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F73DC" w14:textId="77777777" w:rsidR="0058745A" w:rsidRPr="00FD0F81" w:rsidRDefault="0058745A" w:rsidP="00441F41">
      <w:pPr>
        <w:tabs>
          <w:tab w:val="left" w:pos="10632"/>
        </w:tabs>
        <w:ind w:left="426"/>
        <w:rPr>
          <w:sz w:val="22"/>
          <w:szCs w:val="22"/>
        </w:rPr>
      </w:pPr>
      <w:r w:rsidRPr="00A257F2">
        <w:rPr>
          <w:rFonts w:ascii="Arial" w:hAnsi="Arial" w:cs="Arial"/>
          <w:b/>
          <w:sz w:val="32"/>
          <w:szCs w:val="32"/>
        </w:rPr>
        <w:t>Essen auf Rädern</w:t>
      </w:r>
      <w:r w:rsidR="00A257F2">
        <w:rPr>
          <w:rFonts w:ascii="Arial" w:hAnsi="Arial" w:cs="Arial"/>
          <w:b/>
          <w:sz w:val="32"/>
          <w:szCs w:val="32"/>
        </w:rPr>
        <w:t xml:space="preserve"> </w:t>
      </w:r>
      <w:r w:rsidR="00FD0F81">
        <w:rPr>
          <w:rFonts w:ascii="Arial" w:hAnsi="Arial" w:cs="Arial"/>
          <w:b/>
          <w:sz w:val="32"/>
          <w:szCs w:val="32"/>
        </w:rPr>
        <w:t>–</w:t>
      </w:r>
      <w:r w:rsidR="00A257F2">
        <w:rPr>
          <w:rFonts w:ascii="Arial" w:hAnsi="Arial" w:cs="Arial"/>
          <w:b/>
          <w:sz w:val="32"/>
          <w:szCs w:val="32"/>
        </w:rPr>
        <w:t xml:space="preserve"> </w:t>
      </w:r>
      <w:r w:rsidR="00A257F2" w:rsidRPr="00A257F2">
        <w:rPr>
          <w:rFonts w:ascii="Arial" w:hAnsi="Arial" w:cs="Arial"/>
          <w:b/>
          <w:sz w:val="32"/>
          <w:szCs w:val="32"/>
        </w:rPr>
        <w:t>Speiseplan</w:t>
      </w:r>
      <w:r w:rsidR="00FD0F81">
        <w:rPr>
          <w:rFonts w:ascii="Arial" w:hAnsi="Arial" w:cs="Arial"/>
          <w:b/>
          <w:sz w:val="32"/>
          <w:szCs w:val="32"/>
        </w:rPr>
        <w:tab/>
      </w:r>
      <w:sdt>
        <w:sdtPr>
          <w:rPr>
            <w:rFonts w:ascii="Arial" w:hAnsi="Arial" w:cs="Arial"/>
            <w:sz w:val="22"/>
            <w:szCs w:val="22"/>
            <w:bdr w:val="single" w:sz="4" w:space="0" w:color="auto"/>
          </w:rPr>
          <w:id w:val="1982645848"/>
          <w:placeholder>
            <w:docPart w:val="8CFE1D7A54984F348FCB0C184A3ECBB6"/>
          </w:placeholder>
        </w:sdtPr>
        <w:sdtEndPr/>
        <w:sdtContent>
          <w:r w:rsidR="00C57580" w:rsidRPr="00922FCD">
            <w:rPr>
              <w:rFonts w:ascii="Arial" w:hAnsi="Arial" w:cs="Arial"/>
              <w:sz w:val="22"/>
              <w:szCs w:val="22"/>
              <w:bdr w:val="single" w:sz="4" w:space="0" w:color="auto"/>
            </w:rPr>
            <w:t>Name, Vorname</w:t>
          </w:r>
        </w:sdtContent>
      </w:sdt>
    </w:p>
    <w:p w14:paraId="065CA611" w14:textId="6CBB120B" w:rsidR="00FD0F81" w:rsidRDefault="001548B2" w:rsidP="00441F41">
      <w:pPr>
        <w:tabs>
          <w:tab w:val="left" w:pos="10632"/>
        </w:tabs>
        <w:ind w:left="426"/>
        <w:rPr>
          <w:rFonts w:ascii="Arial" w:hAnsi="Arial" w:cs="Arial"/>
        </w:rPr>
      </w:pPr>
      <w:r>
        <w:rPr>
          <w:rFonts w:ascii="Arial" w:hAnsi="Arial" w:cs="Arial"/>
        </w:rPr>
        <w:t xml:space="preserve">für die </w:t>
      </w:r>
      <w:r w:rsidR="00553FAD">
        <w:rPr>
          <w:rFonts w:ascii="Arial" w:hAnsi="Arial" w:cs="Arial"/>
        </w:rPr>
        <w:t>48</w:t>
      </w:r>
      <w:r w:rsidR="001E5BEE">
        <w:rPr>
          <w:rFonts w:ascii="Arial" w:hAnsi="Arial" w:cs="Arial"/>
        </w:rPr>
        <w:t xml:space="preserve">. Kalenderwoche vom </w:t>
      </w:r>
      <w:r w:rsidR="00553FAD">
        <w:rPr>
          <w:rFonts w:ascii="Arial" w:hAnsi="Arial" w:cs="Arial"/>
        </w:rPr>
        <w:t>23</w:t>
      </w:r>
      <w:r w:rsidR="001E5BEE">
        <w:rPr>
          <w:rFonts w:ascii="Arial" w:hAnsi="Arial" w:cs="Arial"/>
        </w:rPr>
        <w:t>.</w:t>
      </w:r>
      <w:r w:rsidR="00553FAD">
        <w:rPr>
          <w:rFonts w:ascii="Arial" w:hAnsi="Arial" w:cs="Arial"/>
        </w:rPr>
        <w:t>11</w:t>
      </w:r>
      <w:r w:rsidR="001E5BEE">
        <w:rPr>
          <w:rFonts w:ascii="Arial" w:hAnsi="Arial" w:cs="Arial"/>
        </w:rPr>
        <w:t>.202</w:t>
      </w:r>
      <w:r w:rsidR="00553FAD">
        <w:rPr>
          <w:rFonts w:ascii="Arial" w:hAnsi="Arial" w:cs="Arial"/>
        </w:rPr>
        <w:t>6</w:t>
      </w:r>
      <w:r w:rsidR="005F7318">
        <w:rPr>
          <w:rFonts w:ascii="Arial" w:hAnsi="Arial" w:cs="Arial"/>
        </w:rPr>
        <w:t xml:space="preserve"> </w:t>
      </w:r>
      <w:r w:rsidR="00FD0F81">
        <w:rPr>
          <w:rFonts w:ascii="Arial" w:hAnsi="Arial" w:cs="Arial"/>
        </w:rPr>
        <w:t xml:space="preserve">- </w:t>
      </w:r>
      <w:r w:rsidR="00553FAD">
        <w:rPr>
          <w:rFonts w:ascii="Arial" w:hAnsi="Arial" w:cs="Arial"/>
        </w:rPr>
        <w:t>29</w:t>
      </w:r>
      <w:r w:rsidR="005F7318">
        <w:rPr>
          <w:rFonts w:ascii="Arial" w:hAnsi="Arial" w:cs="Arial"/>
        </w:rPr>
        <w:t>.</w:t>
      </w:r>
      <w:r w:rsidR="00553FAD">
        <w:rPr>
          <w:rFonts w:ascii="Arial" w:hAnsi="Arial" w:cs="Arial"/>
        </w:rPr>
        <w:t>11</w:t>
      </w:r>
      <w:r w:rsidR="001E5BEE">
        <w:rPr>
          <w:rFonts w:ascii="Arial" w:hAnsi="Arial" w:cs="Arial"/>
        </w:rPr>
        <w:t>.202</w:t>
      </w:r>
      <w:r w:rsidR="00553FAD">
        <w:rPr>
          <w:rFonts w:ascii="Arial" w:hAnsi="Arial" w:cs="Arial"/>
        </w:rPr>
        <w:t>6</w:t>
      </w:r>
      <w:r w:rsidR="00556570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621343862"/>
          <w:placeholder>
            <w:docPart w:val="8CFE1D7A54984F348FCB0C184A3ECBB6"/>
          </w:placeholder>
        </w:sdtPr>
        <w:sdtEndPr/>
        <w:sdtContent>
          <w:r w:rsidR="00C57580" w:rsidRPr="005C7259">
            <w:rPr>
              <w:rFonts w:ascii="Arial" w:hAnsi="Arial" w:cs="Arial"/>
              <w:sz w:val="22"/>
              <w:szCs w:val="22"/>
              <w:bdr w:val="single" w:sz="4" w:space="0" w:color="auto"/>
            </w:rPr>
            <w:t>Adresse</w:t>
          </w:r>
        </w:sdtContent>
      </w:sdt>
    </w:p>
    <w:p w14:paraId="2B5B7B98" w14:textId="64DAF6D7" w:rsidR="00FD0F81" w:rsidRDefault="00FD0F81" w:rsidP="00441F41">
      <w:pPr>
        <w:tabs>
          <w:tab w:val="left" w:pos="10632"/>
        </w:tabs>
        <w:ind w:left="426"/>
        <w:rPr>
          <w:rFonts w:ascii="Arial" w:hAnsi="Arial" w:cs="Arial"/>
        </w:rPr>
      </w:pPr>
      <w:r>
        <w:rPr>
          <w:rFonts w:ascii="Arial" w:hAnsi="Arial" w:cs="Arial"/>
        </w:rPr>
        <w:t>Plan bitte bis Mittwoch</w:t>
      </w:r>
      <w:r w:rsidRPr="00B50AEC">
        <w:rPr>
          <w:rFonts w:ascii="Arial" w:hAnsi="Arial" w:cs="Arial"/>
        </w:rPr>
        <w:t xml:space="preserve">, </w:t>
      </w:r>
      <w:r w:rsidR="00553FAD">
        <w:rPr>
          <w:rFonts w:ascii="Arial" w:hAnsi="Arial" w:cs="Arial"/>
        </w:rPr>
        <w:t>11</w:t>
      </w:r>
      <w:r w:rsidRPr="00B50AEC">
        <w:rPr>
          <w:rFonts w:ascii="Arial" w:hAnsi="Arial" w:cs="Arial"/>
        </w:rPr>
        <w:t>.</w:t>
      </w:r>
      <w:r w:rsidR="00553FAD">
        <w:rPr>
          <w:rFonts w:ascii="Arial" w:hAnsi="Arial" w:cs="Arial"/>
        </w:rPr>
        <w:t>11</w:t>
      </w:r>
      <w:r>
        <w:rPr>
          <w:rFonts w:ascii="Arial" w:hAnsi="Arial" w:cs="Arial"/>
        </w:rPr>
        <w:t>.202</w:t>
      </w:r>
      <w:r w:rsidR="00553FAD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beim Fahrer abgeben</w:t>
      </w:r>
      <w:r w:rsidR="00922FCD">
        <w:rPr>
          <w:rFonts w:ascii="Arial" w:hAnsi="Arial" w:cs="Arial"/>
        </w:rPr>
        <w:tab/>
      </w:r>
      <w:sdt>
        <w:sdtPr>
          <w:rPr>
            <w:rFonts w:ascii="Arial" w:hAnsi="Arial" w:cs="Arial"/>
            <w:bdr w:val="single" w:sz="4" w:space="0" w:color="auto"/>
          </w:rPr>
          <w:id w:val="2012875921"/>
          <w:placeholder>
            <w:docPart w:val="8CFE1D7A54984F348FCB0C184A3ECBB6"/>
          </w:placeholder>
        </w:sdtPr>
        <w:sdtEndPr/>
        <w:sdtContent>
          <w:r w:rsidR="00922FCD" w:rsidRPr="00414619">
            <w:rPr>
              <w:rFonts w:ascii="Arial" w:hAnsi="Arial" w:cs="Arial"/>
              <w:sz w:val="22"/>
              <w:szCs w:val="22"/>
              <w:bdr w:val="single" w:sz="4" w:space="0" w:color="auto"/>
            </w:rPr>
            <w:t>Bestelldatum</w:t>
          </w:r>
        </w:sdtContent>
      </w:sdt>
    </w:p>
    <w:p w14:paraId="6FA15081" w14:textId="77777777" w:rsidR="00556570" w:rsidRDefault="00FD0F81" w:rsidP="00C57580">
      <w:pPr>
        <w:tabs>
          <w:tab w:val="left" w:pos="11057"/>
        </w:tabs>
        <w:ind w:left="426"/>
        <w:rPr>
          <w:rFonts w:ascii="Arial" w:hAnsi="Arial" w:cs="Arial"/>
        </w:rPr>
      </w:pPr>
      <w:r>
        <w:rPr>
          <w:rFonts w:ascii="Arial" w:hAnsi="Arial" w:cs="Arial"/>
        </w:rPr>
        <w:t>per Telefon (05741 3424-0) oder Email (</w:t>
      </w:r>
      <w:hyperlink r:id="rId7" w:history="1">
        <w:r w:rsidRPr="00890C43">
          <w:rPr>
            <w:rStyle w:val="Hyperlink"/>
            <w:rFonts w:ascii="Arial" w:hAnsi="Arial" w:cs="Arial"/>
          </w:rPr>
          <w:t>zentrale-lk@parisozial-mlh.de</w:t>
        </w:r>
      </w:hyperlink>
      <w:r>
        <w:rPr>
          <w:rFonts w:ascii="Arial" w:hAnsi="Arial" w:cs="Arial"/>
        </w:rPr>
        <w:t>) bestellen!</w:t>
      </w:r>
      <w:r w:rsidR="00556570">
        <w:rPr>
          <w:rFonts w:ascii="Arial" w:hAnsi="Arial" w:cs="Arial"/>
        </w:rPr>
        <w:tab/>
      </w:r>
    </w:p>
    <w:p w14:paraId="10373F34" w14:textId="77777777" w:rsidR="00553FAD" w:rsidRDefault="00226696" w:rsidP="009D0331">
      <w:pPr>
        <w:tabs>
          <w:tab w:val="left" w:pos="11057"/>
        </w:tabs>
        <w:ind w:left="426"/>
        <w:rPr>
          <w:rFonts w:ascii="Arial" w:hAnsi="Arial" w:cs="Arial"/>
          <w:sz w:val="20"/>
          <w:szCs w:val="20"/>
        </w:rPr>
      </w:pPr>
      <w:r w:rsidRPr="00226696">
        <w:rPr>
          <w:rFonts w:ascii="Arial" w:hAnsi="Arial" w:cs="Arial"/>
          <w:sz w:val="20"/>
          <w:szCs w:val="20"/>
        </w:rPr>
        <w:t>Änderungen vorbehalten</w:t>
      </w:r>
    </w:p>
    <w:p w14:paraId="1A9A6059" w14:textId="3F3C87EC" w:rsidR="00FD0F81" w:rsidRPr="00414619" w:rsidRDefault="009D0331" w:rsidP="009D0331">
      <w:pPr>
        <w:tabs>
          <w:tab w:val="left" w:pos="11057"/>
        </w:tabs>
        <w:ind w:left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</w:t>
      </w:r>
      <w:sdt>
        <w:sdtPr>
          <w:rPr>
            <w:rFonts w:ascii="Arial" w:hAnsi="Arial" w:cs="Arial"/>
            <w:sz w:val="22"/>
            <w:szCs w:val="22"/>
          </w:rPr>
          <w:id w:val="-17212050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4619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5C7259" w:rsidRPr="00414619">
        <w:rPr>
          <w:rFonts w:ascii="Arial" w:hAnsi="Arial" w:cs="Arial"/>
          <w:sz w:val="22"/>
          <w:szCs w:val="22"/>
        </w:rPr>
        <w:t xml:space="preserve">  </w:t>
      </w:r>
      <w:r w:rsidR="003F318F" w:rsidRPr="00414619">
        <w:rPr>
          <w:rFonts w:ascii="Arial" w:hAnsi="Arial" w:cs="Arial"/>
          <w:sz w:val="22"/>
          <w:szCs w:val="22"/>
        </w:rPr>
        <w:t xml:space="preserve">mit Dessert       </w:t>
      </w:r>
      <w:sdt>
        <w:sdtPr>
          <w:rPr>
            <w:rFonts w:ascii="Arial" w:hAnsi="Arial" w:cs="Arial"/>
            <w:sz w:val="22"/>
            <w:szCs w:val="22"/>
          </w:rPr>
          <w:id w:val="-7760096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7259" w:rsidRPr="00414619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5C7259" w:rsidRPr="00414619">
        <w:rPr>
          <w:rFonts w:ascii="Arial" w:hAnsi="Arial" w:cs="Arial"/>
          <w:sz w:val="22"/>
          <w:szCs w:val="22"/>
        </w:rPr>
        <w:t xml:space="preserve">  </w:t>
      </w:r>
      <w:r w:rsidR="00922FCD" w:rsidRPr="00414619">
        <w:rPr>
          <w:rFonts w:ascii="Arial" w:hAnsi="Arial" w:cs="Arial"/>
          <w:sz w:val="22"/>
          <w:szCs w:val="22"/>
        </w:rPr>
        <w:t>ohne Dessert</w:t>
      </w:r>
    </w:p>
    <w:tbl>
      <w:tblPr>
        <w:tblpPr w:leftFromText="141" w:rightFromText="141" w:vertAnchor="text" w:horzAnchor="margin" w:tblpXSpec="center" w:tblpY="97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3"/>
        <w:gridCol w:w="2124"/>
        <w:gridCol w:w="2123"/>
        <w:gridCol w:w="2166"/>
        <w:gridCol w:w="2132"/>
        <w:gridCol w:w="2442"/>
        <w:gridCol w:w="2493"/>
      </w:tblGrid>
      <w:tr w:rsidR="00D542F7" w:rsidRPr="00A0246A" w14:paraId="21771EEE" w14:textId="77777777" w:rsidTr="00D542F7">
        <w:trPr>
          <w:trHeight w:val="149"/>
        </w:trPr>
        <w:tc>
          <w:tcPr>
            <w:tcW w:w="1873" w:type="dxa"/>
            <w:tcBorders>
              <w:bottom w:val="single" w:sz="4" w:space="0" w:color="auto"/>
            </w:tcBorders>
          </w:tcPr>
          <w:p w14:paraId="2F6EF6FF" w14:textId="77777777" w:rsidR="00D542F7" w:rsidRPr="00FD0F81" w:rsidRDefault="00D542F7" w:rsidP="00FD0F8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F06651C" w14:textId="77777777" w:rsidR="00D542F7" w:rsidRPr="00922FCD" w:rsidRDefault="00D542F7" w:rsidP="00FD0F8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22FCD">
              <w:rPr>
                <w:rFonts w:ascii="Arial" w:hAnsi="Arial" w:cs="Arial"/>
                <w:b/>
                <w:sz w:val="18"/>
                <w:szCs w:val="18"/>
              </w:rPr>
              <w:t>1 Menü Vollkost</w:t>
            </w:r>
          </w:p>
        </w:tc>
        <w:tc>
          <w:tcPr>
            <w:tcW w:w="212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361C028" w14:textId="77777777" w:rsidR="00D542F7" w:rsidRPr="00922FCD" w:rsidRDefault="00D542F7" w:rsidP="00FD0F8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22FCD">
              <w:rPr>
                <w:rFonts w:ascii="Arial" w:hAnsi="Arial" w:cs="Arial"/>
                <w:b/>
                <w:sz w:val="18"/>
                <w:szCs w:val="18"/>
              </w:rPr>
              <w:t>2 Menü Vollkost</w:t>
            </w:r>
          </w:p>
        </w:tc>
        <w:tc>
          <w:tcPr>
            <w:tcW w:w="216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815A855" w14:textId="77777777" w:rsidR="00D542F7" w:rsidRPr="00922FCD" w:rsidRDefault="00D542F7" w:rsidP="00FD0F8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22FCD">
              <w:rPr>
                <w:rFonts w:ascii="Arial" w:hAnsi="Arial" w:cs="Arial"/>
                <w:b/>
                <w:sz w:val="18"/>
                <w:szCs w:val="18"/>
              </w:rPr>
              <w:t>3 Menü Vegetarisch</w:t>
            </w:r>
          </w:p>
        </w:tc>
        <w:tc>
          <w:tcPr>
            <w:tcW w:w="213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1E78AA4" w14:textId="77777777" w:rsidR="00D542F7" w:rsidRPr="00922FCD" w:rsidRDefault="00D542F7" w:rsidP="00FD0F8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22FCD">
              <w:rPr>
                <w:rFonts w:ascii="Arial" w:hAnsi="Arial" w:cs="Arial"/>
                <w:b/>
                <w:sz w:val="18"/>
                <w:szCs w:val="18"/>
              </w:rPr>
              <w:t>4 Menü Salat</w:t>
            </w:r>
          </w:p>
        </w:tc>
        <w:tc>
          <w:tcPr>
            <w:tcW w:w="244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ABE6D2C" w14:textId="77777777" w:rsidR="00D542F7" w:rsidRPr="00922FCD" w:rsidRDefault="00D542F7" w:rsidP="00FD0F8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Pr="00922FCD">
              <w:rPr>
                <w:rFonts w:ascii="Arial" w:hAnsi="Arial" w:cs="Arial"/>
                <w:b/>
                <w:sz w:val="18"/>
                <w:szCs w:val="18"/>
              </w:rPr>
              <w:t xml:space="preserve"> Menü </w:t>
            </w:r>
            <w:proofErr w:type="spellStart"/>
            <w:r w:rsidRPr="00922FCD">
              <w:rPr>
                <w:rFonts w:ascii="Arial" w:hAnsi="Arial" w:cs="Arial"/>
                <w:b/>
                <w:sz w:val="18"/>
                <w:szCs w:val="18"/>
              </w:rPr>
              <w:t>Leichte</w:t>
            </w:r>
            <w:proofErr w:type="spellEnd"/>
            <w:r w:rsidRPr="00922FCD">
              <w:rPr>
                <w:rFonts w:ascii="Arial" w:hAnsi="Arial" w:cs="Arial"/>
                <w:b/>
                <w:sz w:val="18"/>
                <w:szCs w:val="18"/>
              </w:rPr>
              <w:t xml:space="preserve"> Kost</w:t>
            </w:r>
          </w:p>
        </w:tc>
        <w:tc>
          <w:tcPr>
            <w:tcW w:w="249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66F28A4" w14:textId="77777777" w:rsidR="00D542F7" w:rsidRPr="00922FCD" w:rsidRDefault="00D542F7" w:rsidP="00FD0F81">
            <w:pPr>
              <w:ind w:left="3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Pr="00922FCD">
              <w:rPr>
                <w:rFonts w:ascii="Arial" w:hAnsi="Arial" w:cs="Arial"/>
                <w:b/>
                <w:sz w:val="18"/>
                <w:szCs w:val="18"/>
              </w:rPr>
              <w:t xml:space="preserve"> Menü Diabetikerkost</w:t>
            </w:r>
          </w:p>
        </w:tc>
      </w:tr>
      <w:tr w:rsidR="00553FAD" w:rsidRPr="00A0246A" w14:paraId="24395DB7" w14:textId="77777777" w:rsidTr="00164929">
        <w:trPr>
          <w:trHeight w:val="897"/>
        </w:trPr>
        <w:tc>
          <w:tcPr>
            <w:tcW w:w="1873" w:type="dxa"/>
            <w:tcBorders>
              <w:top w:val="single" w:sz="4" w:space="0" w:color="auto"/>
            </w:tcBorders>
          </w:tcPr>
          <w:p w14:paraId="2AEA8AF8" w14:textId="77777777" w:rsidR="00553FAD" w:rsidRPr="00553FAD" w:rsidRDefault="00553FAD" w:rsidP="00553F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76499F1" w14:textId="346F3FAC" w:rsidR="00553FAD" w:rsidRPr="00553FAD" w:rsidRDefault="00553FAD" w:rsidP="00553F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53FA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Montag </w:t>
            </w:r>
          </w:p>
          <w:p w14:paraId="22A2C323" w14:textId="3C71DE29" w:rsidR="00553FAD" w:rsidRPr="00553FAD" w:rsidRDefault="00553FAD" w:rsidP="00553F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53FAD">
              <w:rPr>
                <w:rFonts w:ascii="Arial" w:hAnsi="Arial" w:cs="Arial"/>
                <w:b/>
                <w:bCs/>
                <w:sz w:val="20"/>
                <w:szCs w:val="20"/>
              </w:rPr>
              <w:t>23.11.2026</w:t>
            </w:r>
          </w:p>
          <w:p w14:paraId="71EA53F8" w14:textId="77777777" w:rsidR="00553FAD" w:rsidRPr="00553FAD" w:rsidRDefault="00553FAD" w:rsidP="00553FAD">
            <w:pPr>
              <w:pStyle w:val="berschrift2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</w:tcPr>
          <w:p w14:paraId="66005CC9" w14:textId="77777777" w:rsidR="00553FAD" w:rsidRDefault="00553FAD" w:rsidP="00553FAD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Spießbraten</w:t>
            </w:r>
          </w:p>
          <w:p w14:paraId="36F4842E" w14:textId="77777777" w:rsidR="00553FAD" w:rsidRDefault="00553FAD" w:rsidP="00553FA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mit Thymiansoße, Krautgemüse und Salzkartoffeln</w:t>
            </w:r>
          </w:p>
          <w:p w14:paraId="5D7FA789" w14:textId="77777777" w:rsidR="00553FAD" w:rsidRDefault="00553FAD" w:rsidP="00553FAD">
            <w:pPr>
              <w:rPr>
                <w:rFonts w:ascii="Arial" w:hAnsi="Arial" w:cs="Arial"/>
                <w:sz w:val="16"/>
                <w:szCs w:val="16"/>
              </w:rPr>
            </w:pPr>
          </w:p>
          <w:p w14:paraId="45A4442F" w14:textId="054B0FE9" w:rsidR="00553FAD" w:rsidRPr="00B152C3" w:rsidRDefault="00553FAD" w:rsidP="00553FA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  <w:vertAlign w:val="subscript"/>
              </w:rPr>
              <w:t>2, 3, 1, 15, a3, i, j, f, a8, g, a1</w:t>
            </w:r>
          </w:p>
        </w:tc>
        <w:tc>
          <w:tcPr>
            <w:tcW w:w="2123" w:type="dxa"/>
          </w:tcPr>
          <w:p w14:paraId="2BAE08A8" w14:textId="77777777" w:rsidR="00553FAD" w:rsidRPr="007D1D77" w:rsidRDefault="00553FAD" w:rsidP="00553FAD">
            <w:pPr>
              <w:rPr>
                <w:rFonts w:ascii="Arial" w:hAnsi="Arial" w:cs="Arial"/>
                <w:b/>
                <w:sz w:val="16"/>
              </w:rPr>
            </w:pPr>
            <w:proofErr w:type="gramStart"/>
            <w:r>
              <w:rPr>
                <w:rFonts w:ascii="Arial" w:hAnsi="Arial" w:cs="Arial"/>
                <w:b/>
                <w:sz w:val="16"/>
              </w:rPr>
              <w:t>Rindergeschnetzeltes Asiatische Art</w:t>
            </w:r>
            <w:proofErr w:type="gramEnd"/>
          </w:p>
          <w:p w14:paraId="4E8ED28C" w14:textId="77777777" w:rsidR="00553FAD" w:rsidRDefault="00553FAD" w:rsidP="00553FA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Reis und Mix Salat</w:t>
            </w:r>
          </w:p>
          <w:p w14:paraId="58302391" w14:textId="77777777" w:rsidR="00553FAD" w:rsidRDefault="00553FAD" w:rsidP="00553FAD">
            <w:pPr>
              <w:rPr>
                <w:rFonts w:ascii="Arial" w:hAnsi="Arial" w:cs="Arial"/>
                <w:sz w:val="16"/>
              </w:rPr>
            </w:pPr>
          </w:p>
          <w:p w14:paraId="49D898EA" w14:textId="49D1624B" w:rsidR="00553FAD" w:rsidRPr="00B152C3" w:rsidRDefault="00553FAD" w:rsidP="00553FA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1, 4, a3, i, j, f, a8, a1</w:t>
            </w:r>
          </w:p>
        </w:tc>
        <w:tc>
          <w:tcPr>
            <w:tcW w:w="2166" w:type="dxa"/>
          </w:tcPr>
          <w:p w14:paraId="00B4B150" w14:textId="77777777" w:rsidR="00553FAD" w:rsidRPr="007D1D77" w:rsidRDefault="00553FAD" w:rsidP="00553FAD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Gebackener Hirtenkäse</w:t>
            </w:r>
          </w:p>
          <w:p w14:paraId="2F030A47" w14:textId="77777777" w:rsidR="00553FAD" w:rsidRDefault="00553FAD" w:rsidP="00553FA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Lauchsoße, Salzkartoffeln und gemischtem Salat</w:t>
            </w:r>
          </w:p>
          <w:p w14:paraId="22AE12D3" w14:textId="77777777" w:rsidR="00553FAD" w:rsidRDefault="00553FAD" w:rsidP="00553FAD">
            <w:pPr>
              <w:rPr>
                <w:rFonts w:ascii="Arial" w:hAnsi="Arial" w:cs="Arial"/>
                <w:sz w:val="16"/>
              </w:rPr>
            </w:pPr>
          </w:p>
          <w:p w14:paraId="156F1AAF" w14:textId="0B14DD25" w:rsidR="00553FAD" w:rsidRPr="00B152C3" w:rsidRDefault="00553FAD" w:rsidP="00553FA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1, 25, 4, c, j, a8, g, a1</w:t>
            </w:r>
          </w:p>
        </w:tc>
        <w:tc>
          <w:tcPr>
            <w:tcW w:w="2132" w:type="dxa"/>
          </w:tcPr>
          <w:p w14:paraId="3A747DEA" w14:textId="77777777" w:rsidR="00553FAD" w:rsidRDefault="00553FAD" w:rsidP="00553FAD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Salatpokal</w:t>
            </w:r>
          </w:p>
          <w:p w14:paraId="220F554F" w14:textId="77777777" w:rsidR="00553FAD" w:rsidRDefault="00553FAD" w:rsidP="00553FA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gebratenen Champignons und Feta</w:t>
            </w:r>
          </w:p>
          <w:p w14:paraId="41488B05" w14:textId="77777777" w:rsidR="00553FAD" w:rsidRDefault="00553FAD" w:rsidP="00553FAD">
            <w:pPr>
              <w:rPr>
                <w:rFonts w:ascii="Arial" w:hAnsi="Arial" w:cs="Arial"/>
                <w:sz w:val="16"/>
              </w:rPr>
            </w:pPr>
          </w:p>
          <w:p w14:paraId="625F5E99" w14:textId="170A180F" w:rsidR="00553FAD" w:rsidRPr="00B152C3" w:rsidRDefault="00553FAD" w:rsidP="00553FA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g</w:t>
            </w:r>
          </w:p>
        </w:tc>
        <w:tc>
          <w:tcPr>
            <w:tcW w:w="2442" w:type="dxa"/>
          </w:tcPr>
          <w:p w14:paraId="7949B7BC" w14:textId="77777777" w:rsidR="00553FAD" w:rsidRPr="001937DD" w:rsidRDefault="00553FAD" w:rsidP="00553FAD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Putenbruststeak</w:t>
            </w:r>
          </w:p>
          <w:p w14:paraId="1C1AA1A8" w14:textId="77777777" w:rsidR="00553FAD" w:rsidRDefault="00553FAD" w:rsidP="00553FA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Rahmsoße, Fingermöhren und Salzkartoffeln</w:t>
            </w:r>
          </w:p>
          <w:p w14:paraId="44B87556" w14:textId="77777777" w:rsidR="00553FAD" w:rsidRDefault="00553FAD" w:rsidP="00553FAD">
            <w:pPr>
              <w:rPr>
                <w:rFonts w:ascii="Arial" w:hAnsi="Arial" w:cs="Arial"/>
                <w:sz w:val="16"/>
              </w:rPr>
            </w:pPr>
          </w:p>
          <w:p w14:paraId="7FBD082B" w14:textId="737A2CC5" w:rsidR="00553FAD" w:rsidRPr="00B152C3" w:rsidRDefault="00553FAD" w:rsidP="00553FA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a8, a1</w:t>
            </w:r>
          </w:p>
        </w:tc>
        <w:tc>
          <w:tcPr>
            <w:tcW w:w="2493" w:type="dxa"/>
          </w:tcPr>
          <w:p w14:paraId="31147B2D" w14:textId="77777777" w:rsidR="00553FAD" w:rsidRDefault="00553FAD" w:rsidP="00553FAD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Feine Gemüseauswahl</w:t>
            </w:r>
          </w:p>
          <w:p w14:paraId="11EF4BBD" w14:textId="3057C9D5" w:rsidR="00553FAD" w:rsidRPr="00B152C3" w:rsidRDefault="00553FAD" w:rsidP="00553FA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6"/>
              </w:rPr>
              <w:t>mit</w:t>
            </w:r>
            <w:r w:rsidRPr="00836772">
              <w:rPr>
                <w:rFonts w:ascii="Arial" w:hAnsi="Arial" w:cs="Arial"/>
                <w:bCs/>
                <w:sz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</w:rPr>
              <w:t xml:space="preserve">Soße à la Hollandaise und Frühlingspüree    </w:t>
            </w:r>
            <w:r w:rsidR="00E81908">
              <w:rPr>
                <w:rFonts w:ascii="Arial" w:hAnsi="Arial" w:cs="Arial"/>
                <w:bCs/>
                <w:sz w:val="16"/>
              </w:rPr>
              <w:t xml:space="preserve">            </w:t>
            </w:r>
            <w:r>
              <w:rPr>
                <w:rFonts w:ascii="Arial" w:hAnsi="Arial" w:cs="Arial"/>
                <w:bCs/>
                <w:sz w:val="16"/>
              </w:rPr>
              <w:t xml:space="preserve">  3,7 BE</w:t>
            </w:r>
          </w:p>
        </w:tc>
      </w:tr>
      <w:tr w:rsidR="00553FAD" w:rsidRPr="00023D29" w14:paraId="05963521" w14:textId="77777777" w:rsidTr="00D542F7">
        <w:trPr>
          <w:trHeight w:val="284"/>
        </w:trPr>
        <w:tc>
          <w:tcPr>
            <w:tcW w:w="1873" w:type="dxa"/>
            <w:tcBorders>
              <w:bottom w:val="single" w:sz="4" w:space="0" w:color="auto"/>
            </w:tcBorders>
          </w:tcPr>
          <w:p w14:paraId="47CCF6F8" w14:textId="1E2D1E79" w:rsidR="00553FAD" w:rsidRPr="00553FAD" w:rsidRDefault="00553FAD" w:rsidP="00553FAD">
            <w:pPr>
              <w:pStyle w:val="berschrift2"/>
              <w:jc w:val="center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627163046"/>
              <w:placeholder>
                <w:docPart w:val="51D99087ACE0421EA7CFE304F3A64E39"/>
              </w:placeholder>
            </w:sdtPr>
            <w:sdtEndPr/>
            <w:sdtContent>
              <w:p w14:paraId="1D2B587F" w14:textId="77777777" w:rsidR="00553FAD" w:rsidRPr="00023D29" w:rsidRDefault="00553FAD" w:rsidP="00553FAD">
                <w:pPr>
                  <w:jc w:val="right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023D2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23D2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037508538"/>
              <w:placeholder>
                <w:docPart w:val="7C7BA81086514644B1111BA205456C9E"/>
              </w:placeholder>
            </w:sdtPr>
            <w:sdtEndPr/>
            <w:sdtContent>
              <w:p w14:paraId="22EEAFCB" w14:textId="77777777" w:rsidR="00553FAD" w:rsidRDefault="00553FAD" w:rsidP="00553FAD">
                <w:pPr>
                  <w:jc w:val="right"/>
                </w:pP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785731820"/>
              <w:placeholder>
                <w:docPart w:val="BA8A0A83F8AC495EAD1648ECA8BA7586"/>
              </w:placeholder>
            </w:sdtPr>
            <w:sdtEndPr/>
            <w:sdtContent>
              <w:p w14:paraId="39DAC64E" w14:textId="77777777" w:rsidR="00553FAD" w:rsidRDefault="00553FAD" w:rsidP="00553FAD">
                <w:pPr>
                  <w:jc w:val="right"/>
                </w:pP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3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828826366"/>
              <w:placeholder>
                <w:docPart w:val="DD0CC090F0CE4BD8AD1E5299F19475FA"/>
              </w:placeholder>
            </w:sdtPr>
            <w:sdtEndPr/>
            <w:sdtContent>
              <w:p w14:paraId="18F663B9" w14:textId="77777777" w:rsidR="00553FAD" w:rsidRDefault="00553FAD" w:rsidP="00553FAD">
                <w:pPr>
                  <w:jc w:val="right"/>
                </w:pP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960389112"/>
              <w:placeholder>
                <w:docPart w:val="1B93766FC7714E0D80CF0A855A15A2E3"/>
              </w:placeholder>
            </w:sdtPr>
            <w:sdtEndPr/>
            <w:sdtContent>
              <w:p w14:paraId="3F5C6B53" w14:textId="77777777" w:rsidR="00553FAD" w:rsidRDefault="00553FAD" w:rsidP="00553FAD">
                <w:pPr>
                  <w:jc w:val="right"/>
                </w:pP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8219657"/>
              <w:placeholder>
                <w:docPart w:val="B6787A6F775A466CBBF04FF5EC54DB15"/>
              </w:placeholder>
            </w:sdtPr>
            <w:sdtEndPr/>
            <w:sdtContent>
              <w:p w14:paraId="578E350E" w14:textId="77777777" w:rsidR="00553FAD" w:rsidRPr="0031012B" w:rsidRDefault="00553FAD" w:rsidP="00553FAD">
                <w:pPr>
                  <w:jc w:val="right"/>
                  <w:rPr>
                    <w:rFonts w:cs="Arial"/>
                    <w:b/>
                    <w:sz w:val="18"/>
                    <w:szCs w:val="18"/>
                  </w:rPr>
                </w:pP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023D2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23D2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553FAD" w:rsidRPr="00A0246A" w14:paraId="3BEB0426" w14:textId="77777777" w:rsidTr="00553FAD">
        <w:trPr>
          <w:trHeight w:val="828"/>
        </w:trPr>
        <w:tc>
          <w:tcPr>
            <w:tcW w:w="1873" w:type="dxa"/>
            <w:tcBorders>
              <w:top w:val="single" w:sz="4" w:space="0" w:color="auto"/>
            </w:tcBorders>
          </w:tcPr>
          <w:p w14:paraId="2716504A" w14:textId="77777777" w:rsidR="00553FAD" w:rsidRPr="00553FAD" w:rsidRDefault="00553FAD" w:rsidP="00553F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E212060" w14:textId="0EF6A4A0" w:rsidR="00553FAD" w:rsidRPr="00553FAD" w:rsidRDefault="00553FAD" w:rsidP="00553F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53FA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Dienstag </w:t>
            </w:r>
          </w:p>
          <w:p w14:paraId="5576B666" w14:textId="75C5A947" w:rsidR="00553FAD" w:rsidRPr="00553FAD" w:rsidRDefault="00553FAD" w:rsidP="00553F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53FAD">
              <w:rPr>
                <w:rFonts w:ascii="Arial" w:hAnsi="Arial" w:cs="Arial"/>
                <w:b/>
                <w:bCs/>
                <w:sz w:val="20"/>
                <w:szCs w:val="20"/>
              </w:rPr>
              <w:t>24.11.2026</w:t>
            </w:r>
          </w:p>
          <w:p w14:paraId="6E80DAB3" w14:textId="77777777" w:rsidR="00553FAD" w:rsidRPr="00553FAD" w:rsidRDefault="00553FAD" w:rsidP="00553FAD">
            <w:pPr>
              <w:pStyle w:val="berschrift2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</w:tcPr>
          <w:p w14:paraId="70B4EABC" w14:textId="77777777" w:rsidR="00553FAD" w:rsidRPr="00F36382" w:rsidRDefault="00553FAD" w:rsidP="00553FAD">
            <w:pPr>
              <w:pStyle w:val="berschrift1"/>
            </w:pPr>
            <w:r>
              <w:t>Hähnchenkeule</w:t>
            </w:r>
          </w:p>
          <w:p w14:paraId="679E134C" w14:textId="77777777" w:rsidR="00553FAD" w:rsidRDefault="00553FAD" w:rsidP="00553FA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Geflügelsoße, Mischgemüse und Reis</w:t>
            </w:r>
          </w:p>
          <w:p w14:paraId="3657451E" w14:textId="77777777" w:rsidR="00553FAD" w:rsidRDefault="00553FAD" w:rsidP="00553FAD">
            <w:pPr>
              <w:rPr>
                <w:rFonts w:ascii="Arial" w:hAnsi="Arial" w:cs="Arial"/>
                <w:sz w:val="16"/>
              </w:rPr>
            </w:pPr>
          </w:p>
          <w:p w14:paraId="6052E934" w14:textId="77777777" w:rsidR="00553FAD" w:rsidRPr="00553FAD" w:rsidRDefault="00553FAD" w:rsidP="00553F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3" w:type="dxa"/>
          </w:tcPr>
          <w:p w14:paraId="4D036910" w14:textId="77777777" w:rsidR="00553FAD" w:rsidRPr="001B719C" w:rsidRDefault="00553FAD" w:rsidP="00553FAD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Szegediner Gulasch</w:t>
            </w:r>
          </w:p>
          <w:p w14:paraId="16E26A80" w14:textId="77777777" w:rsidR="00553FAD" w:rsidRDefault="00553FAD" w:rsidP="00553FA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Salzkartoffeln</w:t>
            </w:r>
          </w:p>
          <w:p w14:paraId="071C6242" w14:textId="77777777" w:rsidR="00553FAD" w:rsidRDefault="00553FAD" w:rsidP="00553FAD">
            <w:pPr>
              <w:rPr>
                <w:rFonts w:ascii="Arial" w:hAnsi="Arial" w:cs="Arial"/>
                <w:sz w:val="16"/>
              </w:rPr>
            </w:pPr>
          </w:p>
          <w:p w14:paraId="66F22277" w14:textId="77777777" w:rsidR="00553FAD" w:rsidRDefault="00553FAD" w:rsidP="00553FAD">
            <w:pPr>
              <w:rPr>
                <w:rFonts w:ascii="Arial" w:hAnsi="Arial" w:cs="Arial"/>
                <w:sz w:val="16"/>
              </w:rPr>
            </w:pPr>
          </w:p>
          <w:p w14:paraId="67C96A8C" w14:textId="72211AAD" w:rsidR="00553FAD" w:rsidRPr="00B152C3" w:rsidRDefault="00553FAD" w:rsidP="00553FA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2, 3, 1, 8, 15, 4, j, a8, g, g1, a1</w:t>
            </w:r>
          </w:p>
        </w:tc>
        <w:tc>
          <w:tcPr>
            <w:tcW w:w="2166" w:type="dxa"/>
          </w:tcPr>
          <w:p w14:paraId="7B094AD1" w14:textId="77777777" w:rsidR="00553FAD" w:rsidRPr="001B719C" w:rsidRDefault="00553FAD" w:rsidP="00553FAD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Kaiserschmarrn</w:t>
            </w:r>
          </w:p>
          <w:p w14:paraId="2E882A64" w14:textId="77777777" w:rsidR="00553FAD" w:rsidRDefault="00553FAD" w:rsidP="00553FA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Apfelkompott und Preiselbeeren</w:t>
            </w:r>
          </w:p>
          <w:p w14:paraId="38CEF88C" w14:textId="77777777" w:rsidR="00553FAD" w:rsidRDefault="00553FAD" w:rsidP="00553FAD">
            <w:pPr>
              <w:rPr>
                <w:rFonts w:ascii="Arial" w:hAnsi="Arial" w:cs="Arial"/>
                <w:sz w:val="16"/>
              </w:rPr>
            </w:pPr>
          </w:p>
          <w:p w14:paraId="350963F6" w14:textId="7721F1DE" w:rsidR="00553FAD" w:rsidRPr="00B152C3" w:rsidRDefault="00553FAD" w:rsidP="00553FA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3, c, g, a, g1, a1</w:t>
            </w:r>
          </w:p>
        </w:tc>
        <w:tc>
          <w:tcPr>
            <w:tcW w:w="2132" w:type="dxa"/>
          </w:tcPr>
          <w:p w14:paraId="6C48B7C6" w14:textId="77777777" w:rsidR="00553FAD" w:rsidRDefault="00553FAD" w:rsidP="00553FAD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Griechischer Hirtensalat</w:t>
            </w:r>
          </w:p>
          <w:p w14:paraId="3CBF16F3" w14:textId="77777777" w:rsidR="00553FAD" w:rsidRDefault="00553FAD" w:rsidP="00553FA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Oliven, Paprika und Hirtenkäse</w:t>
            </w:r>
          </w:p>
          <w:p w14:paraId="09E03109" w14:textId="77777777" w:rsidR="00553FAD" w:rsidRDefault="00553FAD" w:rsidP="00553FAD">
            <w:pPr>
              <w:rPr>
                <w:rFonts w:ascii="Arial" w:hAnsi="Arial" w:cs="Arial"/>
                <w:sz w:val="16"/>
              </w:rPr>
            </w:pPr>
          </w:p>
          <w:p w14:paraId="444CABCF" w14:textId="78C5E80E" w:rsidR="00553FAD" w:rsidRPr="00B152C3" w:rsidRDefault="00553FAD" w:rsidP="00553FA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g</w:t>
            </w:r>
          </w:p>
        </w:tc>
        <w:tc>
          <w:tcPr>
            <w:tcW w:w="2442" w:type="dxa"/>
          </w:tcPr>
          <w:p w14:paraId="5B644D5B" w14:textId="77777777" w:rsidR="00553FAD" w:rsidRDefault="00553FAD" w:rsidP="00553FAD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Kohlrabi Eintopf</w:t>
            </w:r>
          </w:p>
          <w:p w14:paraId="31F88808" w14:textId="77777777" w:rsidR="00553FAD" w:rsidRDefault="00553FAD" w:rsidP="00553FA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Bockwurst und Brötchen</w:t>
            </w:r>
          </w:p>
          <w:p w14:paraId="26876AEE" w14:textId="77777777" w:rsidR="00553FAD" w:rsidRDefault="00553FAD" w:rsidP="00553FAD">
            <w:pPr>
              <w:rPr>
                <w:rFonts w:ascii="Arial" w:hAnsi="Arial" w:cs="Arial"/>
                <w:strike/>
                <w:sz w:val="16"/>
              </w:rPr>
            </w:pPr>
          </w:p>
          <w:p w14:paraId="341E0600" w14:textId="77777777" w:rsidR="00553FAD" w:rsidRPr="0047640E" w:rsidRDefault="00553FAD" w:rsidP="00553FAD">
            <w:pPr>
              <w:rPr>
                <w:rFonts w:ascii="Arial" w:hAnsi="Arial" w:cs="Arial"/>
                <w:strike/>
                <w:sz w:val="16"/>
              </w:rPr>
            </w:pPr>
          </w:p>
          <w:p w14:paraId="4C67FD10" w14:textId="7ED90A29" w:rsidR="00553FAD" w:rsidRPr="00B152C3" w:rsidRDefault="00553FAD" w:rsidP="00553FA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2, 3, 1, 8, 15, 4, a3, j, a8, a, a1</w:t>
            </w:r>
          </w:p>
        </w:tc>
        <w:tc>
          <w:tcPr>
            <w:tcW w:w="2493" w:type="dxa"/>
          </w:tcPr>
          <w:p w14:paraId="6767B0C4" w14:textId="77777777" w:rsidR="00553FAD" w:rsidRDefault="00553FAD" w:rsidP="00553FAD">
            <w:pPr>
              <w:pStyle w:val="berschrift1"/>
            </w:pPr>
            <w:r>
              <w:t>Südländische Gemüse-Nudelpfanne</w:t>
            </w:r>
          </w:p>
          <w:p w14:paraId="0FF5425F" w14:textId="77777777" w:rsidR="00553FAD" w:rsidRDefault="00553FAD" w:rsidP="00553FA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Tomaten und Paprika</w:t>
            </w:r>
          </w:p>
          <w:p w14:paraId="4C6438FC" w14:textId="5F7A6B5B" w:rsidR="00553FAD" w:rsidRPr="00B152C3" w:rsidRDefault="00553FAD" w:rsidP="00553FA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</w:rPr>
              <w:t xml:space="preserve">                                  </w:t>
            </w:r>
            <w:r w:rsidR="00E81908">
              <w:rPr>
                <w:rFonts w:ascii="Arial" w:hAnsi="Arial" w:cs="Arial"/>
                <w:sz w:val="16"/>
              </w:rPr>
              <w:t xml:space="preserve">     </w:t>
            </w:r>
            <w:r>
              <w:rPr>
                <w:rFonts w:ascii="Arial" w:hAnsi="Arial" w:cs="Arial"/>
                <w:sz w:val="16"/>
              </w:rPr>
              <w:t xml:space="preserve">   6,3 BE</w:t>
            </w:r>
          </w:p>
        </w:tc>
      </w:tr>
      <w:tr w:rsidR="00553FAD" w:rsidRPr="00A0246A" w14:paraId="67C275DB" w14:textId="77777777" w:rsidTr="00D542F7">
        <w:trPr>
          <w:trHeight w:val="284"/>
        </w:trPr>
        <w:tc>
          <w:tcPr>
            <w:tcW w:w="1873" w:type="dxa"/>
            <w:tcBorders>
              <w:bottom w:val="single" w:sz="4" w:space="0" w:color="auto"/>
            </w:tcBorders>
          </w:tcPr>
          <w:p w14:paraId="420AEF29" w14:textId="0F7A94BC" w:rsidR="00553FAD" w:rsidRPr="00553FAD" w:rsidRDefault="00553FAD" w:rsidP="00553FAD">
            <w:pPr>
              <w:pStyle w:val="berschrift2"/>
              <w:jc w:val="center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751272055"/>
              <w:placeholder>
                <w:docPart w:val="D761D59E25394A189D7D3E6BFCE23FC7"/>
              </w:placeholder>
            </w:sdtPr>
            <w:sdtEndPr/>
            <w:sdtContent>
              <w:p w14:paraId="3885CB11" w14:textId="77777777" w:rsidR="00553FAD" w:rsidRDefault="00553FAD" w:rsidP="00553FAD">
                <w:pPr>
                  <w:jc w:val="right"/>
                </w:pP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125125697"/>
              <w:placeholder>
                <w:docPart w:val="5BAA6F7E9A334B0C826CD4747F048EAB"/>
              </w:placeholder>
            </w:sdtPr>
            <w:sdtEndPr/>
            <w:sdtContent>
              <w:p w14:paraId="7FCC167A" w14:textId="77777777" w:rsidR="00553FAD" w:rsidRDefault="00553FAD" w:rsidP="00553FAD">
                <w:pPr>
                  <w:jc w:val="right"/>
                </w:pP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271194104"/>
              <w:placeholder>
                <w:docPart w:val="4D100D4A896C4E0F9BEC1212B571091C"/>
              </w:placeholder>
            </w:sdtPr>
            <w:sdtEndPr/>
            <w:sdtContent>
              <w:p w14:paraId="53873537" w14:textId="77777777" w:rsidR="00553FAD" w:rsidRDefault="00553FAD" w:rsidP="00553FAD">
                <w:pPr>
                  <w:jc w:val="right"/>
                </w:pP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3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790347992"/>
              <w:placeholder>
                <w:docPart w:val="BDD3B2BE103341399600002B991CA643"/>
              </w:placeholder>
            </w:sdtPr>
            <w:sdtEndPr/>
            <w:sdtContent>
              <w:p w14:paraId="0511523B" w14:textId="77777777" w:rsidR="00553FAD" w:rsidRDefault="00553FAD" w:rsidP="00553FAD">
                <w:pPr>
                  <w:jc w:val="right"/>
                </w:pP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734824914"/>
              <w:placeholder>
                <w:docPart w:val="A220D0A096C849AEA9B30393C4945C67"/>
              </w:placeholder>
            </w:sdtPr>
            <w:sdtEndPr/>
            <w:sdtContent>
              <w:p w14:paraId="048C4D58" w14:textId="77777777" w:rsidR="00553FAD" w:rsidRDefault="00553FAD" w:rsidP="00553FAD">
                <w:pPr>
                  <w:jc w:val="right"/>
                </w:pP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890564361"/>
              <w:placeholder>
                <w:docPart w:val="F68D1679C785414390727D80ADCA3C24"/>
              </w:placeholder>
            </w:sdtPr>
            <w:sdtEndPr/>
            <w:sdtContent>
              <w:p w14:paraId="157FED62" w14:textId="77777777" w:rsidR="00553FAD" w:rsidRDefault="00553FAD" w:rsidP="00553FAD">
                <w:pPr>
                  <w:jc w:val="right"/>
                </w:pP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553FAD" w:rsidRPr="00A0246A" w14:paraId="70E12BC8" w14:textId="77777777" w:rsidTr="0018718E">
        <w:trPr>
          <w:trHeight w:val="919"/>
        </w:trPr>
        <w:tc>
          <w:tcPr>
            <w:tcW w:w="1873" w:type="dxa"/>
            <w:tcBorders>
              <w:top w:val="single" w:sz="4" w:space="0" w:color="auto"/>
            </w:tcBorders>
          </w:tcPr>
          <w:p w14:paraId="568BD35B" w14:textId="77777777" w:rsidR="00553FAD" w:rsidRPr="00553FAD" w:rsidRDefault="00553FAD" w:rsidP="00553F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34265F7" w14:textId="73116373" w:rsidR="00553FAD" w:rsidRPr="00553FAD" w:rsidRDefault="00553FAD" w:rsidP="00553F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 w:rsidRPr="00553FAD">
              <w:rPr>
                <w:rFonts w:ascii="Arial" w:hAnsi="Arial" w:cs="Arial"/>
                <w:b/>
                <w:bCs/>
                <w:sz w:val="20"/>
                <w:szCs w:val="20"/>
              </w:rPr>
              <w:t>Mittwoch</w:t>
            </w:r>
            <w:proofErr w:type="gramEnd"/>
            <w:r w:rsidRPr="00553FA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25.11.2026</w:t>
            </w:r>
          </w:p>
          <w:p w14:paraId="2A3047AC" w14:textId="77777777" w:rsidR="00553FAD" w:rsidRPr="00553FAD" w:rsidRDefault="00553FAD" w:rsidP="00553F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24" w:type="dxa"/>
          </w:tcPr>
          <w:p w14:paraId="59051D1A" w14:textId="77777777" w:rsidR="00553FAD" w:rsidRDefault="00553FAD" w:rsidP="00553FAD">
            <w:pPr>
              <w:pStyle w:val="berschrift1"/>
            </w:pPr>
            <w:r>
              <w:t>Seelachs Natur</w:t>
            </w:r>
          </w:p>
          <w:p w14:paraId="343A63A2" w14:textId="77777777" w:rsidR="00553FAD" w:rsidRDefault="00553FAD" w:rsidP="00553FA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mit heißer Kräutersoße, Gemüse und Salzkartoffeln</w:t>
            </w:r>
          </w:p>
          <w:p w14:paraId="3F0D1AFD" w14:textId="77777777" w:rsidR="00553FAD" w:rsidRDefault="00553FAD" w:rsidP="00553FAD">
            <w:pPr>
              <w:rPr>
                <w:rFonts w:ascii="Arial" w:hAnsi="Arial" w:cs="Arial"/>
                <w:sz w:val="16"/>
                <w:szCs w:val="16"/>
              </w:rPr>
            </w:pPr>
          </w:p>
          <w:p w14:paraId="193A67A8" w14:textId="74D12D48" w:rsidR="00553FAD" w:rsidRPr="00B152C3" w:rsidRDefault="00553FAD" w:rsidP="00553FA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  <w:vertAlign w:val="subscript"/>
              </w:rPr>
              <w:t>1, 4, j, a8, g, d, a1</w:t>
            </w:r>
          </w:p>
        </w:tc>
        <w:tc>
          <w:tcPr>
            <w:tcW w:w="2123" w:type="dxa"/>
          </w:tcPr>
          <w:p w14:paraId="17C3070A" w14:textId="77777777" w:rsidR="00553FAD" w:rsidRPr="006B6B1C" w:rsidRDefault="00553FAD" w:rsidP="00553FAD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Schweinebraten</w:t>
            </w:r>
          </w:p>
          <w:p w14:paraId="2FF1C30E" w14:textId="77777777" w:rsidR="00553FAD" w:rsidRDefault="00553FAD" w:rsidP="00553FA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Soße, Rotkohl und Salzkartoffeln</w:t>
            </w:r>
          </w:p>
          <w:p w14:paraId="68D4C14E" w14:textId="77777777" w:rsidR="00553FAD" w:rsidRDefault="00553FAD" w:rsidP="00553FAD">
            <w:pPr>
              <w:rPr>
                <w:rFonts w:ascii="Arial" w:hAnsi="Arial" w:cs="Arial"/>
                <w:sz w:val="16"/>
              </w:rPr>
            </w:pPr>
          </w:p>
          <w:p w14:paraId="70A74729" w14:textId="4508C9A4" w:rsidR="00553FAD" w:rsidRPr="00B152C3" w:rsidRDefault="00553FAD" w:rsidP="00553FA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3, 1, 11, 4, a3, i, j, f, a8, g, a1</w:t>
            </w:r>
          </w:p>
        </w:tc>
        <w:tc>
          <w:tcPr>
            <w:tcW w:w="2166" w:type="dxa"/>
          </w:tcPr>
          <w:p w14:paraId="7D2C7F87" w14:textId="77777777" w:rsidR="00553FAD" w:rsidRPr="006B6B1C" w:rsidRDefault="00553FAD" w:rsidP="00553FAD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Milchreis</w:t>
            </w:r>
          </w:p>
          <w:p w14:paraId="2F254DEA" w14:textId="77777777" w:rsidR="00553FAD" w:rsidRDefault="00553FAD" w:rsidP="00553FA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Pfirsichkompott</w:t>
            </w:r>
          </w:p>
          <w:p w14:paraId="452AC4D4" w14:textId="77777777" w:rsidR="00553FAD" w:rsidRDefault="00553FAD" w:rsidP="00553FAD">
            <w:pPr>
              <w:rPr>
                <w:rFonts w:ascii="Arial" w:hAnsi="Arial" w:cs="Arial"/>
                <w:sz w:val="16"/>
              </w:rPr>
            </w:pPr>
          </w:p>
          <w:p w14:paraId="14CDC30C" w14:textId="77777777" w:rsidR="00553FAD" w:rsidRDefault="00553FAD" w:rsidP="00553FAD">
            <w:pPr>
              <w:rPr>
                <w:rFonts w:ascii="Arial" w:hAnsi="Arial" w:cs="Arial"/>
                <w:sz w:val="16"/>
              </w:rPr>
            </w:pPr>
          </w:p>
          <w:p w14:paraId="5C61D366" w14:textId="34C06885" w:rsidR="00553FAD" w:rsidRPr="00B152C3" w:rsidRDefault="00553FAD" w:rsidP="00553FA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g</w:t>
            </w:r>
          </w:p>
        </w:tc>
        <w:tc>
          <w:tcPr>
            <w:tcW w:w="2132" w:type="dxa"/>
          </w:tcPr>
          <w:p w14:paraId="547682E4" w14:textId="77777777" w:rsidR="00553FAD" w:rsidRDefault="00553FAD" w:rsidP="00553FAD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Fischer Salat</w:t>
            </w:r>
          </w:p>
          <w:p w14:paraId="61885718" w14:textId="77777777" w:rsidR="00553FAD" w:rsidRDefault="00553FAD" w:rsidP="00553FA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gemischtem Salat, Sardinen, Tomaten, Zwiebeln und Kräutern</w:t>
            </w:r>
          </w:p>
          <w:p w14:paraId="2FF7D249" w14:textId="46820DA2" w:rsidR="00553FAD" w:rsidRPr="00B152C3" w:rsidRDefault="00553FAD" w:rsidP="00553FA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d</w:t>
            </w:r>
          </w:p>
        </w:tc>
        <w:tc>
          <w:tcPr>
            <w:tcW w:w="2442" w:type="dxa"/>
          </w:tcPr>
          <w:p w14:paraId="0651D87F" w14:textId="77777777" w:rsidR="00553FAD" w:rsidRPr="0015136E" w:rsidRDefault="00553FAD" w:rsidP="00553FAD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Schweinefilet gebraten</w:t>
            </w:r>
          </w:p>
          <w:p w14:paraId="0CEB2F0C" w14:textId="77777777" w:rsidR="00553FAD" w:rsidRDefault="00553FAD" w:rsidP="00553FA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</w:t>
            </w:r>
            <w:r w:rsidRPr="005603E9">
              <w:rPr>
                <w:rFonts w:ascii="Arial" w:hAnsi="Arial" w:cs="Arial"/>
                <w:sz w:val="16"/>
              </w:rPr>
              <w:t>it</w:t>
            </w:r>
            <w:r>
              <w:rPr>
                <w:rFonts w:ascii="Arial" w:hAnsi="Arial" w:cs="Arial"/>
                <w:sz w:val="16"/>
              </w:rPr>
              <w:t xml:space="preserve"> Rahmsoße, Broccoli und Schnittlauchkartoffeln</w:t>
            </w:r>
          </w:p>
          <w:p w14:paraId="35788799" w14:textId="77777777" w:rsidR="00553FAD" w:rsidRDefault="00553FAD" w:rsidP="00553FAD">
            <w:pPr>
              <w:rPr>
                <w:rFonts w:ascii="Arial" w:hAnsi="Arial" w:cs="Arial"/>
                <w:sz w:val="16"/>
              </w:rPr>
            </w:pPr>
          </w:p>
          <w:p w14:paraId="514B1961" w14:textId="6BF6C0D0" w:rsidR="00553FAD" w:rsidRPr="00B152C3" w:rsidRDefault="00553FAD" w:rsidP="00553FA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a3, i, f, a8, g, a1</w:t>
            </w:r>
          </w:p>
        </w:tc>
        <w:tc>
          <w:tcPr>
            <w:tcW w:w="2493" w:type="dxa"/>
          </w:tcPr>
          <w:p w14:paraId="744FC94C" w14:textId="77777777" w:rsidR="00553FAD" w:rsidRDefault="00553FAD" w:rsidP="00553FAD">
            <w:pPr>
              <w:pStyle w:val="berschrift1"/>
            </w:pPr>
            <w:r>
              <w:t>Putenmedaillons</w:t>
            </w:r>
          </w:p>
          <w:p w14:paraId="4919766E" w14:textId="33EA4B71" w:rsidR="00553FAD" w:rsidRPr="00B152C3" w:rsidRDefault="00553FAD" w:rsidP="00553FAD">
            <w:pPr>
              <w:ind w:left="36"/>
              <w:rPr>
                <w:rFonts w:ascii="Arial" w:hAnsi="Arial" w:cs="Arial"/>
                <w:sz w:val="18"/>
                <w:szCs w:val="18"/>
              </w:rPr>
            </w:pPr>
            <w:r w:rsidRPr="00553FAD">
              <w:rPr>
                <w:rFonts w:ascii="Arial" w:hAnsi="Arial" w:cs="Arial"/>
                <w:sz w:val="16"/>
              </w:rPr>
              <w:t>mit Butter-Kräutersoße, Pariser Karotten und Salzkartoffeln                               4,6 BE</w:t>
            </w:r>
          </w:p>
        </w:tc>
      </w:tr>
      <w:tr w:rsidR="00553FAD" w:rsidRPr="00A0246A" w14:paraId="10E70424" w14:textId="77777777" w:rsidTr="00D542F7">
        <w:trPr>
          <w:trHeight w:val="284"/>
        </w:trPr>
        <w:tc>
          <w:tcPr>
            <w:tcW w:w="1873" w:type="dxa"/>
            <w:tcBorders>
              <w:bottom w:val="single" w:sz="4" w:space="0" w:color="auto"/>
            </w:tcBorders>
          </w:tcPr>
          <w:p w14:paraId="09597EFC" w14:textId="17E2350C" w:rsidR="00553FAD" w:rsidRPr="00553FAD" w:rsidRDefault="00553FAD" w:rsidP="00553FAD">
            <w:pPr>
              <w:pStyle w:val="berschrift2"/>
              <w:jc w:val="center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913856740"/>
              <w:placeholder>
                <w:docPart w:val="857013F861E54B948C4CC3FD9380D556"/>
              </w:placeholder>
            </w:sdtPr>
            <w:sdtEndPr/>
            <w:sdtContent>
              <w:p w14:paraId="49694F9B" w14:textId="77777777" w:rsidR="00553FAD" w:rsidRDefault="00553FAD" w:rsidP="00553FAD">
                <w:pPr>
                  <w:jc w:val="right"/>
                </w:pP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21313996"/>
              <w:placeholder>
                <w:docPart w:val="622E3D65D1F24210BC96C5B0B293F7BC"/>
              </w:placeholder>
            </w:sdtPr>
            <w:sdtEndPr/>
            <w:sdtContent>
              <w:p w14:paraId="681FC0C7" w14:textId="77777777" w:rsidR="00553FAD" w:rsidRDefault="00553FAD" w:rsidP="00553FAD">
                <w:pPr>
                  <w:jc w:val="right"/>
                </w:pP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5661743"/>
              <w:placeholder>
                <w:docPart w:val="43C676A3A8D34621B143B703F4841A16"/>
              </w:placeholder>
            </w:sdtPr>
            <w:sdtEndPr/>
            <w:sdtContent>
              <w:p w14:paraId="25337979" w14:textId="77777777" w:rsidR="00553FAD" w:rsidRDefault="00553FAD" w:rsidP="00553FAD">
                <w:pPr>
                  <w:jc w:val="right"/>
                </w:pP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3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949749152"/>
              <w:placeholder>
                <w:docPart w:val="1126AF2811604F3E8B4113D1783B026B"/>
              </w:placeholder>
            </w:sdtPr>
            <w:sdtEndPr/>
            <w:sdtContent>
              <w:p w14:paraId="42C7CF01" w14:textId="77777777" w:rsidR="00553FAD" w:rsidRDefault="00553FAD" w:rsidP="00553FAD">
                <w:pPr>
                  <w:jc w:val="right"/>
                </w:pP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95102775"/>
              <w:placeholder>
                <w:docPart w:val="C209C38F316B45268B634D3F7A7527EE"/>
              </w:placeholder>
            </w:sdtPr>
            <w:sdtEndPr/>
            <w:sdtContent>
              <w:p w14:paraId="065D2E1C" w14:textId="77777777" w:rsidR="00553FAD" w:rsidRDefault="00553FAD" w:rsidP="00553FAD">
                <w:pPr>
                  <w:jc w:val="right"/>
                </w:pP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96410856"/>
              <w:placeholder>
                <w:docPart w:val="BDFC38F8751A420581760ADA7ED5C18C"/>
              </w:placeholder>
            </w:sdtPr>
            <w:sdtEndPr/>
            <w:sdtContent>
              <w:p w14:paraId="3FBEAC5B" w14:textId="77777777" w:rsidR="00553FAD" w:rsidRDefault="00553FAD" w:rsidP="00553FAD">
                <w:pPr>
                  <w:jc w:val="right"/>
                </w:pP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553FAD" w:rsidRPr="00A0246A" w14:paraId="2A4201B0" w14:textId="77777777" w:rsidTr="009B28B2">
        <w:trPr>
          <w:trHeight w:val="826"/>
        </w:trPr>
        <w:tc>
          <w:tcPr>
            <w:tcW w:w="1873" w:type="dxa"/>
            <w:tcBorders>
              <w:top w:val="single" w:sz="4" w:space="0" w:color="auto"/>
            </w:tcBorders>
          </w:tcPr>
          <w:p w14:paraId="0149B7C0" w14:textId="77777777" w:rsidR="00553FAD" w:rsidRPr="00553FAD" w:rsidRDefault="00553FAD" w:rsidP="00553F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5B3C2E1" w14:textId="7A635EE5" w:rsidR="00553FAD" w:rsidRPr="00553FAD" w:rsidRDefault="00553FAD" w:rsidP="00553F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 w:rsidRPr="00553FAD">
              <w:rPr>
                <w:rFonts w:ascii="Arial" w:hAnsi="Arial" w:cs="Arial"/>
                <w:b/>
                <w:bCs/>
                <w:sz w:val="20"/>
                <w:szCs w:val="20"/>
              </w:rPr>
              <w:t>Donnerstag</w:t>
            </w:r>
            <w:proofErr w:type="gramEnd"/>
            <w:r w:rsidRPr="00553FA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26.11.2026</w:t>
            </w:r>
          </w:p>
          <w:p w14:paraId="09968DD5" w14:textId="77777777" w:rsidR="00553FAD" w:rsidRPr="00553FAD" w:rsidRDefault="00553FAD" w:rsidP="00553F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24" w:type="dxa"/>
          </w:tcPr>
          <w:p w14:paraId="190461A8" w14:textId="77777777" w:rsidR="00553FAD" w:rsidRPr="00C8119C" w:rsidRDefault="00553FAD" w:rsidP="00553FAD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Hähnchenbrust</w:t>
            </w:r>
          </w:p>
          <w:p w14:paraId="5823169D" w14:textId="77777777" w:rsidR="00553FAD" w:rsidRDefault="00553FAD" w:rsidP="00553FA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Broccoli-Kartoffelkruste, Rosmarinsoße, Sombrero Gemüse und Reis</w:t>
            </w:r>
          </w:p>
          <w:p w14:paraId="6FCBD30F" w14:textId="552761CC" w:rsidR="00553FAD" w:rsidRPr="00553FAD" w:rsidRDefault="00553FAD" w:rsidP="00E8190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1, 4, j, a8, g, a1</w:t>
            </w:r>
          </w:p>
        </w:tc>
        <w:tc>
          <w:tcPr>
            <w:tcW w:w="2123" w:type="dxa"/>
          </w:tcPr>
          <w:p w14:paraId="62DFA400" w14:textId="77777777" w:rsidR="00553FAD" w:rsidRPr="00200FDE" w:rsidRDefault="00553FAD" w:rsidP="00553FAD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Soljanka</w:t>
            </w:r>
          </w:p>
          <w:p w14:paraId="38A38C7C" w14:textId="77777777" w:rsidR="00553FAD" w:rsidRDefault="00553FAD" w:rsidP="00553FA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Brötchen</w:t>
            </w:r>
          </w:p>
          <w:p w14:paraId="75514DE1" w14:textId="77777777" w:rsidR="00553FAD" w:rsidRDefault="00553FAD" w:rsidP="00553FAD">
            <w:pPr>
              <w:rPr>
                <w:rFonts w:ascii="Arial" w:hAnsi="Arial" w:cs="Arial"/>
                <w:sz w:val="16"/>
              </w:rPr>
            </w:pPr>
          </w:p>
          <w:p w14:paraId="4B25B2F7" w14:textId="77777777" w:rsidR="00553FAD" w:rsidRDefault="00553FAD" w:rsidP="00553FAD">
            <w:pPr>
              <w:rPr>
                <w:rFonts w:ascii="Arial" w:hAnsi="Arial" w:cs="Arial"/>
                <w:sz w:val="16"/>
              </w:rPr>
            </w:pPr>
          </w:p>
          <w:p w14:paraId="796CC681" w14:textId="004F7BE3" w:rsidR="00553FAD" w:rsidRPr="00B152C3" w:rsidRDefault="00553FAD" w:rsidP="00553FA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2, 3, 1, 11, 15, 4, a3, i, j, y, a8, a, a1</w:t>
            </w:r>
          </w:p>
        </w:tc>
        <w:tc>
          <w:tcPr>
            <w:tcW w:w="2166" w:type="dxa"/>
          </w:tcPr>
          <w:p w14:paraId="045051E4" w14:textId="77777777" w:rsidR="00553FAD" w:rsidRDefault="00553FAD" w:rsidP="00553FAD">
            <w:pPr>
              <w:pStyle w:val="Sprechblasentext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Nudeln</w:t>
            </w:r>
          </w:p>
          <w:p w14:paraId="18624191" w14:textId="77777777" w:rsidR="00553FAD" w:rsidRDefault="00553FAD" w:rsidP="00553FAD">
            <w:pPr>
              <w:pStyle w:val="Sprechblasentex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mit Tomate-Gemüsesoße, Grillkäse und Salat</w:t>
            </w:r>
          </w:p>
          <w:p w14:paraId="0C7A2032" w14:textId="77777777" w:rsidR="00553FAD" w:rsidRDefault="00553FAD" w:rsidP="00553FAD">
            <w:pPr>
              <w:pStyle w:val="Sprechblasentext"/>
              <w:rPr>
                <w:rFonts w:ascii="Arial" w:hAnsi="Arial" w:cs="Arial"/>
                <w:szCs w:val="24"/>
              </w:rPr>
            </w:pPr>
          </w:p>
          <w:p w14:paraId="5D083DF8" w14:textId="4431DA85" w:rsidR="00553FAD" w:rsidRPr="00B152C3" w:rsidRDefault="00553FAD" w:rsidP="00553FAD">
            <w:pPr>
              <w:pStyle w:val="Sprechblasentext"/>
              <w:rPr>
                <w:rFonts w:ascii="Arial" w:hAnsi="Arial" w:cs="Arial"/>
                <w:sz w:val="18"/>
                <w:szCs w:val="18"/>
                <w:lang w:val="fr-FR"/>
              </w:rPr>
            </w:pPr>
            <w:r>
              <w:rPr>
                <w:rFonts w:ascii="Arial" w:hAnsi="Arial" w:cs="Arial"/>
                <w:szCs w:val="24"/>
                <w:vertAlign w:val="subscript"/>
              </w:rPr>
              <w:t>2, 1, 4, c, j, a8, g, a1</w:t>
            </w:r>
          </w:p>
        </w:tc>
        <w:tc>
          <w:tcPr>
            <w:tcW w:w="2132" w:type="dxa"/>
          </w:tcPr>
          <w:p w14:paraId="4798F2ED" w14:textId="77777777" w:rsidR="00553FAD" w:rsidRPr="00506B05" w:rsidRDefault="00553FAD" w:rsidP="00553FAD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Kasseler Rückenfilet</w:t>
            </w:r>
          </w:p>
          <w:p w14:paraId="51AC3EB8" w14:textId="77777777" w:rsidR="00553FAD" w:rsidRDefault="00553FAD" w:rsidP="00553FA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Kartoffelsalat und buntem Salatnest</w:t>
            </w:r>
          </w:p>
          <w:p w14:paraId="57EF03C4" w14:textId="77777777" w:rsidR="00553FAD" w:rsidRDefault="00553FAD" w:rsidP="00553FAD">
            <w:pPr>
              <w:rPr>
                <w:rFonts w:ascii="Arial" w:hAnsi="Arial" w:cs="Arial"/>
                <w:sz w:val="16"/>
              </w:rPr>
            </w:pPr>
          </w:p>
          <w:p w14:paraId="203E3DB8" w14:textId="077057C3" w:rsidR="00553FAD" w:rsidRPr="00B152C3" w:rsidRDefault="00553FAD" w:rsidP="00553FAD">
            <w:pPr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2, 3, 11, 8, 15, c, j, a8, g, a1</w:t>
            </w:r>
          </w:p>
        </w:tc>
        <w:tc>
          <w:tcPr>
            <w:tcW w:w="2442" w:type="dxa"/>
          </w:tcPr>
          <w:p w14:paraId="7BE39A58" w14:textId="77777777" w:rsidR="00553FAD" w:rsidRPr="008A35C9" w:rsidRDefault="00553FAD" w:rsidP="00553FAD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Hähnchenroulade Florentiner Art</w:t>
            </w:r>
          </w:p>
          <w:p w14:paraId="65A51F3F" w14:textId="77777777" w:rsidR="00553FAD" w:rsidRDefault="00553FAD" w:rsidP="00553FA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mit Cremesoße, Reis und gemischtem Salat</w:t>
            </w:r>
          </w:p>
          <w:p w14:paraId="0ED28188" w14:textId="0AACA8B4" w:rsidR="00553FAD" w:rsidRPr="00B152C3" w:rsidRDefault="00553FAD" w:rsidP="00553FA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  <w:vertAlign w:val="subscript"/>
              </w:rPr>
              <w:t>1, 4, c, j, a8, g, a1</w:t>
            </w:r>
          </w:p>
        </w:tc>
        <w:tc>
          <w:tcPr>
            <w:tcW w:w="2493" w:type="dxa"/>
          </w:tcPr>
          <w:p w14:paraId="1CD0BBB0" w14:textId="77777777" w:rsidR="00553FAD" w:rsidRDefault="00553FAD" w:rsidP="00553FAD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Grüne-Bohnen-Eintopf</w:t>
            </w:r>
          </w:p>
          <w:p w14:paraId="3CBFEF09" w14:textId="6C0A28B5" w:rsidR="00553FAD" w:rsidRPr="00B152C3" w:rsidRDefault="00553FAD" w:rsidP="00553FAD">
            <w:pPr>
              <w:ind w:left="3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mit Rindfleisch           </w:t>
            </w:r>
            <w:r w:rsidR="00E81908">
              <w:rPr>
                <w:rFonts w:ascii="Arial" w:hAnsi="Arial" w:cs="Arial"/>
                <w:bCs/>
                <w:sz w:val="16"/>
                <w:szCs w:val="16"/>
              </w:rPr>
              <w:t xml:space="preserve">    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 2,6 BE</w:t>
            </w:r>
          </w:p>
        </w:tc>
      </w:tr>
      <w:tr w:rsidR="00553FAD" w:rsidRPr="00A0246A" w14:paraId="23AC1D7C" w14:textId="77777777" w:rsidTr="00D542F7">
        <w:trPr>
          <w:trHeight w:val="284"/>
        </w:trPr>
        <w:tc>
          <w:tcPr>
            <w:tcW w:w="1873" w:type="dxa"/>
            <w:tcBorders>
              <w:bottom w:val="single" w:sz="4" w:space="0" w:color="auto"/>
            </w:tcBorders>
          </w:tcPr>
          <w:p w14:paraId="41479979" w14:textId="62A2A8C2" w:rsidR="00553FAD" w:rsidRPr="00553FAD" w:rsidRDefault="00553FAD" w:rsidP="00553FAD">
            <w:pPr>
              <w:pStyle w:val="berschrift2"/>
              <w:jc w:val="center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304852408"/>
              <w:placeholder>
                <w:docPart w:val="6B6113DA918C45B697E97B62E5B62E6E"/>
              </w:placeholder>
            </w:sdtPr>
            <w:sdtEndPr/>
            <w:sdtContent>
              <w:p w14:paraId="72D79D4E" w14:textId="77777777" w:rsidR="00553FAD" w:rsidRDefault="00553FAD" w:rsidP="00553FAD">
                <w:pPr>
                  <w:jc w:val="right"/>
                </w:pP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498010587"/>
              <w:placeholder>
                <w:docPart w:val="3BAAAB400572483C91B75C61C1E1A65A"/>
              </w:placeholder>
            </w:sdtPr>
            <w:sdtEndPr/>
            <w:sdtContent>
              <w:p w14:paraId="54BABE2F" w14:textId="77777777" w:rsidR="00553FAD" w:rsidRDefault="00553FAD" w:rsidP="00553FAD">
                <w:pPr>
                  <w:jc w:val="right"/>
                </w:pP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272280991"/>
              <w:placeholder>
                <w:docPart w:val="D476272ABEBD4CC2BEA1D570CF8DA8F9"/>
              </w:placeholder>
            </w:sdtPr>
            <w:sdtEndPr/>
            <w:sdtContent>
              <w:p w14:paraId="1B1EECDD" w14:textId="77777777" w:rsidR="00553FAD" w:rsidRDefault="00553FAD" w:rsidP="00553FAD">
                <w:pPr>
                  <w:jc w:val="right"/>
                </w:pP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3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204705778"/>
              <w:placeholder>
                <w:docPart w:val="EB999CFB4C8547ECA44F54D314651C93"/>
              </w:placeholder>
            </w:sdtPr>
            <w:sdtEndPr/>
            <w:sdtContent>
              <w:p w14:paraId="0C71A152" w14:textId="77777777" w:rsidR="00553FAD" w:rsidRDefault="00553FAD" w:rsidP="00553FAD">
                <w:pPr>
                  <w:jc w:val="right"/>
                </w:pP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211803371"/>
              <w:placeholder>
                <w:docPart w:val="3F56FD67643B48348091A91B5D7124EA"/>
              </w:placeholder>
            </w:sdtPr>
            <w:sdtEndPr/>
            <w:sdtContent>
              <w:p w14:paraId="7E4681C1" w14:textId="77777777" w:rsidR="00553FAD" w:rsidRDefault="00553FAD" w:rsidP="00553FAD">
                <w:pPr>
                  <w:jc w:val="right"/>
                </w:pP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764304999"/>
              <w:placeholder>
                <w:docPart w:val="00EDB82BE21147AE92B156C39B382DF0"/>
              </w:placeholder>
            </w:sdtPr>
            <w:sdtEndPr/>
            <w:sdtContent>
              <w:p w14:paraId="71ECC771" w14:textId="77777777" w:rsidR="00553FAD" w:rsidRDefault="00553FAD" w:rsidP="00553FAD">
                <w:pPr>
                  <w:jc w:val="right"/>
                </w:pP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553FAD" w:rsidRPr="00A0246A" w14:paraId="0DD239DD" w14:textId="77777777" w:rsidTr="00890694">
        <w:trPr>
          <w:trHeight w:val="952"/>
        </w:trPr>
        <w:tc>
          <w:tcPr>
            <w:tcW w:w="1873" w:type="dxa"/>
            <w:tcBorders>
              <w:top w:val="single" w:sz="4" w:space="0" w:color="auto"/>
            </w:tcBorders>
          </w:tcPr>
          <w:p w14:paraId="1B31AE90" w14:textId="77777777" w:rsidR="00553FAD" w:rsidRPr="00553FAD" w:rsidRDefault="00553FAD" w:rsidP="00553F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F5A1EFA" w14:textId="041B023E" w:rsidR="00553FAD" w:rsidRPr="00553FAD" w:rsidRDefault="00553FAD" w:rsidP="00553F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53FA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Freitag </w:t>
            </w:r>
          </w:p>
          <w:p w14:paraId="526E7B9D" w14:textId="16C03AD2" w:rsidR="00553FAD" w:rsidRPr="00553FAD" w:rsidRDefault="00553FAD" w:rsidP="00553F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53FAD">
              <w:rPr>
                <w:rFonts w:ascii="Arial" w:hAnsi="Arial" w:cs="Arial"/>
                <w:b/>
                <w:bCs/>
                <w:sz w:val="20"/>
                <w:szCs w:val="20"/>
              </w:rPr>
              <w:t>27.11.2026</w:t>
            </w:r>
          </w:p>
          <w:p w14:paraId="1CF3D306" w14:textId="77777777" w:rsidR="00553FAD" w:rsidRPr="00553FAD" w:rsidRDefault="00553FAD" w:rsidP="00553FAD">
            <w:pPr>
              <w:pStyle w:val="berschrift5"/>
              <w:rPr>
                <w:i w:val="0"/>
                <w:iCs w:val="0"/>
                <w:szCs w:val="20"/>
              </w:rPr>
            </w:pPr>
          </w:p>
        </w:tc>
        <w:tc>
          <w:tcPr>
            <w:tcW w:w="2124" w:type="dxa"/>
          </w:tcPr>
          <w:p w14:paraId="518EFFBE" w14:textId="77777777" w:rsidR="00553FAD" w:rsidRPr="005112E1" w:rsidRDefault="00553FAD" w:rsidP="00553FAD">
            <w:pPr>
              <w:pStyle w:val="berschrift1"/>
            </w:pPr>
            <w:r>
              <w:t>Brasilianischer Feuertopf (nicht scharf)</w:t>
            </w:r>
          </w:p>
          <w:p w14:paraId="75F5EA3F" w14:textId="77777777" w:rsidR="00553FAD" w:rsidRDefault="00553FAD" w:rsidP="00553FA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Rindfleisch und Brötchen</w:t>
            </w:r>
          </w:p>
          <w:p w14:paraId="50F350C4" w14:textId="06B7A36B" w:rsidR="00553FAD" w:rsidRPr="00553FAD" w:rsidRDefault="00553FAD" w:rsidP="00553FA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2, 1, 4, a3, i, j, y, a8, a, a1</w:t>
            </w:r>
          </w:p>
        </w:tc>
        <w:tc>
          <w:tcPr>
            <w:tcW w:w="2123" w:type="dxa"/>
          </w:tcPr>
          <w:p w14:paraId="4E05016F" w14:textId="77777777" w:rsidR="00553FAD" w:rsidRPr="000538CD" w:rsidRDefault="00553FAD" w:rsidP="00553FAD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Bratwurst</w:t>
            </w:r>
          </w:p>
          <w:p w14:paraId="3114D6B1" w14:textId="77777777" w:rsidR="00553FAD" w:rsidRDefault="00553FAD" w:rsidP="00553FAD">
            <w:pPr>
              <w:rPr>
                <w:rFonts w:ascii="Arial" w:hAnsi="Arial" w:cs="Arial"/>
                <w:sz w:val="16"/>
              </w:rPr>
            </w:pPr>
            <w:r w:rsidRPr="000538CD">
              <w:rPr>
                <w:rFonts w:ascii="Arial" w:hAnsi="Arial" w:cs="Arial"/>
                <w:sz w:val="16"/>
              </w:rPr>
              <w:t xml:space="preserve">mit </w:t>
            </w:r>
            <w:r>
              <w:rPr>
                <w:rFonts w:ascii="Arial" w:hAnsi="Arial" w:cs="Arial"/>
                <w:sz w:val="16"/>
              </w:rPr>
              <w:t>Soße, Kohlrabi und Petersilienkartoffeln</w:t>
            </w:r>
          </w:p>
          <w:p w14:paraId="077D1634" w14:textId="77777777" w:rsidR="00553FAD" w:rsidRDefault="00553FAD" w:rsidP="00553FAD">
            <w:pPr>
              <w:rPr>
                <w:rFonts w:ascii="Arial" w:hAnsi="Arial" w:cs="Arial"/>
                <w:sz w:val="16"/>
              </w:rPr>
            </w:pPr>
          </w:p>
          <w:p w14:paraId="216E42E6" w14:textId="64C96A75" w:rsidR="00553FAD" w:rsidRPr="00B152C3" w:rsidRDefault="00553FAD" w:rsidP="00553FA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3, a3, i, j, f, a8, a1</w:t>
            </w:r>
          </w:p>
        </w:tc>
        <w:tc>
          <w:tcPr>
            <w:tcW w:w="2166" w:type="dxa"/>
          </w:tcPr>
          <w:p w14:paraId="1E05F2BB" w14:textId="77777777" w:rsidR="00553FAD" w:rsidRPr="005A08C5" w:rsidRDefault="00553FAD" w:rsidP="00553FA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Kartoffel-Gemüseauflauf</w:t>
            </w:r>
          </w:p>
          <w:p w14:paraId="653DBCCF" w14:textId="77777777" w:rsidR="00553FAD" w:rsidRDefault="00553FAD" w:rsidP="00553FA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mit Mix Salat</w:t>
            </w:r>
          </w:p>
          <w:p w14:paraId="0C8138FA" w14:textId="77777777" w:rsidR="00553FAD" w:rsidRDefault="00553FAD" w:rsidP="00553FAD">
            <w:pPr>
              <w:rPr>
                <w:rFonts w:ascii="Arial" w:hAnsi="Arial" w:cs="Arial"/>
                <w:sz w:val="16"/>
                <w:szCs w:val="16"/>
              </w:rPr>
            </w:pPr>
          </w:p>
          <w:p w14:paraId="54739840" w14:textId="77777777" w:rsidR="00553FAD" w:rsidRDefault="00553FAD" w:rsidP="00553FAD">
            <w:pPr>
              <w:rPr>
                <w:rFonts w:ascii="Arial" w:hAnsi="Arial" w:cs="Arial"/>
                <w:sz w:val="16"/>
                <w:szCs w:val="16"/>
              </w:rPr>
            </w:pPr>
          </w:p>
          <w:p w14:paraId="1E094746" w14:textId="71A4A963" w:rsidR="00553FAD" w:rsidRPr="00B152C3" w:rsidRDefault="00553FAD" w:rsidP="00553FA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  <w:vertAlign w:val="subscript"/>
              </w:rPr>
              <w:t>1, 4, i, c, j, a8, g, a1</w:t>
            </w:r>
          </w:p>
        </w:tc>
        <w:tc>
          <w:tcPr>
            <w:tcW w:w="2132" w:type="dxa"/>
          </w:tcPr>
          <w:p w14:paraId="55032882" w14:textId="77777777" w:rsidR="00553FAD" w:rsidRDefault="00553FAD" w:rsidP="00553FAD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Salat Nizza</w:t>
            </w:r>
          </w:p>
          <w:p w14:paraId="7535F2A4" w14:textId="77777777" w:rsidR="00553FAD" w:rsidRDefault="00553FAD" w:rsidP="00553FA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Bohnen, Ei und gekochtem Schinken</w:t>
            </w:r>
          </w:p>
          <w:p w14:paraId="31AA819A" w14:textId="77777777" w:rsidR="00553FAD" w:rsidRDefault="00553FAD" w:rsidP="00553FAD">
            <w:pPr>
              <w:rPr>
                <w:rFonts w:ascii="Arial" w:hAnsi="Arial" w:cs="Arial"/>
                <w:sz w:val="16"/>
              </w:rPr>
            </w:pPr>
          </w:p>
          <w:p w14:paraId="65001A79" w14:textId="753ACCE1" w:rsidR="00553FAD" w:rsidRPr="00B152C3" w:rsidRDefault="00553FAD" w:rsidP="00553FAD">
            <w:pPr>
              <w:rPr>
                <w:rFonts w:ascii="Arial" w:hAnsi="Arial" w:cs="Arial"/>
                <w:sz w:val="18"/>
                <w:szCs w:val="18"/>
                <w:lang w:val="it-IT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2, 3, 8, c</w:t>
            </w:r>
          </w:p>
        </w:tc>
        <w:tc>
          <w:tcPr>
            <w:tcW w:w="2442" w:type="dxa"/>
          </w:tcPr>
          <w:p w14:paraId="6BD2CF11" w14:textId="77777777" w:rsidR="00553FAD" w:rsidRPr="00821150" w:rsidRDefault="00553FAD" w:rsidP="00553FAD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Backfisch</w:t>
            </w:r>
          </w:p>
          <w:p w14:paraId="115EBEC8" w14:textId="77777777" w:rsidR="00553FAD" w:rsidRDefault="00553FAD" w:rsidP="00553FA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Schnittlauchsoße, Kartoffeln und gemischtem Salat</w:t>
            </w:r>
          </w:p>
          <w:p w14:paraId="7AC9BF04" w14:textId="77777777" w:rsidR="00553FAD" w:rsidRDefault="00553FAD" w:rsidP="00553FAD">
            <w:pPr>
              <w:rPr>
                <w:rFonts w:ascii="Arial" w:hAnsi="Arial" w:cs="Arial"/>
                <w:sz w:val="16"/>
              </w:rPr>
            </w:pPr>
          </w:p>
          <w:p w14:paraId="50049030" w14:textId="28B1FDC8" w:rsidR="00553FAD" w:rsidRPr="00B152C3" w:rsidRDefault="00553FAD" w:rsidP="00553FA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10, 1, 4, c, j, a8, g, d, a1</w:t>
            </w:r>
          </w:p>
        </w:tc>
        <w:tc>
          <w:tcPr>
            <w:tcW w:w="2493" w:type="dxa"/>
          </w:tcPr>
          <w:p w14:paraId="4F61A8EA" w14:textId="77777777" w:rsidR="00553FAD" w:rsidRDefault="00553FAD" w:rsidP="00553FAD">
            <w:pPr>
              <w:pStyle w:val="berschrift1"/>
            </w:pPr>
            <w:r>
              <w:t>Rindfleisch</w:t>
            </w:r>
          </w:p>
          <w:p w14:paraId="7099E8E1" w14:textId="77777777" w:rsidR="00553FAD" w:rsidRDefault="00553FAD" w:rsidP="00553FA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Meerrettichsoße, Roter Bete und Petersilienkartoffeln</w:t>
            </w:r>
          </w:p>
          <w:p w14:paraId="5A1C616B" w14:textId="47A0CE7E" w:rsidR="00553FAD" w:rsidRPr="00B152C3" w:rsidRDefault="00553FAD" w:rsidP="00553FAD">
            <w:pPr>
              <w:ind w:left="3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</w:rPr>
              <w:t xml:space="preserve">                               </w:t>
            </w:r>
            <w:r w:rsidR="00E81908">
              <w:rPr>
                <w:rFonts w:ascii="Arial" w:hAnsi="Arial" w:cs="Arial"/>
                <w:sz w:val="16"/>
              </w:rPr>
              <w:t xml:space="preserve">    </w:t>
            </w:r>
            <w:r>
              <w:rPr>
                <w:rFonts w:ascii="Arial" w:hAnsi="Arial" w:cs="Arial"/>
                <w:sz w:val="16"/>
              </w:rPr>
              <w:t xml:space="preserve">      3,4 BE</w:t>
            </w:r>
          </w:p>
        </w:tc>
      </w:tr>
      <w:tr w:rsidR="00553FAD" w:rsidRPr="00A0246A" w14:paraId="30E34D12" w14:textId="77777777" w:rsidTr="00D542F7">
        <w:trPr>
          <w:trHeight w:val="284"/>
        </w:trPr>
        <w:tc>
          <w:tcPr>
            <w:tcW w:w="1873" w:type="dxa"/>
            <w:tcBorders>
              <w:bottom w:val="single" w:sz="4" w:space="0" w:color="auto"/>
            </w:tcBorders>
          </w:tcPr>
          <w:p w14:paraId="55028DA7" w14:textId="0D78DC80" w:rsidR="00553FAD" w:rsidRPr="00553FAD" w:rsidRDefault="00553FAD" w:rsidP="00553FAD">
            <w:pPr>
              <w:pStyle w:val="berschrift2"/>
              <w:jc w:val="center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168448499"/>
              <w:placeholder>
                <w:docPart w:val="1A7CB979C749489FAAABBE878826E42A"/>
              </w:placeholder>
            </w:sdtPr>
            <w:sdtEndPr/>
            <w:sdtContent>
              <w:p w14:paraId="5E012C9D" w14:textId="77777777" w:rsidR="00553FAD" w:rsidRDefault="00553FAD" w:rsidP="00553FAD">
                <w:pPr>
                  <w:jc w:val="right"/>
                </w:pP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2087295199"/>
              <w:placeholder>
                <w:docPart w:val="291920AAC2044DA2BA3EF08151724F19"/>
              </w:placeholder>
            </w:sdtPr>
            <w:sdtEndPr/>
            <w:sdtContent>
              <w:p w14:paraId="6E1960EB" w14:textId="77777777" w:rsidR="00553FAD" w:rsidRDefault="00553FAD" w:rsidP="00553FAD">
                <w:pPr>
                  <w:jc w:val="right"/>
                </w:pP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008057102"/>
              <w:placeholder>
                <w:docPart w:val="F0EF59A4E6A04A2E9259870FC0411C5B"/>
              </w:placeholder>
            </w:sdtPr>
            <w:sdtEndPr/>
            <w:sdtContent>
              <w:p w14:paraId="5EA80810" w14:textId="77777777" w:rsidR="00553FAD" w:rsidRDefault="00553FAD" w:rsidP="00553FAD">
                <w:pPr>
                  <w:jc w:val="right"/>
                </w:pP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3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974365258"/>
              <w:placeholder>
                <w:docPart w:val="C0F96E0E346E4211B13E091DA69AB24B"/>
              </w:placeholder>
            </w:sdtPr>
            <w:sdtEndPr/>
            <w:sdtContent>
              <w:p w14:paraId="6F4A2ED8" w14:textId="77777777" w:rsidR="00553FAD" w:rsidRDefault="00553FAD" w:rsidP="00553FAD">
                <w:pPr>
                  <w:jc w:val="right"/>
                </w:pP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065765091"/>
              <w:placeholder>
                <w:docPart w:val="78A1900ADE724C659755834DE3D73922"/>
              </w:placeholder>
            </w:sdtPr>
            <w:sdtEndPr/>
            <w:sdtContent>
              <w:p w14:paraId="0BF3F6EE" w14:textId="77777777" w:rsidR="00553FAD" w:rsidRDefault="00553FAD" w:rsidP="00553FAD">
                <w:pPr>
                  <w:jc w:val="right"/>
                </w:pP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259029937"/>
              <w:placeholder>
                <w:docPart w:val="08BC2E2E6FAF485A922CC65A5BA8A092"/>
              </w:placeholder>
            </w:sdtPr>
            <w:sdtEndPr/>
            <w:sdtContent>
              <w:p w14:paraId="2954AFA6" w14:textId="77777777" w:rsidR="00553FAD" w:rsidRDefault="00553FAD" w:rsidP="00553FAD">
                <w:pPr>
                  <w:jc w:val="right"/>
                </w:pP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553FAD" w:rsidRPr="00A0246A" w14:paraId="2A959AE6" w14:textId="77777777" w:rsidTr="00CD6285">
        <w:trPr>
          <w:trHeight w:val="954"/>
        </w:trPr>
        <w:tc>
          <w:tcPr>
            <w:tcW w:w="1873" w:type="dxa"/>
            <w:tcBorders>
              <w:top w:val="single" w:sz="4" w:space="0" w:color="auto"/>
            </w:tcBorders>
          </w:tcPr>
          <w:p w14:paraId="67C6F4CA" w14:textId="77777777" w:rsidR="00553FAD" w:rsidRPr="00553FAD" w:rsidRDefault="00553FAD" w:rsidP="00553F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E4E4AE2" w14:textId="5C028576" w:rsidR="00553FAD" w:rsidRPr="00553FAD" w:rsidRDefault="00553FAD" w:rsidP="00553F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53FA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Samstag </w:t>
            </w:r>
          </w:p>
          <w:p w14:paraId="15D6D29D" w14:textId="19EC509F" w:rsidR="00553FAD" w:rsidRPr="00553FAD" w:rsidRDefault="00553FAD" w:rsidP="00553F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53FAD">
              <w:rPr>
                <w:rFonts w:ascii="Arial" w:hAnsi="Arial" w:cs="Arial"/>
                <w:b/>
                <w:bCs/>
                <w:sz w:val="20"/>
                <w:szCs w:val="20"/>
              </w:rPr>
              <w:t>28.11.2026</w:t>
            </w:r>
          </w:p>
          <w:p w14:paraId="1B10763F" w14:textId="77777777" w:rsidR="00553FAD" w:rsidRPr="00553FAD" w:rsidRDefault="00553FAD" w:rsidP="00553FA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24" w:type="dxa"/>
          </w:tcPr>
          <w:p w14:paraId="7CDA604D" w14:textId="77777777" w:rsidR="00553FAD" w:rsidRDefault="00553FAD" w:rsidP="00553FAD">
            <w:pPr>
              <w:pStyle w:val="Textkrper2"/>
            </w:pPr>
            <w:r>
              <w:rPr>
                <w:b/>
                <w:bCs/>
              </w:rPr>
              <w:t>Geschnetzeltes Schweinefleisch Zürcher Art</w:t>
            </w:r>
          </w:p>
          <w:p w14:paraId="60AD5EA2" w14:textId="77777777" w:rsidR="00553FAD" w:rsidRDefault="00553FAD" w:rsidP="00553FAD">
            <w:pPr>
              <w:pStyle w:val="Textkrper2"/>
            </w:pPr>
            <w:r>
              <w:t>mit Erbsen und Röstinchen</w:t>
            </w:r>
          </w:p>
          <w:p w14:paraId="76146602" w14:textId="77777777" w:rsidR="00553FAD" w:rsidRPr="00980BDB" w:rsidRDefault="00553FAD" w:rsidP="00553FAD">
            <w:pPr>
              <w:pStyle w:val="Textkrper2"/>
            </w:pPr>
          </w:p>
          <w:p w14:paraId="61950608" w14:textId="079A4FEB" w:rsidR="00553FAD" w:rsidRPr="00553FAD" w:rsidRDefault="00553FAD" w:rsidP="00553FAD">
            <w:pPr>
              <w:rPr>
                <w:rFonts w:ascii="Arial" w:hAnsi="Arial" w:cs="Arial"/>
                <w:sz w:val="18"/>
                <w:szCs w:val="18"/>
              </w:rPr>
            </w:pPr>
            <w:r w:rsidRPr="00553FAD">
              <w:rPr>
                <w:rFonts w:ascii="Arial" w:hAnsi="Arial" w:cs="Arial"/>
                <w:sz w:val="16"/>
                <w:vertAlign w:val="subscript"/>
              </w:rPr>
              <w:t>i, a, a1</w:t>
            </w:r>
          </w:p>
        </w:tc>
        <w:tc>
          <w:tcPr>
            <w:tcW w:w="2123" w:type="dxa"/>
          </w:tcPr>
          <w:p w14:paraId="45F8A125" w14:textId="77777777" w:rsidR="00553FAD" w:rsidRPr="00AD5852" w:rsidRDefault="00553FAD" w:rsidP="00553FAD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Canneloni</w:t>
            </w:r>
          </w:p>
          <w:p w14:paraId="4892E471" w14:textId="2E760E4C" w:rsidR="00553FAD" w:rsidRDefault="00553FAD" w:rsidP="00553FAD">
            <w:pPr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t>mit Hackfleischfüllung, Tomaten, Käsesoße und Gemüse</w:t>
            </w:r>
          </w:p>
          <w:p w14:paraId="2D15551F" w14:textId="4652A1D6" w:rsidR="00553FAD" w:rsidRPr="00B152C3" w:rsidRDefault="00553FAD" w:rsidP="00553FA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6"/>
                <w:vertAlign w:val="subscript"/>
              </w:rPr>
              <w:t>c, g, a, g1, a1</w:t>
            </w:r>
          </w:p>
        </w:tc>
        <w:tc>
          <w:tcPr>
            <w:tcW w:w="2166" w:type="dxa"/>
          </w:tcPr>
          <w:p w14:paraId="266F558A" w14:textId="77777777" w:rsidR="00553FAD" w:rsidRPr="00B152C3" w:rsidRDefault="00553FAD" w:rsidP="00553F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32" w:type="dxa"/>
          </w:tcPr>
          <w:p w14:paraId="1831495B" w14:textId="77777777" w:rsidR="00553FAD" w:rsidRPr="00B152C3" w:rsidRDefault="00553FAD" w:rsidP="00553F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42" w:type="dxa"/>
          </w:tcPr>
          <w:p w14:paraId="6B175FF6" w14:textId="77777777" w:rsidR="00553FAD" w:rsidRPr="00A06905" w:rsidRDefault="00553FAD" w:rsidP="00553FAD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Apfelstrudel</w:t>
            </w:r>
          </w:p>
          <w:p w14:paraId="35D7E0B5" w14:textId="7AC95CAC" w:rsidR="00553FAD" w:rsidRPr="00B152C3" w:rsidRDefault="00553FAD" w:rsidP="00553FAD">
            <w:pPr>
              <w:rPr>
                <w:rFonts w:ascii="Arial" w:hAnsi="Arial" w:cs="Arial"/>
                <w:sz w:val="18"/>
                <w:szCs w:val="18"/>
              </w:rPr>
            </w:pPr>
            <w:r w:rsidRPr="00553FAD">
              <w:rPr>
                <w:rFonts w:ascii="Arial" w:hAnsi="Arial" w:cs="Arial"/>
                <w:sz w:val="16"/>
              </w:rPr>
              <w:t>mit Vanillesoße</w:t>
            </w:r>
          </w:p>
        </w:tc>
        <w:tc>
          <w:tcPr>
            <w:tcW w:w="2493" w:type="dxa"/>
          </w:tcPr>
          <w:p w14:paraId="19F51983" w14:textId="77777777" w:rsidR="00553FAD" w:rsidRPr="004A2689" w:rsidRDefault="00553FAD" w:rsidP="00553FAD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Cremiges Pilzragout</w:t>
            </w:r>
          </w:p>
          <w:p w14:paraId="35D43F85" w14:textId="25E9D051" w:rsidR="00553FAD" w:rsidRPr="00B152C3" w:rsidRDefault="00553FAD" w:rsidP="00553FAD">
            <w:pPr>
              <w:rPr>
                <w:rFonts w:ascii="Arial" w:hAnsi="Arial" w:cs="Arial"/>
                <w:sz w:val="18"/>
                <w:szCs w:val="18"/>
              </w:rPr>
            </w:pPr>
            <w:r w:rsidRPr="00553FAD">
              <w:rPr>
                <w:rFonts w:ascii="Arial" w:hAnsi="Arial" w:cs="Arial"/>
                <w:sz w:val="16"/>
              </w:rPr>
              <w:t xml:space="preserve">mit Spätzle              </w:t>
            </w:r>
            <w:r w:rsidR="00E81908">
              <w:rPr>
                <w:rFonts w:ascii="Arial" w:hAnsi="Arial" w:cs="Arial"/>
                <w:sz w:val="16"/>
              </w:rPr>
              <w:t xml:space="preserve">     </w:t>
            </w:r>
            <w:r w:rsidRPr="00553FAD">
              <w:rPr>
                <w:rFonts w:ascii="Arial" w:hAnsi="Arial" w:cs="Arial"/>
                <w:sz w:val="16"/>
              </w:rPr>
              <w:t xml:space="preserve">     6,1 BE</w:t>
            </w:r>
          </w:p>
        </w:tc>
      </w:tr>
      <w:tr w:rsidR="00553FAD" w:rsidRPr="00A0246A" w14:paraId="30BE5E74" w14:textId="77777777" w:rsidTr="00D542F7">
        <w:trPr>
          <w:trHeight w:val="284"/>
        </w:trPr>
        <w:tc>
          <w:tcPr>
            <w:tcW w:w="1873" w:type="dxa"/>
            <w:tcBorders>
              <w:bottom w:val="single" w:sz="4" w:space="0" w:color="auto"/>
            </w:tcBorders>
          </w:tcPr>
          <w:p w14:paraId="48642B44" w14:textId="1ACEB26F" w:rsidR="00553FAD" w:rsidRPr="00553FAD" w:rsidRDefault="00553FAD" w:rsidP="00553FAD">
            <w:pPr>
              <w:pStyle w:val="berschrift2"/>
              <w:jc w:val="center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900131763"/>
              <w:placeholder>
                <w:docPart w:val="2C209C1ED42F4A6B89015C5C99084A36"/>
              </w:placeholder>
            </w:sdtPr>
            <w:sdtEndPr/>
            <w:sdtContent>
              <w:p w14:paraId="45DCB502" w14:textId="77777777" w:rsidR="00553FAD" w:rsidRDefault="00553FAD" w:rsidP="00553FAD">
                <w:pPr>
                  <w:jc w:val="right"/>
                </w:pP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172335270"/>
              <w:placeholder>
                <w:docPart w:val="CCA3195AD5C24D1CB20AF9709C3729A6"/>
              </w:placeholder>
            </w:sdtPr>
            <w:sdtEndPr/>
            <w:sdtContent>
              <w:p w14:paraId="3F18D762" w14:textId="77777777" w:rsidR="00553FAD" w:rsidRDefault="00553FAD" w:rsidP="00553FAD">
                <w:pPr>
                  <w:jc w:val="right"/>
                </w:pP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</w:tcPr>
          <w:p w14:paraId="370B9348" w14:textId="77777777" w:rsidR="00553FAD" w:rsidRDefault="00553FAD" w:rsidP="00553FAD">
            <w:pPr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allowOverlap="1" wp14:anchorId="5BE5AFFA" wp14:editId="279C9DB5">
                  <wp:simplePos x="0" y="0"/>
                  <wp:positionH relativeFrom="column">
                    <wp:posOffset>161290</wp:posOffset>
                  </wp:positionH>
                  <wp:positionV relativeFrom="page">
                    <wp:posOffset>-180340</wp:posOffset>
                  </wp:positionV>
                  <wp:extent cx="2301875" cy="628015"/>
                  <wp:effectExtent l="0" t="0" r="3175" b="635"/>
                  <wp:wrapNone/>
                  <wp:docPr id="1" name="Bild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ild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1875" cy="628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32" w:type="dxa"/>
          </w:tcPr>
          <w:p w14:paraId="521E1256" w14:textId="77777777" w:rsidR="00553FAD" w:rsidRDefault="00553FAD" w:rsidP="00553FAD">
            <w:pPr>
              <w:jc w:val="right"/>
            </w:pPr>
          </w:p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718116094"/>
              <w:placeholder>
                <w:docPart w:val="9E2BE96C94D749B9B7730B95D599F89B"/>
              </w:placeholder>
            </w:sdtPr>
            <w:sdtEndPr/>
            <w:sdtContent>
              <w:p w14:paraId="66B25DA2" w14:textId="77777777" w:rsidR="00553FAD" w:rsidRDefault="00553FAD" w:rsidP="00553FAD">
                <w:pPr>
                  <w:jc w:val="right"/>
                </w:pP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793821212"/>
              <w:placeholder>
                <w:docPart w:val="E401675672504824857FC6C5BB287B7C"/>
              </w:placeholder>
            </w:sdtPr>
            <w:sdtEndPr/>
            <w:sdtContent>
              <w:p w14:paraId="63BEFB5F" w14:textId="77777777" w:rsidR="00553FAD" w:rsidRDefault="00553FAD" w:rsidP="00553FAD">
                <w:pPr>
                  <w:jc w:val="right"/>
                </w:pP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553FAD" w:rsidRPr="00A0246A" w14:paraId="725C520F" w14:textId="77777777" w:rsidTr="0030309D">
        <w:trPr>
          <w:trHeight w:val="956"/>
        </w:trPr>
        <w:tc>
          <w:tcPr>
            <w:tcW w:w="1873" w:type="dxa"/>
            <w:tcBorders>
              <w:top w:val="single" w:sz="4" w:space="0" w:color="auto"/>
            </w:tcBorders>
          </w:tcPr>
          <w:p w14:paraId="4F2B1466" w14:textId="77777777" w:rsidR="00553FAD" w:rsidRPr="00553FAD" w:rsidRDefault="00553FAD" w:rsidP="00553F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7DAEAD1" w14:textId="56A9E7B6" w:rsidR="00553FAD" w:rsidRPr="00553FAD" w:rsidRDefault="00553FAD" w:rsidP="00553F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53FA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Sonntag </w:t>
            </w:r>
          </w:p>
          <w:p w14:paraId="734E364F" w14:textId="6924811C" w:rsidR="00553FAD" w:rsidRPr="00553FAD" w:rsidRDefault="00553FAD" w:rsidP="00553F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53FAD">
              <w:rPr>
                <w:rFonts w:ascii="Arial" w:hAnsi="Arial" w:cs="Arial"/>
                <w:b/>
                <w:bCs/>
                <w:sz w:val="20"/>
                <w:szCs w:val="20"/>
              </w:rPr>
              <w:t>29.11.2026</w:t>
            </w:r>
          </w:p>
          <w:p w14:paraId="123A540C" w14:textId="77777777" w:rsidR="00553FAD" w:rsidRPr="00553FAD" w:rsidRDefault="00553FAD" w:rsidP="00553FAD">
            <w:pPr>
              <w:pStyle w:val="berschrift4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</w:tcPr>
          <w:p w14:paraId="6D41F20A" w14:textId="77777777" w:rsidR="00553FAD" w:rsidRPr="0034354F" w:rsidRDefault="00553FAD" w:rsidP="00553FAD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Grillschnecke vom Schwein</w:t>
            </w:r>
          </w:p>
          <w:p w14:paraId="62B703E9" w14:textId="15EF6DA9" w:rsidR="00553FAD" w:rsidRPr="00B152C3" w:rsidRDefault="00553FAD" w:rsidP="00553FA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</w:rPr>
              <w:t>mit dunkler Soße, Rübengemüse und Stampfkartoffeln</w:t>
            </w:r>
          </w:p>
        </w:tc>
        <w:tc>
          <w:tcPr>
            <w:tcW w:w="2123" w:type="dxa"/>
          </w:tcPr>
          <w:p w14:paraId="1D4EA1F9" w14:textId="77777777" w:rsidR="00553FAD" w:rsidRDefault="00553FAD" w:rsidP="00553FAD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Schweinebraten Altdeutsche Art</w:t>
            </w:r>
          </w:p>
          <w:p w14:paraId="221DDA49" w14:textId="6CA87C0F" w:rsidR="00553FAD" w:rsidRPr="00B152C3" w:rsidRDefault="00553FAD" w:rsidP="00553FA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</w:rPr>
              <w:t>mit Blumenkohl und Petersilienkartoffeln</w:t>
            </w:r>
          </w:p>
        </w:tc>
        <w:tc>
          <w:tcPr>
            <w:tcW w:w="2166" w:type="dxa"/>
          </w:tcPr>
          <w:p w14:paraId="6E4BF7C9" w14:textId="77777777" w:rsidR="00553FAD" w:rsidRPr="00B152C3" w:rsidRDefault="00553FAD" w:rsidP="00553FAD">
            <w:pPr>
              <w:pStyle w:val="Sprechblasentex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32" w:type="dxa"/>
          </w:tcPr>
          <w:p w14:paraId="736DCEFB" w14:textId="77777777" w:rsidR="00553FAD" w:rsidRPr="00B152C3" w:rsidRDefault="00553FAD" w:rsidP="00553FAD">
            <w:pPr>
              <w:pStyle w:val="Sprechblasentex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42" w:type="dxa"/>
          </w:tcPr>
          <w:p w14:paraId="16AC4AE8" w14:textId="77777777" w:rsidR="00553FAD" w:rsidRPr="00BC3898" w:rsidRDefault="00553FAD" w:rsidP="00553FAD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Fischstäbchen</w:t>
            </w:r>
          </w:p>
          <w:p w14:paraId="56AA61DA" w14:textId="22F20D24" w:rsidR="00553FAD" w:rsidRPr="00B152C3" w:rsidRDefault="00553FAD" w:rsidP="00553FAD">
            <w:pPr>
              <w:pStyle w:val="Sprechblasentex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 xml:space="preserve">mit Rahmspinat und Kartoffelpüree                           </w:t>
            </w:r>
            <w:r w:rsidR="00E81908">
              <w:rPr>
                <w:rFonts w:ascii="Arial" w:hAnsi="Arial" w:cs="Arial"/>
              </w:rPr>
              <w:t xml:space="preserve">        </w:t>
            </w:r>
            <w:r>
              <w:rPr>
                <w:rFonts w:ascii="Arial" w:hAnsi="Arial" w:cs="Arial"/>
              </w:rPr>
              <w:t>4,6 BE</w:t>
            </w:r>
          </w:p>
        </w:tc>
        <w:tc>
          <w:tcPr>
            <w:tcW w:w="2493" w:type="dxa"/>
          </w:tcPr>
          <w:p w14:paraId="3CD1FAF6" w14:textId="77777777" w:rsidR="00553FAD" w:rsidRDefault="00553FAD" w:rsidP="00553FAD">
            <w:pPr>
              <w:pStyle w:val="berschrift1"/>
            </w:pPr>
            <w:r>
              <w:t>Putenschnitzel</w:t>
            </w:r>
          </w:p>
          <w:p w14:paraId="6178CCF9" w14:textId="5A9F2D0F" w:rsidR="00553FAD" w:rsidRPr="00B152C3" w:rsidRDefault="00553FAD" w:rsidP="00553FAD">
            <w:pPr>
              <w:ind w:left="3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</w:rPr>
              <w:t xml:space="preserve">mit Erbsen, Möhren und Kartoffelwürfeln in Rahm   </w:t>
            </w:r>
            <w:r w:rsidR="00E81908">
              <w:rPr>
                <w:rFonts w:ascii="Arial" w:hAnsi="Arial" w:cs="Arial"/>
                <w:sz w:val="16"/>
              </w:rPr>
              <w:t xml:space="preserve">        </w:t>
            </w:r>
            <w:r>
              <w:rPr>
                <w:rFonts w:ascii="Arial" w:hAnsi="Arial" w:cs="Arial"/>
                <w:sz w:val="16"/>
              </w:rPr>
              <w:t>4,5 BE</w:t>
            </w:r>
          </w:p>
        </w:tc>
      </w:tr>
      <w:tr w:rsidR="00553FAD" w:rsidRPr="00A0246A" w14:paraId="45DFA881" w14:textId="77777777" w:rsidTr="00D542F7">
        <w:trPr>
          <w:trHeight w:val="75"/>
        </w:trPr>
        <w:tc>
          <w:tcPr>
            <w:tcW w:w="1873" w:type="dxa"/>
            <w:tcBorders>
              <w:bottom w:val="single" w:sz="4" w:space="0" w:color="auto"/>
            </w:tcBorders>
          </w:tcPr>
          <w:p w14:paraId="5AC4EEFA" w14:textId="73F49A4E" w:rsidR="00553FAD" w:rsidRPr="00553FAD" w:rsidRDefault="00553FAD" w:rsidP="00553FAD">
            <w:pPr>
              <w:pStyle w:val="berschrift2"/>
              <w:jc w:val="center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731372535"/>
              <w:placeholder>
                <w:docPart w:val="ED9272562F414861BC7F34796C0DFE78"/>
              </w:placeholder>
            </w:sdtPr>
            <w:sdtEndPr/>
            <w:sdtContent>
              <w:p w14:paraId="5010CB74" w14:textId="77777777" w:rsidR="00553FAD" w:rsidRDefault="00553FAD" w:rsidP="00553FAD">
                <w:pPr>
                  <w:jc w:val="right"/>
                </w:pP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291634531"/>
              <w:placeholder>
                <w:docPart w:val="2BF933CBA8B44B6CB715DEDE09D63DB6"/>
              </w:placeholder>
            </w:sdtPr>
            <w:sdtEndPr/>
            <w:sdtContent>
              <w:p w14:paraId="2F5A0ACA" w14:textId="77777777" w:rsidR="00553FAD" w:rsidRDefault="00553FAD" w:rsidP="00553FAD">
                <w:pPr>
                  <w:jc w:val="right"/>
                </w:pP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</w:tcPr>
          <w:p w14:paraId="2C5CC592" w14:textId="77777777" w:rsidR="00553FAD" w:rsidRDefault="00553FAD" w:rsidP="00553FAD">
            <w:pPr>
              <w:jc w:val="right"/>
            </w:pPr>
          </w:p>
        </w:tc>
        <w:tc>
          <w:tcPr>
            <w:tcW w:w="2132" w:type="dxa"/>
          </w:tcPr>
          <w:p w14:paraId="7E1431E0" w14:textId="77777777" w:rsidR="00553FAD" w:rsidRDefault="00553FAD" w:rsidP="00553FAD">
            <w:pPr>
              <w:jc w:val="right"/>
            </w:pPr>
          </w:p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57075576"/>
              <w:placeholder>
                <w:docPart w:val="BB5B8297D0EC49DEB04972F14042C3F9"/>
              </w:placeholder>
            </w:sdtPr>
            <w:sdtEndPr/>
            <w:sdtContent>
              <w:p w14:paraId="67CA5549" w14:textId="77777777" w:rsidR="00553FAD" w:rsidRDefault="00553FAD" w:rsidP="00553FAD">
                <w:pPr>
                  <w:jc w:val="right"/>
                </w:pP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205926682"/>
              <w:placeholder>
                <w:docPart w:val="9CF6769AD67D4AE3B68A76FA1E0C70C9"/>
              </w:placeholder>
            </w:sdtPr>
            <w:sdtEndPr/>
            <w:sdtContent>
              <w:p w14:paraId="5836B58C" w14:textId="77777777" w:rsidR="00553FAD" w:rsidRDefault="00553FAD" w:rsidP="00553FAD">
                <w:pPr>
                  <w:jc w:val="right"/>
                </w:pP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</w:tbl>
    <w:p w14:paraId="3050453D" w14:textId="77777777" w:rsidR="001548B2" w:rsidRDefault="001548B2" w:rsidP="00A0246A">
      <w:pPr>
        <w:jc w:val="right"/>
      </w:pPr>
    </w:p>
    <w:sectPr w:rsidR="001548B2" w:rsidSect="00FD0F81">
      <w:headerReference w:type="default" r:id="rId9"/>
      <w:pgSz w:w="16838" w:h="11906" w:orient="landscape" w:code="9"/>
      <w:pgMar w:top="426" w:right="244" w:bottom="284" w:left="170" w:header="140" w:footer="1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989E1" w14:textId="77777777" w:rsidR="00CD17C7" w:rsidRDefault="00CD17C7">
      <w:r>
        <w:separator/>
      </w:r>
    </w:p>
  </w:endnote>
  <w:endnote w:type="continuationSeparator" w:id="0">
    <w:p w14:paraId="2206AC93" w14:textId="77777777" w:rsidR="00CD17C7" w:rsidRDefault="00CD1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1893D" w14:textId="77777777" w:rsidR="00CD17C7" w:rsidRDefault="00CD17C7">
      <w:r>
        <w:separator/>
      </w:r>
    </w:p>
  </w:footnote>
  <w:footnote w:type="continuationSeparator" w:id="0">
    <w:p w14:paraId="409B961B" w14:textId="77777777" w:rsidR="00CD17C7" w:rsidRDefault="00CD17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72421" w14:textId="77777777" w:rsidR="00822D13" w:rsidRPr="00FD0F81" w:rsidRDefault="00822D13" w:rsidP="00822D13">
    <w:pPr>
      <w:pStyle w:val="Fuzeile"/>
      <w:ind w:left="426"/>
      <w:rPr>
        <w:rFonts w:ascii="Arial" w:hAnsi="Arial" w:cs="Arial"/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IeyKKGkl9bgCmWM/6lJdzTfbp2MS+AMMRECWp4BdKzMjPXUjwG2R/MpAPZfLLX0HfBut4J4BzPHELmRqp2xP0w==" w:salt="SZVUDAXjuGNfSp+hRBDsUA=="/>
  <w:defaultTabStop w:val="708"/>
  <w:autoHyphenation/>
  <w:hyphenationZone w:val="425"/>
  <w:doNotHyphenateCap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FAD"/>
    <w:rsid w:val="00000991"/>
    <w:rsid w:val="0001539A"/>
    <w:rsid w:val="00023D29"/>
    <w:rsid w:val="00041047"/>
    <w:rsid w:val="000440F8"/>
    <w:rsid w:val="0006091F"/>
    <w:rsid w:val="000636F9"/>
    <w:rsid w:val="00073C67"/>
    <w:rsid w:val="000854CD"/>
    <w:rsid w:val="0009290B"/>
    <w:rsid w:val="0009786E"/>
    <w:rsid w:val="000A1A51"/>
    <w:rsid w:val="000A2E1E"/>
    <w:rsid w:val="000B0D2E"/>
    <w:rsid w:val="001027BB"/>
    <w:rsid w:val="00131678"/>
    <w:rsid w:val="0013187F"/>
    <w:rsid w:val="00136B8A"/>
    <w:rsid w:val="001548B2"/>
    <w:rsid w:val="001825AF"/>
    <w:rsid w:val="001A165F"/>
    <w:rsid w:val="001E5BEE"/>
    <w:rsid w:val="001F5C94"/>
    <w:rsid w:val="00203452"/>
    <w:rsid w:val="00226696"/>
    <w:rsid w:val="00230720"/>
    <w:rsid w:val="00244868"/>
    <w:rsid w:val="00253345"/>
    <w:rsid w:val="00255CEF"/>
    <w:rsid w:val="00277434"/>
    <w:rsid w:val="002B3EB7"/>
    <w:rsid w:val="002E4BB7"/>
    <w:rsid w:val="0031012B"/>
    <w:rsid w:val="003107A3"/>
    <w:rsid w:val="00313D65"/>
    <w:rsid w:val="00324A12"/>
    <w:rsid w:val="003900D6"/>
    <w:rsid w:val="003B609A"/>
    <w:rsid w:val="003C7A3D"/>
    <w:rsid w:val="003F318F"/>
    <w:rsid w:val="0041167A"/>
    <w:rsid w:val="00414619"/>
    <w:rsid w:val="00426CF4"/>
    <w:rsid w:val="00434DAC"/>
    <w:rsid w:val="00441F41"/>
    <w:rsid w:val="00450354"/>
    <w:rsid w:val="004814E1"/>
    <w:rsid w:val="00495759"/>
    <w:rsid w:val="00497789"/>
    <w:rsid w:val="004A7942"/>
    <w:rsid w:val="004D5378"/>
    <w:rsid w:val="004F3E9A"/>
    <w:rsid w:val="00504447"/>
    <w:rsid w:val="00531EBD"/>
    <w:rsid w:val="00532AFF"/>
    <w:rsid w:val="005352B0"/>
    <w:rsid w:val="00553FAD"/>
    <w:rsid w:val="00556570"/>
    <w:rsid w:val="0055780C"/>
    <w:rsid w:val="005870C5"/>
    <w:rsid w:val="0058745A"/>
    <w:rsid w:val="005903DC"/>
    <w:rsid w:val="005A6DEA"/>
    <w:rsid w:val="005C7259"/>
    <w:rsid w:val="005E12EB"/>
    <w:rsid w:val="005E3423"/>
    <w:rsid w:val="005F7318"/>
    <w:rsid w:val="0060748B"/>
    <w:rsid w:val="00616B24"/>
    <w:rsid w:val="0062073D"/>
    <w:rsid w:val="0062271B"/>
    <w:rsid w:val="00630559"/>
    <w:rsid w:val="006743D7"/>
    <w:rsid w:val="00690458"/>
    <w:rsid w:val="0069118F"/>
    <w:rsid w:val="006D093B"/>
    <w:rsid w:val="006E1F5D"/>
    <w:rsid w:val="006F76F5"/>
    <w:rsid w:val="00704890"/>
    <w:rsid w:val="007074F2"/>
    <w:rsid w:val="00707E9F"/>
    <w:rsid w:val="00712C01"/>
    <w:rsid w:val="00740020"/>
    <w:rsid w:val="00782D92"/>
    <w:rsid w:val="0078655D"/>
    <w:rsid w:val="00793B19"/>
    <w:rsid w:val="007A09D2"/>
    <w:rsid w:val="007D6835"/>
    <w:rsid w:val="00813B33"/>
    <w:rsid w:val="00822D13"/>
    <w:rsid w:val="00824E9A"/>
    <w:rsid w:val="00831B83"/>
    <w:rsid w:val="00840DF6"/>
    <w:rsid w:val="008675C4"/>
    <w:rsid w:val="00872EDD"/>
    <w:rsid w:val="00890C43"/>
    <w:rsid w:val="008A7B4E"/>
    <w:rsid w:val="008B228B"/>
    <w:rsid w:val="008B74F8"/>
    <w:rsid w:val="008D7016"/>
    <w:rsid w:val="008F79E2"/>
    <w:rsid w:val="00922FCD"/>
    <w:rsid w:val="00932597"/>
    <w:rsid w:val="0095277C"/>
    <w:rsid w:val="00954031"/>
    <w:rsid w:val="00975037"/>
    <w:rsid w:val="00975C89"/>
    <w:rsid w:val="009A568D"/>
    <w:rsid w:val="009C6DC6"/>
    <w:rsid w:val="009C72FE"/>
    <w:rsid w:val="009D0331"/>
    <w:rsid w:val="009D4924"/>
    <w:rsid w:val="009D5652"/>
    <w:rsid w:val="00A0246A"/>
    <w:rsid w:val="00A10B27"/>
    <w:rsid w:val="00A257F2"/>
    <w:rsid w:val="00AA485B"/>
    <w:rsid w:val="00AA5230"/>
    <w:rsid w:val="00AA54F8"/>
    <w:rsid w:val="00AE01FA"/>
    <w:rsid w:val="00B152C3"/>
    <w:rsid w:val="00B35CCA"/>
    <w:rsid w:val="00B44EE8"/>
    <w:rsid w:val="00B50F51"/>
    <w:rsid w:val="00B5231D"/>
    <w:rsid w:val="00B6425C"/>
    <w:rsid w:val="00B73163"/>
    <w:rsid w:val="00B8479D"/>
    <w:rsid w:val="00BC62E6"/>
    <w:rsid w:val="00C02E9E"/>
    <w:rsid w:val="00C05F10"/>
    <w:rsid w:val="00C203D7"/>
    <w:rsid w:val="00C20452"/>
    <w:rsid w:val="00C47203"/>
    <w:rsid w:val="00C53FAF"/>
    <w:rsid w:val="00C57580"/>
    <w:rsid w:val="00C70648"/>
    <w:rsid w:val="00C70D47"/>
    <w:rsid w:val="00C97E82"/>
    <w:rsid w:val="00CA549C"/>
    <w:rsid w:val="00CB1FB8"/>
    <w:rsid w:val="00CD17C7"/>
    <w:rsid w:val="00CD6A2D"/>
    <w:rsid w:val="00D53B90"/>
    <w:rsid w:val="00D542F7"/>
    <w:rsid w:val="00D64A42"/>
    <w:rsid w:val="00D73F60"/>
    <w:rsid w:val="00D96B18"/>
    <w:rsid w:val="00DB1113"/>
    <w:rsid w:val="00DC3304"/>
    <w:rsid w:val="00DE17ED"/>
    <w:rsid w:val="00E001C1"/>
    <w:rsid w:val="00E81908"/>
    <w:rsid w:val="00F41FBF"/>
    <w:rsid w:val="00F63855"/>
    <w:rsid w:val="00F710B5"/>
    <w:rsid w:val="00F760C1"/>
    <w:rsid w:val="00F81BDD"/>
    <w:rsid w:val="00F850A2"/>
    <w:rsid w:val="00FB6BCE"/>
    <w:rsid w:val="00FD0F81"/>
    <w:rsid w:val="00FE308F"/>
    <w:rsid w:val="00FF2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3BF27D"/>
  <w15:docId w15:val="{251C75CF-9186-4FE3-9BA2-E61A9EED6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pPr>
      <w:keepNext/>
      <w:outlineLvl w:val="0"/>
    </w:pPr>
    <w:rPr>
      <w:rFonts w:ascii="Arial" w:hAnsi="Arial" w:cs="Arial"/>
      <w:b/>
      <w:bCs/>
      <w:sz w:val="16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" w:hAnsi="Arial" w:cs="Arial"/>
      <w:b/>
      <w:bCs/>
      <w:i/>
      <w:iCs/>
      <w:sz w:val="16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ascii="Arial" w:hAnsi="Arial" w:cs="Arial"/>
      <w:b/>
      <w:bCs/>
      <w:i/>
      <w:iCs/>
      <w:sz w:val="16"/>
    </w:rPr>
  </w:style>
  <w:style w:type="paragraph" w:styleId="berschrift4">
    <w:name w:val="heading 4"/>
    <w:basedOn w:val="Standard"/>
    <w:next w:val="Standard"/>
    <w:qFormat/>
    <w:pPr>
      <w:keepNext/>
      <w:jc w:val="center"/>
      <w:outlineLvl w:val="3"/>
    </w:pPr>
    <w:rPr>
      <w:rFonts w:ascii="Arial" w:hAnsi="Arial" w:cs="Arial"/>
      <w:b/>
      <w:bCs/>
      <w:i/>
      <w:iCs/>
      <w:sz w:val="18"/>
    </w:rPr>
  </w:style>
  <w:style w:type="paragraph" w:styleId="berschrift5">
    <w:name w:val="heading 5"/>
    <w:basedOn w:val="Standard"/>
    <w:next w:val="Standard"/>
    <w:qFormat/>
    <w:pPr>
      <w:keepNext/>
      <w:jc w:val="center"/>
      <w:outlineLvl w:val="4"/>
    </w:pPr>
    <w:rPr>
      <w:rFonts w:ascii="Arial" w:hAnsi="Arial" w:cs="Arial"/>
      <w:b/>
      <w:bCs/>
      <w:i/>
      <w:iCs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Pr>
      <w:rFonts w:ascii="Arial" w:hAnsi="Arial" w:cs="Arial"/>
      <w:b/>
      <w:bCs/>
      <w:sz w:val="16"/>
    </w:rPr>
  </w:style>
  <w:style w:type="paragraph" w:styleId="Textkrper2">
    <w:name w:val="Body Text 2"/>
    <w:basedOn w:val="Standard"/>
    <w:rPr>
      <w:rFonts w:ascii="Arial" w:hAnsi="Arial" w:cs="Arial"/>
      <w:sz w:val="16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rsid w:val="00A257F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A257F2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5565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FD0F81"/>
    <w:rPr>
      <w:color w:val="808080"/>
    </w:rPr>
  </w:style>
  <w:style w:type="character" w:styleId="Hyperlink">
    <w:name w:val="Hyperlink"/>
    <w:basedOn w:val="Absatz-Standardschriftart"/>
    <w:unhideWhenUsed/>
    <w:rsid w:val="00890C43"/>
    <w:rPr>
      <w:color w:val="0000FF" w:themeColor="hyperlink"/>
      <w:u w:val="single"/>
    </w:rPr>
  </w:style>
  <w:style w:type="character" w:customStyle="1" w:styleId="berschrift1Zchn">
    <w:name w:val="Überschrift 1 Zchn"/>
    <w:basedOn w:val="Absatz-Standardschriftart"/>
    <w:link w:val="berschrift1"/>
    <w:rsid w:val="00553FAD"/>
    <w:rPr>
      <w:rFonts w:ascii="Arial" w:hAnsi="Arial" w:cs="Arial"/>
      <w:b/>
      <w:bCs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file:///C:\Users\lisa.juelich\Desktop\zentrale-lk@parisozial-mlh.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Gesch&#228;ftsf&#252;hrung\&#214;ffentlichkeitsarbeit\Website\Essen%20auf%20R&#228;dern\Essensplan%20Vorlage%202021\Essensplan_leer_2025_04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CFE1D7A54984F348FCB0C184A3ECB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2FFC522-67A4-477F-BA8A-E24615B9C644}"/>
      </w:docPartPr>
      <w:docPartBody>
        <w:p w:rsidR="00626166" w:rsidRDefault="00626166">
          <w:pPr>
            <w:pStyle w:val="8CFE1D7A54984F348FCB0C184A3ECBB6"/>
          </w:pPr>
          <w:r w:rsidRPr="006E595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1D99087ACE0421EA7CFE304F3A64E3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3C9CE62-1D17-4469-8053-3595344A1880}"/>
      </w:docPartPr>
      <w:docPartBody>
        <w:p w:rsidR="00626166" w:rsidRDefault="00294874" w:rsidP="00294874">
          <w:pPr>
            <w:pStyle w:val="51D99087ACE0421EA7CFE304F3A64E39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C7BA81086514644B1111BA205456C9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718D8D4-ACD2-4FEE-ACC5-7CDB1475C8B6}"/>
      </w:docPartPr>
      <w:docPartBody>
        <w:p w:rsidR="00626166" w:rsidRDefault="00294874" w:rsidP="00294874">
          <w:pPr>
            <w:pStyle w:val="7C7BA81086514644B1111BA205456C9E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A8A0A83F8AC495EAD1648ECA8BA75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2B7F53-3DEF-4BD5-ABE3-08DA5625D3DD}"/>
      </w:docPartPr>
      <w:docPartBody>
        <w:p w:rsidR="00626166" w:rsidRDefault="00294874" w:rsidP="00294874">
          <w:pPr>
            <w:pStyle w:val="BA8A0A83F8AC495EAD1648ECA8BA7586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D0CC090F0CE4BD8AD1E5299F19475F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2C8D9F4-4A5D-4C9F-8FAF-B354EC26E9AA}"/>
      </w:docPartPr>
      <w:docPartBody>
        <w:p w:rsidR="00626166" w:rsidRDefault="00294874" w:rsidP="00294874">
          <w:pPr>
            <w:pStyle w:val="DD0CC090F0CE4BD8AD1E5299F19475FA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B93766FC7714E0D80CF0A855A15A2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5AE836A-2CB3-4110-A38A-0EB6E53AFD0C}"/>
      </w:docPartPr>
      <w:docPartBody>
        <w:p w:rsidR="00626166" w:rsidRDefault="00294874" w:rsidP="00294874">
          <w:pPr>
            <w:pStyle w:val="1B93766FC7714E0D80CF0A855A15A2E3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6787A6F775A466CBBF04FF5EC54DB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E5FE10-14D5-4AF2-A3EB-F1AB7C4D00F9}"/>
      </w:docPartPr>
      <w:docPartBody>
        <w:p w:rsidR="00626166" w:rsidRDefault="00294874" w:rsidP="00294874">
          <w:pPr>
            <w:pStyle w:val="B6787A6F775A466CBBF04FF5EC54DB15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761D59E25394A189D7D3E6BFCE23FC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A5BBD8B-7C40-448A-BECC-FF48442C7004}"/>
      </w:docPartPr>
      <w:docPartBody>
        <w:p w:rsidR="00626166" w:rsidRDefault="00294874" w:rsidP="00294874">
          <w:pPr>
            <w:pStyle w:val="D761D59E25394A189D7D3E6BFCE23FC7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BAA6F7E9A334B0C826CD4747F048EA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CB468E2-F5C6-45C6-8F66-3EFD0C6469B6}"/>
      </w:docPartPr>
      <w:docPartBody>
        <w:p w:rsidR="00626166" w:rsidRDefault="00294874" w:rsidP="00294874">
          <w:pPr>
            <w:pStyle w:val="5BAA6F7E9A334B0C826CD4747F048EAB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D100D4A896C4E0F9BEC1212B57109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0FC0AB-CCF8-47FF-B12A-123FE26E23D0}"/>
      </w:docPartPr>
      <w:docPartBody>
        <w:p w:rsidR="00626166" w:rsidRDefault="00294874" w:rsidP="00294874">
          <w:pPr>
            <w:pStyle w:val="4D100D4A896C4E0F9BEC1212B571091C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DD3B2BE103341399600002B991CA64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89F8D09-41E1-419E-A696-E7DAB2FA2C7C}"/>
      </w:docPartPr>
      <w:docPartBody>
        <w:p w:rsidR="00626166" w:rsidRDefault="00294874" w:rsidP="00294874">
          <w:pPr>
            <w:pStyle w:val="BDD3B2BE103341399600002B991CA643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220D0A096C849AEA9B30393C4945C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708F78-2B5C-4EBC-A14D-A48220337E47}"/>
      </w:docPartPr>
      <w:docPartBody>
        <w:p w:rsidR="00626166" w:rsidRDefault="00294874" w:rsidP="00294874">
          <w:pPr>
            <w:pStyle w:val="A220D0A096C849AEA9B30393C4945C67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68D1679C785414390727D80ADCA3C2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00A2DC-0CE3-48C2-9AEA-CBC5A9B2D6CB}"/>
      </w:docPartPr>
      <w:docPartBody>
        <w:p w:rsidR="00626166" w:rsidRDefault="00294874" w:rsidP="00294874">
          <w:pPr>
            <w:pStyle w:val="F68D1679C785414390727D80ADCA3C24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57013F861E54B948C4CC3FD9380D5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41E179B-EE31-46C9-8138-0970513FA0A9}"/>
      </w:docPartPr>
      <w:docPartBody>
        <w:p w:rsidR="00626166" w:rsidRDefault="00294874" w:rsidP="00294874">
          <w:pPr>
            <w:pStyle w:val="857013F861E54B948C4CC3FD9380D556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22E3D65D1F24210BC96C5B0B293F7B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6740FB4-9425-459C-85E7-37AC695D2A02}"/>
      </w:docPartPr>
      <w:docPartBody>
        <w:p w:rsidR="00626166" w:rsidRDefault="00294874" w:rsidP="00294874">
          <w:pPr>
            <w:pStyle w:val="622E3D65D1F24210BC96C5B0B293F7BC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3C676A3A8D34621B143B703F4841A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F74CF8-0D96-45E1-B655-CC791D1B2B89}"/>
      </w:docPartPr>
      <w:docPartBody>
        <w:p w:rsidR="00626166" w:rsidRDefault="00294874" w:rsidP="00294874">
          <w:pPr>
            <w:pStyle w:val="43C676A3A8D34621B143B703F4841A16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126AF2811604F3E8B4113D1783B02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20D9C3A-3278-48E2-B215-694AF95881F9}"/>
      </w:docPartPr>
      <w:docPartBody>
        <w:p w:rsidR="00626166" w:rsidRDefault="00294874" w:rsidP="00294874">
          <w:pPr>
            <w:pStyle w:val="1126AF2811604F3E8B4113D1783B026B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209C38F316B45268B634D3F7A7527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95D923A-DEF4-4FF5-8A71-6FB70F121323}"/>
      </w:docPartPr>
      <w:docPartBody>
        <w:p w:rsidR="00626166" w:rsidRDefault="00294874" w:rsidP="00294874">
          <w:pPr>
            <w:pStyle w:val="C209C38F316B45268B634D3F7A7527EE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DFC38F8751A420581760ADA7ED5C18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E4FF302-EF58-4229-811F-4FB12206D9F0}"/>
      </w:docPartPr>
      <w:docPartBody>
        <w:p w:rsidR="00626166" w:rsidRDefault="00294874" w:rsidP="00294874">
          <w:pPr>
            <w:pStyle w:val="BDFC38F8751A420581760ADA7ED5C18C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B6113DA918C45B697E97B62E5B62E6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740943D-127D-49B4-AC39-9F189167F402}"/>
      </w:docPartPr>
      <w:docPartBody>
        <w:p w:rsidR="00626166" w:rsidRDefault="00294874" w:rsidP="00294874">
          <w:pPr>
            <w:pStyle w:val="6B6113DA918C45B697E97B62E5B62E6E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BAAAB400572483C91B75C61C1E1A65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A58F03-DC58-4EF4-A24F-1890930A7E38}"/>
      </w:docPartPr>
      <w:docPartBody>
        <w:p w:rsidR="00626166" w:rsidRDefault="00294874" w:rsidP="00294874">
          <w:pPr>
            <w:pStyle w:val="3BAAAB400572483C91B75C61C1E1A65A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476272ABEBD4CC2BEA1D570CF8DA8F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EFBAB6-39DB-453E-A5DF-0B1812728B2D}"/>
      </w:docPartPr>
      <w:docPartBody>
        <w:p w:rsidR="00626166" w:rsidRDefault="00294874" w:rsidP="00294874">
          <w:pPr>
            <w:pStyle w:val="D476272ABEBD4CC2BEA1D570CF8DA8F9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B999CFB4C8547ECA44F54D314651C9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6D3BD1-6721-4DFE-8917-8AC1AA3E202D}"/>
      </w:docPartPr>
      <w:docPartBody>
        <w:p w:rsidR="00626166" w:rsidRDefault="00294874" w:rsidP="00294874">
          <w:pPr>
            <w:pStyle w:val="EB999CFB4C8547ECA44F54D314651C93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F56FD67643B48348091A91B5D7124E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24159F7-4BC2-4988-B1B3-4F7A3C2537A0}"/>
      </w:docPartPr>
      <w:docPartBody>
        <w:p w:rsidR="00626166" w:rsidRDefault="00294874" w:rsidP="00294874">
          <w:pPr>
            <w:pStyle w:val="3F56FD67643B48348091A91B5D7124EA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0EDB82BE21147AE92B156C39B382DF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ACF77D4-3752-4671-9CEC-AAEAF20D4F59}"/>
      </w:docPartPr>
      <w:docPartBody>
        <w:p w:rsidR="00626166" w:rsidRDefault="00294874" w:rsidP="00294874">
          <w:pPr>
            <w:pStyle w:val="00EDB82BE21147AE92B156C39B382DF0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A7CB979C749489FAAABBE878826E4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640BCEC-B4CB-4A56-A29C-8BC9A9FFC67F}"/>
      </w:docPartPr>
      <w:docPartBody>
        <w:p w:rsidR="00626166" w:rsidRDefault="00294874" w:rsidP="00294874">
          <w:pPr>
            <w:pStyle w:val="1A7CB979C749489FAAABBE878826E42A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91920AAC2044DA2BA3EF08151724F1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BD06BF3-FBF8-476D-BE3E-68842534F65C}"/>
      </w:docPartPr>
      <w:docPartBody>
        <w:p w:rsidR="00626166" w:rsidRDefault="00294874" w:rsidP="00294874">
          <w:pPr>
            <w:pStyle w:val="291920AAC2044DA2BA3EF08151724F19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0EF59A4E6A04A2E9259870FC0411C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8106E37-B32E-4017-8E31-9BA0D43B999B}"/>
      </w:docPartPr>
      <w:docPartBody>
        <w:p w:rsidR="00626166" w:rsidRDefault="00294874" w:rsidP="00294874">
          <w:pPr>
            <w:pStyle w:val="F0EF59A4E6A04A2E9259870FC0411C5B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0F96E0E346E4211B13E091DA69AB24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52036CB-53D9-4F50-98C8-4EB8637E7DFD}"/>
      </w:docPartPr>
      <w:docPartBody>
        <w:p w:rsidR="00626166" w:rsidRDefault="00294874" w:rsidP="00294874">
          <w:pPr>
            <w:pStyle w:val="C0F96E0E346E4211B13E091DA69AB24B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8A1900ADE724C659755834DE3D739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DEACA18-3212-432B-AD7C-ECFFB2B4C13E}"/>
      </w:docPartPr>
      <w:docPartBody>
        <w:p w:rsidR="00626166" w:rsidRDefault="00294874" w:rsidP="00294874">
          <w:pPr>
            <w:pStyle w:val="78A1900ADE724C659755834DE3D73922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8BC2E2E6FAF485A922CC65A5BA8A09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36CA13-03B4-4815-AD6C-85325F1C9602}"/>
      </w:docPartPr>
      <w:docPartBody>
        <w:p w:rsidR="00626166" w:rsidRDefault="00294874" w:rsidP="00294874">
          <w:pPr>
            <w:pStyle w:val="08BC2E2E6FAF485A922CC65A5BA8A092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C209C1ED42F4A6B89015C5C99084A3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2C1A2F6-1B74-46A1-9A13-1DE2E2680735}"/>
      </w:docPartPr>
      <w:docPartBody>
        <w:p w:rsidR="00626166" w:rsidRDefault="00294874" w:rsidP="00294874">
          <w:pPr>
            <w:pStyle w:val="2C209C1ED42F4A6B89015C5C99084A36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CA3195AD5C24D1CB20AF9709C3729A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280765A-8BE7-4D29-8431-4333892C225D}"/>
      </w:docPartPr>
      <w:docPartBody>
        <w:p w:rsidR="00626166" w:rsidRDefault="00294874" w:rsidP="00294874">
          <w:pPr>
            <w:pStyle w:val="CCA3195AD5C24D1CB20AF9709C3729A6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E2BE96C94D749B9B7730B95D599F8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538A873-825F-4BEC-BE37-369F5F3B7DBA}"/>
      </w:docPartPr>
      <w:docPartBody>
        <w:p w:rsidR="00626166" w:rsidRDefault="00294874" w:rsidP="00294874">
          <w:pPr>
            <w:pStyle w:val="9E2BE96C94D749B9B7730B95D599F89B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401675672504824857FC6C5BB287B7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D48C64B-44C8-49A8-8E98-96A8E0157E58}"/>
      </w:docPartPr>
      <w:docPartBody>
        <w:p w:rsidR="00626166" w:rsidRDefault="00294874" w:rsidP="00294874">
          <w:pPr>
            <w:pStyle w:val="E401675672504824857FC6C5BB287B7C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D9272562F414861BC7F34796C0DFE7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5DB460-6903-4F13-9147-0CCF4457C4AE}"/>
      </w:docPartPr>
      <w:docPartBody>
        <w:p w:rsidR="00626166" w:rsidRDefault="00294874" w:rsidP="00294874">
          <w:pPr>
            <w:pStyle w:val="ED9272562F414861BC7F34796C0DFE78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BF933CBA8B44B6CB715DEDE09D63D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74887ED-7288-45A6-9465-A0231892D2E5}"/>
      </w:docPartPr>
      <w:docPartBody>
        <w:p w:rsidR="00626166" w:rsidRDefault="00294874" w:rsidP="00294874">
          <w:pPr>
            <w:pStyle w:val="2BF933CBA8B44B6CB715DEDE09D63DB6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B5B8297D0EC49DEB04972F14042C3F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FFCFCE8-CC56-4FF3-9808-2AFDF737F3F0}"/>
      </w:docPartPr>
      <w:docPartBody>
        <w:p w:rsidR="00626166" w:rsidRDefault="00294874" w:rsidP="00294874">
          <w:pPr>
            <w:pStyle w:val="BB5B8297D0EC49DEB04972F14042C3F9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CF6769AD67D4AE3B68A76FA1E0C70C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D3F686-1BE2-48B6-8262-2B0BC5920DBC}"/>
      </w:docPartPr>
      <w:docPartBody>
        <w:p w:rsidR="00626166" w:rsidRDefault="00294874" w:rsidP="00294874">
          <w:pPr>
            <w:pStyle w:val="9CF6769AD67D4AE3B68A76FA1E0C70C9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874"/>
    <w:rsid w:val="00294874"/>
    <w:rsid w:val="00626166"/>
    <w:rsid w:val="00690458"/>
    <w:rsid w:val="00712C01"/>
    <w:rsid w:val="00B21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94874"/>
    <w:rPr>
      <w:color w:val="808080"/>
    </w:rPr>
  </w:style>
  <w:style w:type="paragraph" w:customStyle="1" w:styleId="8CFE1D7A54984F348FCB0C184A3ECBB6">
    <w:name w:val="8CFE1D7A54984F348FCB0C184A3ECBB6"/>
  </w:style>
  <w:style w:type="paragraph" w:customStyle="1" w:styleId="51D99087ACE0421EA7CFE304F3A64E39">
    <w:name w:val="51D99087ACE0421EA7CFE304F3A64E39"/>
    <w:rsid w:val="00294874"/>
  </w:style>
  <w:style w:type="paragraph" w:customStyle="1" w:styleId="7C7BA81086514644B1111BA205456C9E">
    <w:name w:val="7C7BA81086514644B1111BA205456C9E"/>
    <w:rsid w:val="00294874"/>
  </w:style>
  <w:style w:type="paragraph" w:customStyle="1" w:styleId="BA8A0A83F8AC495EAD1648ECA8BA7586">
    <w:name w:val="BA8A0A83F8AC495EAD1648ECA8BA7586"/>
    <w:rsid w:val="00294874"/>
  </w:style>
  <w:style w:type="paragraph" w:customStyle="1" w:styleId="DD0CC090F0CE4BD8AD1E5299F19475FA">
    <w:name w:val="DD0CC090F0CE4BD8AD1E5299F19475FA"/>
    <w:rsid w:val="00294874"/>
  </w:style>
  <w:style w:type="paragraph" w:customStyle="1" w:styleId="1B93766FC7714E0D80CF0A855A15A2E3">
    <w:name w:val="1B93766FC7714E0D80CF0A855A15A2E3"/>
    <w:rsid w:val="00294874"/>
  </w:style>
  <w:style w:type="paragraph" w:customStyle="1" w:styleId="B6787A6F775A466CBBF04FF5EC54DB15">
    <w:name w:val="B6787A6F775A466CBBF04FF5EC54DB15"/>
    <w:rsid w:val="00294874"/>
  </w:style>
  <w:style w:type="paragraph" w:customStyle="1" w:styleId="D761D59E25394A189D7D3E6BFCE23FC7">
    <w:name w:val="D761D59E25394A189D7D3E6BFCE23FC7"/>
    <w:rsid w:val="00294874"/>
  </w:style>
  <w:style w:type="paragraph" w:customStyle="1" w:styleId="5BAA6F7E9A334B0C826CD4747F048EAB">
    <w:name w:val="5BAA6F7E9A334B0C826CD4747F048EAB"/>
    <w:rsid w:val="00294874"/>
  </w:style>
  <w:style w:type="paragraph" w:customStyle="1" w:styleId="4D100D4A896C4E0F9BEC1212B571091C">
    <w:name w:val="4D100D4A896C4E0F9BEC1212B571091C"/>
    <w:rsid w:val="00294874"/>
  </w:style>
  <w:style w:type="paragraph" w:customStyle="1" w:styleId="BDD3B2BE103341399600002B991CA643">
    <w:name w:val="BDD3B2BE103341399600002B991CA643"/>
    <w:rsid w:val="00294874"/>
  </w:style>
  <w:style w:type="paragraph" w:customStyle="1" w:styleId="A220D0A096C849AEA9B30393C4945C67">
    <w:name w:val="A220D0A096C849AEA9B30393C4945C67"/>
    <w:rsid w:val="00294874"/>
  </w:style>
  <w:style w:type="paragraph" w:customStyle="1" w:styleId="F68D1679C785414390727D80ADCA3C24">
    <w:name w:val="F68D1679C785414390727D80ADCA3C24"/>
    <w:rsid w:val="00294874"/>
  </w:style>
  <w:style w:type="paragraph" w:customStyle="1" w:styleId="857013F861E54B948C4CC3FD9380D556">
    <w:name w:val="857013F861E54B948C4CC3FD9380D556"/>
    <w:rsid w:val="00294874"/>
  </w:style>
  <w:style w:type="paragraph" w:customStyle="1" w:styleId="622E3D65D1F24210BC96C5B0B293F7BC">
    <w:name w:val="622E3D65D1F24210BC96C5B0B293F7BC"/>
    <w:rsid w:val="00294874"/>
  </w:style>
  <w:style w:type="paragraph" w:customStyle="1" w:styleId="43C676A3A8D34621B143B703F4841A16">
    <w:name w:val="43C676A3A8D34621B143B703F4841A16"/>
    <w:rsid w:val="00294874"/>
  </w:style>
  <w:style w:type="paragraph" w:customStyle="1" w:styleId="1126AF2811604F3E8B4113D1783B026B">
    <w:name w:val="1126AF2811604F3E8B4113D1783B026B"/>
    <w:rsid w:val="00294874"/>
  </w:style>
  <w:style w:type="paragraph" w:customStyle="1" w:styleId="C209C38F316B45268B634D3F7A7527EE">
    <w:name w:val="C209C38F316B45268B634D3F7A7527EE"/>
    <w:rsid w:val="00294874"/>
  </w:style>
  <w:style w:type="paragraph" w:customStyle="1" w:styleId="BDFC38F8751A420581760ADA7ED5C18C">
    <w:name w:val="BDFC38F8751A420581760ADA7ED5C18C"/>
    <w:rsid w:val="00294874"/>
  </w:style>
  <w:style w:type="paragraph" w:customStyle="1" w:styleId="6B6113DA918C45B697E97B62E5B62E6E">
    <w:name w:val="6B6113DA918C45B697E97B62E5B62E6E"/>
    <w:rsid w:val="00294874"/>
  </w:style>
  <w:style w:type="paragraph" w:customStyle="1" w:styleId="3BAAAB400572483C91B75C61C1E1A65A">
    <w:name w:val="3BAAAB400572483C91B75C61C1E1A65A"/>
    <w:rsid w:val="00294874"/>
  </w:style>
  <w:style w:type="paragraph" w:customStyle="1" w:styleId="D476272ABEBD4CC2BEA1D570CF8DA8F9">
    <w:name w:val="D476272ABEBD4CC2BEA1D570CF8DA8F9"/>
    <w:rsid w:val="00294874"/>
  </w:style>
  <w:style w:type="paragraph" w:customStyle="1" w:styleId="EB999CFB4C8547ECA44F54D314651C93">
    <w:name w:val="EB999CFB4C8547ECA44F54D314651C93"/>
    <w:rsid w:val="00294874"/>
  </w:style>
  <w:style w:type="paragraph" w:customStyle="1" w:styleId="3F56FD67643B48348091A91B5D7124EA">
    <w:name w:val="3F56FD67643B48348091A91B5D7124EA"/>
    <w:rsid w:val="00294874"/>
  </w:style>
  <w:style w:type="paragraph" w:customStyle="1" w:styleId="00EDB82BE21147AE92B156C39B382DF0">
    <w:name w:val="00EDB82BE21147AE92B156C39B382DF0"/>
    <w:rsid w:val="00294874"/>
  </w:style>
  <w:style w:type="paragraph" w:customStyle="1" w:styleId="1A7CB979C749489FAAABBE878826E42A">
    <w:name w:val="1A7CB979C749489FAAABBE878826E42A"/>
    <w:rsid w:val="00294874"/>
  </w:style>
  <w:style w:type="paragraph" w:customStyle="1" w:styleId="291920AAC2044DA2BA3EF08151724F19">
    <w:name w:val="291920AAC2044DA2BA3EF08151724F19"/>
    <w:rsid w:val="00294874"/>
  </w:style>
  <w:style w:type="paragraph" w:customStyle="1" w:styleId="F0EF59A4E6A04A2E9259870FC0411C5B">
    <w:name w:val="F0EF59A4E6A04A2E9259870FC0411C5B"/>
    <w:rsid w:val="00294874"/>
  </w:style>
  <w:style w:type="paragraph" w:customStyle="1" w:styleId="C0F96E0E346E4211B13E091DA69AB24B">
    <w:name w:val="C0F96E0E346E4211B13E091DA69AB24B"/>
    <w:rsid w:val="00294874"/>
  </w:style>
  <w:style w:type="paragraph" w:customStyle="1" w:styleId="78A1900ADE724C659755834DE3D73922">
    <w:name w:val="78A1900ADE724C659755834DE3D73922"/>
    <w:rsid w:val="00294874"/>
  </w:style>
  <w:style w:type="paragraph" w:customStyle="1" w:styleId="08BC2E2E6FAF485A922CC65A5BA8A092">
    <w:name w:val="08BC2E2E6FAF485A922CC65A5BA8A092"/>
    <w:rsid w:val="00294874"/>
  </w:style>
  <w:style w:type="paragraph" w:customStyle="1" w:styleId="2C209C1ED42F4A6B89015C5C99084A36">
    <w:name w:val="2C209C1ED42F4A6B89015C5C99084A36"/>
    <w:rsid w:val="00294874"/>
  </w:style>
  <w:style w:type="paragraph" w:customStyle="1" w:styleId="CCA3195AD5C24D1CB20AF9709C3729A6">
    <w:name w:val="CCA3195AD5C24D1CB20AF9709C3729A6"/>
    <w:rsid w:val="00294874"/>
  </w:style>
  <w:style w:type="paragraph" w:customStyle="1" w:styleId="9E2BE96C94D749B9B7730B95D599F89B">
    <w:name w:val="9E2BE96C94D749B9B7730B95D599F89B"/>
    <w:rsid w:val="00294874"/>
  </w:style>
  <w:style w:type="paragraph" w:customStyle="1" w:styleId="E401675672504824857FC6C5BB287B7C">
    <w:name w:val="E401675672504824857FC6C5BB287B7C"/>
    <w:rsid w:val="00294874"/>
  </w:style>
  <w:style w:type="paragraph" w:customStyle="1" w:styleId="ED9272562F414861BC7F34796C0DFE78">
    <w:name w:val="ED9272562F414861BC7F34796C0DFE78"/>
    <w:rsid w:val="00294874"/>
  </w:style>
  <w:style w:type="paragraph" w:customStyle="1" w:styleId="2BF933CBA8B44B6CB715DEDE09D63DB6">
    <w:name w:val="2BF933CBA8B44B6CB715DEDE09D63DB6"/>
    <w:rsid w:val="00294874"/>
  </w:style>
  <w:style w:type="paragraph" w:customStyle="1" w:styleId="BB5B8297D0EC49DEB04972F14042C3F9">
    <w:name w:val="BB5B8297D0EC49DEB04972F14042C3F9"/>
    <w:rsid w:val="00294874"/>
  </w:style>
  <w:style w:type="paragraph" w:customStyle="1" w:styleId="9CF6769AD67D4AE3B68A76FA1E0C70C9">
    <w:name w:val="9CF6769AD67D4AE3B68A76FA1E0C70C9"/>
    <w:rsid w:val="0029487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91EED-6268-4232-AB4A-8C1731A9F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Essensplan_leer_2025_04</Template>
  <TotalTime>0</TotalTime>
  <Pages>1</Pages>
  <Words>611</Words>
  <Characters>3851</Characters>
  <Application>Microsoft Office Word</Application>
  <DocSecurity>0</DocSecurity>
  <Lines>32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Sylvia Howe</dc:creator>
  <cp:lastModifiedBy>Sylvia Howe</cp:lastModifiedBy>
  <cp:revision>2</cp:revision>
  <cp:lastPrinted>2021-06-16T12:24:00Z</cp:lastPrinted>
  <dcterms:created xsi:type="dcterms:W3CDTF">2026-11-03T09:56:00Z</dcterms:created>
  <dcterms:modified xsi:type="dcterms:W3CDTF">2026-11-03T10:33:00Z</dcterms:modified>
</cp:coreProperties>
</file>