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18D35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D92A094EFB064F6BAE381003E5D1E645"/>
          </w:placeholder>
        </w:sdtPr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509309A3" w14:textId="79216476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BC221F">
        <w:rPr>
          <w:rFonts w:ascii="Arial" w:hAnsi="Arial" w:cs="Arial"/>
        </w:rPr>
        <w:t>47</w:t>
      </w:r>
      <w:r w:rsidR="001E5BEE">
        <w:rPr>
          <w:rFonts w:ascii="Arial" w:hAnsi="Arial" w:cs="Arial"/>
        </w:rPr>
        <w:t xml:space="preserve">. Kalenderwoche vom </w:t>
      </w:r>
      <w:r w:rsidR="00BC221F">
        <w:rPr>
          <w:rFonts w:ascii="Arial" w:hAnsi="Arial" w:cs="Arial"/>
        </w:rPr>
        <w:t>16</w:t>
      </w:r>
      <w:r w:rsidR="001E5BEE">
        <w:rPr>
          <w:rFonts w:ascii="Arial" w:hAnsi="Arial" w:cs="Arial"/>
        </w:rPr>
        <w:t>.</w:t>
      </w:r>
      <w:r w:rsidR="00BC221F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BC221F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BC221F">
        <w:rPr>
          <w:rFonts w:ascii="Arial" w:hAnsi="Arial" w:cs="Arial"/>
        </w:rPr>
        <w:t>22</w:t>
      </w:r>
      <w:r w:rsidR="005F7318">
        <w:rPr>
          <w:rFonts w:ascii="Arial" w:hAnsi="Arial" w:cs="Arial"/>
        </w:rPr>
        <w:t>.</w:t>
      </w:r>
      <w:r w:rsidR="00BC221F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BC221F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D92A094EFB064F6BAE381003E5D1E645"/>
          </w:placeholder>
        </w:sdtPr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33E594D2" w14:textId="4541E5FC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BC221F">
        <w:rPr>
          <w:rFonts w:ascii="Arial" w:hAnsi="Arial" w:cs="Arial"/>
        </w:rPr>
        <w:t>04</w:t>
      </w:r>
      <w:r w:rsidRPr="00B50AEC">
        <w:rPr>
          <w:rFonts w:ascii="Arial" w:hAnsi="Arial" w:cs="Arial"/>
        </w:rPr>
        <w:t>.</w:t>
      </w:r>
      <w:r w:rsidR="00BC221F">
        <w:rPr>
          <w:rFonts w:ascii="Arial" w:hAnsi="Arial" w:cs="Arial"/>
        </w:rPr>
        <w:t>11</w:t>
      </w:r>
      <w:r>
        <w:rPr>
          <w:rFonts w:ascii="Arial" w:hAnsi="Arial" w:cs="Arial"/>
        </w:rPr>
        <w:t>.202</w:t>
      </w:r>
      <w:r w:rsidR="00BC221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D92A094EFB064F6BAE381003E5D1E645"/>
          </w:placeholder>
        </w:sdtPr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098B17A1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per Telefon (05741 3424-0) oder </w:t>
      </w:r>
      <w:proofErr w:type="gramStart"/>
      <w:r>
        <w:rPr>
          <w:rFonts w:ascii="Arial" w:hAnsi="Arial" w:cs="Arial"/>
        </w:rPr>
        <w:t>Email</w:t>
      </w:r>
      <w:proofErr w:type="gramEnd"/>
      <w:r>
        <w:rPr>
          <w:rFonts w:ascii="Arial" w:hAnsi="Arial" w:cs="Arial"/>
        </w:rPr>
        <w:t xml:space="preserve">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3087009D" w14:textId="77777777" w:rsidR="00272A7D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38163F13" w14:textId="6C48663C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0CC91E31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487E8F99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57B64D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F97A05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CAE7AF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270490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E6AFA6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0ED5B01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272A7D" w:rsidRPr="00A0246A" w14:paraId="3AFB9B91" w14:textId="77777777" w:rsidTr="00D542F7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5B3C6926" w14:textId="6FBFB51F" w:rsidR="00272A7D" w:rsidRPr="00272A7D" w:rsidRDefault="00272A7D" w:rsidP="00272A7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  <w:r w:rsidRPr="00272A7D">
              <w:rPr>
                <w:i w:val="0"/>
                <w:iCs w:val="0"/>
                <w:sz w:val="20"/>
                <w:szCs w:val="20"/>
              </w:rPr>
              <w:t>Montag</w:t>
            </w:r>
          </w:p>
          <w:p w14:paraId="1A97F5B3" w14:textId="74437715" w:rsidR="00272A7D" w:rsidRPr="00A0246A" w:rsidRDefault="00272A7D" w:rsidP="00272A7D">
            <w:pPr>
              <w:pStyle w:val="berschrift2"/>
              <w:jc w:val="center"/>
              <w:rPr>
                <w:sz w:val="14"/>
                <w:szCs w:val="14"/>
              </w:rPr>
            </w:pPr>
            <w:r w:rsidRPr="00272A7D">
              <w:rPr>
                <w:i w:val="0"/>
                <w:iCs w:val="0"/>
                <w:sz w:val="20"/>
                <w:szCs w:val="20"/>
              </w:rPr>
              <w:t>16.11.2026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1028A149" w14:textId="77777777" w:rsidR="00272A7D" w:rsidRDefault="00272A7D" w:rsidP="00272A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Königsberger Klopse</w:t>
            </w:r>
          </w:p>
          <w:p w14:paraId="01C02EC9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Gemüse und Butterreis</w:t>
            </w:r>
          </w:p>
          <w:p w14:paraId="44CF9083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E7D3F9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B99AD5" w14:textId="7DBBD4E4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j, a8, g,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29E31C13" w14:textId="77777777" w:rsidR="00272A7D" w:rsidRPr="007D1D77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Seelachs Natur</w:t>
            </w:r>
          </w:p>
          <w:p w14:paraId="08B8D873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heißer Lauchsoße, Gemüse und Salzkartoffeln</w:t>
            </w:r>
          </w:p>
          <w:p w14:paraId="36547B8F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3575D02C" w14:textId="6214F73C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d,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595DB447" w14:textId="77777777" w:rsidR="00272A7D" w:rsidRPr="007D1D77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Tortellini</w:t>
            </w:r>
          </w:p>
          <w:p w14:paraId="7AD9EED1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mit vegetarischer Bolognese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und Salat</w:t>
            </w:r>
          </w:p>
          <w:p w14:paraId="15ABBEC4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03BFE5F4" w14:textId="78C21BF9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a8, g,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49B81731" w14:textId="77777777" w:rsidR="00272A7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Vierwaldstätter Salat</w:t>
            </w:r>
          </w:p>
          <w:p w14:paraId="365E96D5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Kochschinkenstreifen, Tomatenstern und Käse</w:t>
            </w:r>
          </w:p>
          <w:p w14:paraId="65CD2FA9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73E57D6E" w14:textId="0BAA4EC6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11, 8, g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1F9CB662" w14:textId="77777777" w:rsidR="00272A7D" w:rsidRPr="001937D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Gedünstete Hähnchenbrust</w:t>
            </w:r>
          </w:p>
          <w:p w14:paraId="5A0D86C5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Gemüsestreifen, Hollandaise und Kartoffelpüree</w:t>
            </w:r>
          </w:p>
          <w:p w14:paraId="53F8241C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4609E337" w14:textId="718E1944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a8, g, g1,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736C3066" w14:textId="77777777" w:rsidR="00272A7D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Zartes Hähnchenfilet</w:t>
            </w:r>
          </w:p>
          <w:p w14:paraId="1889AC13" w14:textId="77777777" w:rsidR="00272A7D" w:rsidRDefault="00272A7D" w:rsidP="00272A7D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Kräuter-Sauerrahmsoße, Gemüse und Salzkartoffeln</w:t>
            </w:r>
          </w:p>
          <w:p w14:paraId="045E915F" w14:textId="749B017B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2,9 BE</w:t>
            </w:r>
          </w:p>
        </w:tc>
      </w:tr>
      <w:tr w:rsidR="00272A7D" w:rsidRPr="00023D29" w14:paraId="3ACDE961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18BCA0A" w14:textId="5B34CA1C" w:rsidR="00272A7D" w:rsidRPr="00616B24" w:rsidRDefault="00272A7D" w:rsidP="00272A7D">
            <w:pPr>
              <w:pStyle w:val="berschrift2"/>
              <w:jc w:val="center"/>
              <w:rPr>
                <w:i w:val="0"/>
                <w:sz w:val="18"/>
                <w:szCs w:val="18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5852691F6C5C4C15A03A7AE3E188C053"/>
              </w:placeholder>
            </w:sdtPr>
            <w:sdtContent>
              <w:p w14:paraId="4AD2BC98" w14:textId="77777777" w:rsidR="00272A7D" w:rsidRPr="00023D29" w:rsidRDefault="00272A7D" w:rsidP="00272A7D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2106FD0A7DE541178CD0EB213E6D8067"/>
              </w:placeholder>
            </w:sdtPr>
            <w:sdtContent>
              <w:p w14:paraId="119A00B1" w14:textId="77777777" w:rsidR="00272A7D" w:rsidRDefault="00272A7D" w:rsidP="00272A7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58B97EDC7EC54B7FBB1AF25E2B809155"/>
              </w:placeholder>
            </w:sdtPr>
            <w:sdtContent>
              <w:p w14:paraId="5C19483C" w14:textId="77777777" w:rsidR="00272A7D" w:rsidRDefault="00272A7D" w:rsidP="00272A7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87F0FCA4E019427F9324EA0679F2D188"/>
              </w:placeholder>
            </w:sdtPr>
            <w:sdtContent>
              <w:p w14:paraId="50F52001" w14:textId="77777777" w:rsidR="00272A7D" w:rsidRDefault="00272A7D" w:rsidP="00272A7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2B29F54E6E0F4E18870DAD4A9F4FC285"/>
              </w:placeholder>
            </w:sdtPr>
            <w:sdtContent>
              <w:p w14:paraId="66D9AA04" w14:textId="77777777" w:rsidR="00272A7D" w:rsidRDefault="00272A7D" w:rsidP="00272A7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A61A645751D045A6A9D6A218866384A1"/>
              </w:placeholder>
            </w:sdtPr>
            <w:sdtContent>
              <w:p w14:paraId="475C4B9F" w14:textId="77777777" w:rsidR="00272A7D" w:rsidRPr="0031012B" w:rsidRDefault="00272A7D" w:rsidP="00272A7D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791DE7F7" w14:textId="77777777" w:rsidTr="00D542F7">
        <w:trPr>
          <w:trHeight w:val="1122"/>
        </w:trPr>
        <w:tc>
          <w:tcPr>
            <w:tcW w:w="1873" w:type="dxa"/>
            <w:tcBorders>
              <w:top w:val="single" w:sz="4" w:space="0" w:color="auto"/>
            </w:tcBorders>
          </w:tcPr>
          <w:p w14:paraId="013B54A9" w14:textId="77777777" w:rsidR="00272A7D" w:rsidRPr="00272A7D" w:rsidRDefault="00272A7D" w:rsidP="00272A7D">
            <w:pPr>
              <w:pStyle w:val="berschrift2"/>
              <w:jc w:val="center"/>
              <w:rPr>
                <w:sz w:val="20"/>
                <w:szCs w:val="20"/>
              </w:rPr>
            </w:pPr>
            <w:r w:rsidRPr="00272A7D">
              <w:rPr>
                <w:sz w:val="20"/>
                <w:szCs w:val="20"/>
              </w:rPr>
              <w:t>Dienstag</w:t>
            </w:r>
          </w:p>
          <w:p w14:paraId="087F072F" w14:textId="77912654" w:rsidR="00272A7D" w:rsidRPr="00272A7D" w:rsidRDefault="00272A7D" w:rsidP="00272A7D">
            <w:pPr>
              <w:jc w:val="center"/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17.11.2026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09B01DBB" w14:textId="77777777" w:rsidR="00272A7D" w:rsidRPr="00F36382" w:rsidRDefault="00272A7D" w:rsidP="00272A7D">
            <w:pPr>
              <w:pStyle w:val="berschrift1"/>
            </w:pPr>
            <w:r>
              <w:t>Paniertes Schnitzel</w:t>
            </w:r>
          </w:p>
          <w:p w14:paraId="447144BB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Erbsen und Rahmkartoffeln</w:t>
            </w:r>
          </w:p>
          <w:p w14:paraId="4866A3CF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0C433A7E" w14:textId="24A708EE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25, 4, j, a8, g,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370E45F0" w14:textId="77777777" w:rsidR="00272A7D" w:rsidRPr="001B719C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Bratwurst</w:t>
            </w:r>
          </w:p>
          <w:p w14:paraId="399DD9DC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Soße, Blumenkohl und Salzkartoffeln</w:t>
            </w:r>
          </w:p>
          <w:p w14:paraId="77BBA64F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0A27B1E5" w14:textId="74E81949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a3, i, j, f, a8,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071EF7A4" w14:textId="77777777" w:rsidR="00272A7D" w:rsidRPr="001B719C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Kartoffelrösti</w:t>
            </w:r>
          </w:p>
          <w:p w14:paraId="4A0EF444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Tomate-Mozzarella überbacken, Basilikum Dip und gemischtem Salat</w:t>
            </w:r>
          </w:p>
          <w:p w14:paraId="2FE0418F" w14:textId="3ABDBC8E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1, 11, il, c, j, a8, g, g1,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1BF763FD" w14:textId="77777777" w:rsidR="00272A7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Andalusischer Salat</w:t>
            </w:r>
          </w:p>
          <w:p w14:paraId="7CC39090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Ei, Thunfisch und Oliven</w:t>
            </w:r>
          </w:p>
          <w:p w14:paraId="758DD23B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5CC70D41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493FDA99" w14:textId="5B545F23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d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4ED2AA77" w14:textId="77777777" w:rsidR="00272A7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Hackfleisch Eintopf</w:t>
            </w:r>
          </w:p>
          <w:p w14:paraId="02E26E87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Möhren, Staudensellerie und Kartoffeln</w:t>
            </w:r>
          </w:p>
          <w:p w14:paraId="43B6D59C" w14:textId="77777777" w:rsidR="00272A7D" w:rsidRPr="0047640E" w:rsidRDefault="00272A7D" w:rsidP="00272A7D">
            <w:pPr>
              <w:rPr>
                <w:rFonts w:ascii="Arial" w:hAnsi="Arial" w:cs="Arial"/>
                <w:strike/>
                <w:sz w:val="16"/>
              </w:rPr>
            </w:pPr>
          </w:p>
          <w:p w14:paraId="31B1FCA5" w14:textId="582D8DBA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a3, i, c, a8, g, a,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66A2F10F" w14:textId="77777777" w:rsidR="00272A7D" w:rsidRDefault="00272A7D" w:rsidP="00272A7D">
            <w:pPr>
              <w:pStyle w:val="berschrift1"/>
            </w:pPr>
            <w:r>
              <w:t>Rindergeschnetzeltes Stroganoff</w:t>
            </w:r>
          </w:p>
          <w:p w14:paraId="1406BA26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Hausmacher Spätzle</w:t>
            </w:r>
          </w:p>
          <w:p w14:paraId="14361059" w14:textId="611FF448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4,1 BE</w:t>
            </w:r>
          </w:p>
        </w:tc>
      </w:tr>
      <w:tr w:rsidR="00272A7D" w:rsidRPr="00A0246A" w14:paraId="187D5E2A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B58F36F" w14:textId="2DDF6A7D" w:rsidR="00272A7D" w:rsidRPr="00822D13" w:rsidRDefault="00272A7D" w:rsidP="00272A7D">
            <w:pPr>
              <w:pStyle w:val="berschrift2"/>
              <w:jc w:val="center"/>
              <w:rPr>
                <w:szCs w:val="16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4204954E248E48CB9ED24068D22041CE"/>
              </w:placeholder>
            </w:sdtPr>
            <w:sdtContent>
              <w:p w14:paraId="6E7F90CF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9D69F7A1E584429785702C2945FCEC2F"/>
              </w:placeholder>
            </w:sdtPr>
            <w:sdtContent>
              <w:p w14:paraId="2EE34AD7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FBB5BADF55AA4F8FA04A327E2553B55F"/>
              </w:placeholder>
            </w:sdtPr>
            <w:sdtContent>
              <w:p w14:paraId="60BAD479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D663CF0323714BA2A476E2EFDE847A5A"/>
              </w:placeholder>
            </w:sdtPr>
            <w:sdtContent>
              <w:p w14:paraId="7A7612E6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0E78E34C711C4E849940B4FFAF7E62FD"/>
              </w:placeholder>
            </w:sdtPr>
            <w:sdtContent>
              <w:p w14:paraId="1EC005CE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CF52C36DC52A4E52BBE8E9EBCA587FF3"/>
              </w:placeholder>
            </w:sdtPr>
            <w:sdtContent>
              <w:p w14:paraId="47AB7A3D" w14:textId="77777777" w:rsidR="00272A7D" w:rsidRDefault="00272A7D" w:rsidP="00272A7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4B36261B" w14:textId="77777777" w:rsidTr="00D542F7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798D37E6" w14:textId="77777777" w:rsidR="00272A7D" w:rsidRPr="00272A7D" w:rsidRDefault="00272A7D" w:rsidP="00272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</w:p>
          <w:p w14:paraId="1C92293B" w14:textId="4782B46F" w:rsidR="00272A7D" w:rsidRPr="00A0246A" w:rsidRDefault="00272A7D" w:rsidP="00272A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18.11.2026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51127980" w14:textId="77777777" w:rsidR="00272A7D" w:rsidRDefault="00272A7D" w:rsidP="00272A7D">
            <w:pPr>
              <w:pStyle w:val="berschrift1"/>
            </w:pPr>
            <w:r>
              <w:t>Putenbraten</w:t>
            </w:r>
          </w:p>
          <w:p w14:paraId="4CCBF5B2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mediterraner Kräuter-Pfefferkruste, Basilikumsoße, Broccoli und Makkaroni</w:t>
            </w:r>
          </w:p>
          <w:p w14:paraId="2E448A36" w14:textId="479D9178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f, a8, a,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02E28057" w14:textId="77777777" w:rsidR="00272A7D" w:rsidRPr="006B6B1C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Paniertes Schollenfilet Finkenwerder Art</w:t>
            </w:r>
          </w:p>
          <w:p w14:paraId="4662319E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Speck, Zwiebeln, Salzkartoffeln und Mix Salat</w:t>
            </w:r>
          </w:p>
          <w:p w14:paraId="167701ED" w14:textId="40165417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15, c, j, a, g1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33A4D118" w14:textId="77777777" w:rsidR="00272A7D" w:rsidRPr="006B6B1C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Gemüsefrikadelle</w:t>
            </w:r>
          </w:p>
          <w:p w14:paraId="54F65E48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Champignonsoße, buntem Gemüse und Salzkartoffeln</w:t>
            </w:r>
          </w:p>
          <w:p w14:paraId="6E919F6F" w14:textId="0A8BE4D3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c, j, f, a8, g, a, g1,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33D61F03" w14:textId="77777777" w:rsidR="00272A7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Mini-Frikadellen</w:t>
            </w:r>
          </w:p>
          <w:p w14:paraId="38707DF2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Kartoffelsalat und Möhren-Apfel-Rohkost</w:t>
            </w:r>
          </w:p>
          <w:p w14:paraId="4E9C8E2C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639E6A52" w14:textId="6706FEFB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a3, c, j, a8, a1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1270CA96" w14:textId="77777777" w:rsidR="00272A7D" w:rsidRPr="0015136E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Gebratenes Putensteak</w:t>
            </w:r>
          </w:p>
          <w:p w14:paraId="0C18A972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leichter Currysoße, Reis und Salat</w:t>
            </w:r>
          </w:p>
          <w:p w14:paraId="292942CC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4F61B583" w14:textId="2EF4516B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a8, g,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6DE45062" w14:textId="77777777" w:rsidR="00272A7D" w:rsidRDefault="00272A7D" w:rsidP="00272A7D">
            <w:pPr>
              <w:pStyle w:val="berschrift1"/>
            </w:pPr>
            <w:r>
              <w:t>Grünkohl</w:t>
            </w:r>
          </w:p>
          <w:p w14:paraId="727D47BE" w14:textId="6AECA99F" w:rsidR="00272A7D" w:rsidRPr="00B152C3" w:rsidRDefault="00272A7D" w:rsidP="00272A7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t>mit Kasseler, Rauchend und Kartoffeln                     3,2 BE</w:t>
            </w:r>
          </w:p>
        </w:tc>
      </w:tr>
      <w:tr w:rsidR="00272A7D" w:rsidRPr="00A0246A" w14:paraId="4C156F19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7760AACE" w14:textId="3CD3FF89" w:rsidR="00272A7D" w:rsidRPr="00822D13" w:rsidRDefault="00272A7D" w:rsidP="00272A7D">
            <w:pPr>
              <w:pStyle w:val="berschrift2"/>
              <w:jc w:val="center"/>
              <w:rPr>
                <w:szCs w:val="16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E861F4AF07FC425699A2F1928CA7AF1A"/>
              </w:placeholder>
            </w:sdtPr>
            <w:sdtContent>
              <w:p w14:paraId="5285883C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E573B70C937D41ACA6E2C29789D7BB2D"/>
              </w:placeholder>
            </w:sdtPr>
            <w:sdtContent>
              <w:p w14:paraId="67C8591C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EE8DF8254D6D45769A90764CE1BE30E7"/>
              </w:placeholder>
            </w:sdtPr>
            <w:sdtContent>
              <w:p w14:paraId="0C0F75EB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5CB7325DA3964D62AF4D3B331E2D3C07"/>
              </w:placeholder>
            </w:sdtPr>
            <w:sdtContent>
              <w:p w14:paraId="482B7DAE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73DC9CA598B04E4E87DC60E377544E0C"/>
              </w:placeholder>
            </w:sdtPr>
            <w:sdtContent>
              <w:p w14:paraId="478156B9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81BC7F2EF5D6422C80243ED64DC76F1C"/>
              </w:placeholder>
            </w:sdtPr>
            <w:sdtContent>
              <w:p w14:paraId="47E8E13B" w14:textId="77777777" w:rsidR="00272A7D" w:rsidRDefault="00272A7D" w:rsidP="00272A7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38E40E39" w14:textId="77777777" w:rsidTr="00D542F7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7FB579FE" w14:textId="77777777" w:rsidR="00272A7D" w:rsidRPr="00272A7D" w:rsidRDefault="00272A7D" w:rsidP="00272A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</w:p>
          <w:p w14:paraId="6D53E3AD" w14:textId="5CA4551D" w:rsidR="00272A7D" w:rsidRPr="00A0246A" w:rsidRDefault="00272A7D" w:rsidP="00272A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19.11.2026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14570D14" w14:textId="77777777" w:rsidR="00272A7D" w:rsidRPr="00C8119C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Rahmgeschnetzeltes</w:t>
            </w:r>
          </w:p>
          <w:p w14:paraId="6A9D6A8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mit Spätzle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und Salat</w:t>
            </w:r>
          </w:p>
          <w:p w14:paraId="340D2BC4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7854CCCD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46525CA2" w14:textId="6841C311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c, j, a8, g,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3DE540E9" w14:textId="77777777" w:rsidR="00272A7D" w:rsidRPr="00200FDE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 Cordon Bleu</w:t>
            </w:r>
          </w:p>
          <w:p w14:paraId="1EF80D67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Gemüseragout und Kräuterkartoffeln</w:t>
            </w:r>
          </w:p>
          <w:p w14:paraId="2D26EB55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60B88532" w14:textId="491ED739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10, 2, 1, 4, i, j, t, a8, g,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3F337A27" w14:textId="77777777" w:rsidR="00272A7D" w:rsidRDefault="00272A7D" w:rsidP="00272A7D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Reibekuchen</w:t>
            </w:r>
          </w:p>
          <w:p w14:paraId="34E1F8D8" w14:textId="77777777" w:rsidR="00272A7D" w:rsidRDefault="00272A7D" w:rsidP="00272A7D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Apfelkompott</w:t>
            </w:r>
          </w:p>
          <w:p w14:paraId="5C1445AB" w14:textId="77777777" w:rsidR="00272A7D" w:rsidRDefault="00272A7D" w:rsidP="00272A7D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10C18ABD" w14:textId="77777777" w:rsidR="00272A7D" w:rsidRDefault="00272A7D" w:rsidP="00272A7D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21DAC0E8" w14:textId="6BF4316D" w:rsidR="00272A7D" w:rsidRPr="00B152C3" w:rsidRDefault="00272A7D" w:rsidP="00272A7D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i3, c, a8,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1219085A" w14:textId="77777777" w:rsidR="00272A7D" w:rsidRPr="00506B05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Griechischer Hirtensalat</w:t>
            </w:r>
          </w:p>
          <w:p w14:paraId="656231F2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Oliven, Paprika und Hirtenkäse</w:t>
            </w:r>
          </w:p>
          <w:p w14:paraId="0322F52C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602753C7" w14:textId="6F244DCE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5EC9DA36" w14:textId="77777777" w:rsidR="00272A7D" w:rsidRPr="008A35C9" w:rsidRDefault="00272A7D" w:rsidP="00272A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Rinderbraten</w:t>
            </w:r>
          </w:p>
          <w:p w14:paraId="00C53CA3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Soße, Gemüsestreifen und Petersilienkartoffeln</w:t>
            </w:r>
          </w:p>
          <w:p w14:paraId="29B3E5B9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C5EEC7" w14:textId="7580C000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a3, i, f, a8, a1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6752A484" w14:textId="77777777" w:rsidR="00272A7D" w:rsidRDefault="00272A7D" w:rsidP="00272A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Leberklöße</w:t>
            </w:r>
          </w:p>
          <w:p w14:paraId="4766414D" w14:textId="687E3C62" w:rsidR="00272A7D" w:rsidRPr="00B152C3" w:rsidRDefault="00272A7D" w:rsidP="00272A7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Soße, Sauerkraut und Kartoffelpüree              2,9 BE</w:t>
            </w:r>
          </w:p>
        </w:tc>
      </w:tr>
      <w:tr w:rsidR="00272A7D" w:rsidRPr="00A0246A" w14:paraId="05ACBED0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20028616" w14:textId="0F168AC0" w:rsidR="00272A7D" w:rsidRPr="00822D13" w:rsidRDefault="00272A7D" w:rsidP="00272A7D">
            <w:pPr>
              <w:pStyle w:val="berschrift2"/>
              <w:jc w:val="center"/>
              <w:rPr>
                <w:szCs w:val="16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5243EB9CDFCF47B998EDD645EB1AAACC"/>
              </w:placeholder>
            </w:sdtPr>
            <w:sdtContent>
              <w:p w14:paraId="1BDECA9E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CC9CB833720C4833821728773604E3F6"/>
              </w:placeholder>
            </w:sdtPr>
            <w:sdtContent>
              <w:p w14:paraId="4D0FD3F5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0F6591464274453D8503229068FB82FA"/>
              </w:placeholder>
            </w:sdtPr>
            <w:sdtContent>
              <w:p w14:paraId="73433F8F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FDDF3DC39F974185A2DBF583A32E1732"/>
              </w:placeholder>
            </w:sdtPr>
            <w:sdtContent>
              <w:p w14:paraId="75EA3DD1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B92D1E86A9DC4B96A19D5429E3A21A3A"/>
              </w:placeholder>
            </w:sdtPr>
            <w:sdtContent>
              <w:p w14:paraId="36527848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A525AE8968CC46719721B95D752C8CE0"/>
              </w:placeholder>
            </w:sdtPr>
            <w:sdtContent>
              <w:p w14:paraId="14DD37A7" w14:textId="77777777" w:rsidR="00272A7D" w:rsidRDefault="00272A7D" w:rsidP="00272A7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7432745A" w14:textId="77777777" w:rsidTr="00D542F7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1A4E9D53" w14:textId="77777777" w:rsidR="00272A7D" w:rsidRPr="00272A7D" w:rsidRDefault="00272A7D" w:rsidP="00272A7D">
            <w:pPr>
              <w:pStyle w:val="berschrift5"/>
              <w:rPr>
                <w:szCs w:val="20"/>
              </w:rPr>
            </w:pPr>
            <w:r w:rsidRPr="00272A7D">
              <w:rPr>
                <w:szCs w:val="20"/>
              </w:rPr>
              <w:t>Freitag</w:t>
            </w:r>
          </w:p>
          <w:p w14:paraId="4F20ED6E" w14:textId="505676AE" w:rsidR="00272A7D" w:rsidRPr="00272A7D" w:rsidRDefault="00272A7D" w:rsidP="00272A7D">
            <w:pPr>
              <w:jc w:val="center"/>
            </w:pPr>
            <w:r w:rsidRPr="00272A7D">
              <w:rPr>
                <w:rFonts w:ascii="Arial" w:hAnsi="Arial" w:cs="Arial"/>
                <w:b/>
                <w:bCs/>
                <w:sz w:val="20"/>
                <w:szCs w:val="20"/>
              </w:rPr>
              <w:t>20.11.2026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7F018D31" w14:textId="77777777" w:rsidR="00272A7D" w:rsidRPr="005112E1" w:rsidRDefault="00272A7D" w:rsidP="00272A7D">
            <w:pPr>
              <w:pStyle w:val="berschrift1"/>
            </w:pPr>
            <w:r>
              <w:t>Erbseneintopf</w:t>
            </w:r>
          </w:p>
          <w:p w14:paraId="799284B6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Rauchend und Brötchen</w:t>
            </w:r>
          </w:p>
          <w:p w14:paraId="04FA3A53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0E9C2D8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3D4173D2" w14:textId="188BC121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15, 4, a3, j, a8, a, a1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447CD918" w14:textId="77777777" w:rsidR="00272A7D" w:rsidRPr="000538CD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Kasseler Braten</w:t>
            </w:r>
          </w:p>
          <w:p w14:paraId="04A139D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Soße, Sauerkraut und Bratkartoffeln</w:t>
            </w:r>
          </w:p>
          <w:p w14:paraId="3835024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1305177C" w14:textId="64A59D28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15, a3, i, f, a8,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408B044A" w14:textId="77777777" w:rsidR="00272A7D" w:rsidRPr="005A08C5" w:rsidRDefault="00272A7D" w:rsidP="00272A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Polentataschen</w:t>
            </w:r>
          </w:p>
          <w:p w14:paraId="30304EEB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Gemüsestreifen in Cremesoße und Kartoffelrösti</w:t>
            </w:r>
          </w:p>
          <w:p w14:paraId="48506483" w14:textId="77777777" w:rsidR="00272A7D" w:rsidRDefault="00272A7D" w:rsidP="00272A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629B81" w14:textId="4F2CD8F2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i, j, a8, g, a1</w:t>
            </w: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068B9036" w14:textId="77777777" w:rsidR="00272A7D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Miami Salat</w:t>
            </w:r>
          </w:p>
          <w:p w14:paraId="3328285B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Hähnchen und frischen Früchten</w:t>
            </w:r>
          </w:p>
          <w:p w14:paraId="26A10280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72F48B30" w14:textId="09E9C15E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a1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67ABF6F5" w14:textId="77777777" w:rsidR="00272A7D" w:rsidRPr="00821150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Hähnchenkeule</w:t>
            </w:r>
          </w:p>
          <w:p w14:paraId="4B2DFD9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Geflügelsoße, Mischgemüse und Reis</w:t>
            </w:r>
          </w:p>
          <w:p w14:paraId="3E66ECAA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</w:p>
          <w:p w14:paraId="2A8C9CC9" w14:textId="77777777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0D9208EE" w14:textId="77777777" w:rsidR="00272A7D" w:rsidRDefault="00272A7D" w:rsidP="00272A7D">
            <w:pPr>
              <w:pStyle w:val="berschrift1"/>
            </w:pPr>
            <w:r>
              <w:t>Alaska Seelachs</w:t>
            </w:r>
          </w:p>
          <w:p w14:paraId="6F6797AB" w14:textId="366D5DC4" w:rsidR="00272A7D" w:rsidRPr="00B152C3" w:rsidRDefault="00272A7D" w:rsidP="00272A7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Senfsoße, Möhren und Risi Bisi                        4,5 BE</w:t>
            </w:r>
          </w:p>
        </w:tc>
      </w:tr>
      <w:tr w:rsidR="00272A7D" w:rsidRPr="00A0246A" w14:paraId="3E27FA6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EA69D00" w14:textId="27BFC186" w:rsidR="00272A7D" w:rsidRPr="00822D13" w:rsidRDefault="00272A7D" w:rsidP="00272A7D">
            <w:pPr>
              <w:pStyle w:val="berschrift2"/>
              <w:jc w:val="center"/>
              <w:rPr>
                <w:szCs w:val="16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CE22157FC7244DD1A1DF24E13934355F"/>
              </w:placeholder>
            </w:sdtPr>
            <w:sdtContent>
              <w:p w14:paraId="68E1F006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377E9F6AA5C346689D7CB0FCACBCB14D"/>
              </w:placeholder>
            </w:sdtPr>
            <w:sdtContent>
              <w:p w14:paraId="3EC20D04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4A12E561AB83463FA07DACE492E1C860"/>
              </w:placeholder>
            </w:sdtPr>
            <w:sdtContent>
              <w:p w14:paraId="357A2F71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7044AAF6FBD24D3D9D9577EC3B306DCA"/>
              </w:placeholder>
            </w:sdtPr>
            <w:sdtContent>
              <w:p w14:paraId="2B7AC57D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3F5CE63F61554F488780495D35A7A5D0"/>
              </w:placeholder>
            </w:sdtPr>
            <w:sdtContent>
              <w:p w14:paraId="1FF7122C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BE8D79F575C74B96AF00EB6F35F796AB"/>
              </w:placeholder>
            </w:sdtPr>
            <w:sdtContent>
              <w:p w14:paraId="6480D994" w14:textId="77777777" w:rsidR="00272A7D" w:rsidRDefault="00272A7D" w:rsidP="00272A7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7E8F8D70" w14:textId="77777777" w:rsidTr="00D542F7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3DF74FE3" w14:textId="77777777" w:rsidR="00272A7D" w:rsidRPr="00230B91" w:rsidRDefault="00272A7D" w:rsidP="00230B9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B91">
              <w:rPr>
                <w:rFonts w:ascii="Arial" w:hAnsi="Arial" w:cs="Arial"/>
                <w:b/>
                <w:bCs/>
                <w:sz w:val="20"/>
                <w:szCs w:val="20"/>
              </w:rPr>
              <w:t>Samstag</w:t>
            </w:r>
          </w:p>
          <w:p w14:paraId="1EBF0483" w14:textId="21CE8CE3" w:rsidR="00272A7D" w:rsidRPr="00A0246A" w:rsidRDefault="00272A7D" w:rsidP="00230B9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230B91">
              <w:rPr>
                <w:rFonts w:ascii="Arial" w:hAnsi="Arial" w:cs="Arial"/>
                <w:b/>
                <w:bCs/>
                <w:sz w:val="20"/>
                <w:szCs w:val="20"/>
              </w:rPr>
              <w:t>21.11.2026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32CEE8F7" w14:textId="77777777" w:rsidR="00272A7D" w:rsidRDefault="00272A7D" w:rsidP="00272A7D">
            <w:pPr>
              <w:pStyle w:val="Textkrper2"/>
            </w:pPr>
            <w:r>
              <w:rPr>
                <w:b/>
                <w:bCs/>
              </w:rPr>
              <w:t>Bayrischer Leberkäs</w:t>
            </w:r>
          </w:p>
          <w:p w14:paraId="46CC2B7D" w14:textId="77777777" w:rsidR="00272A7D" w:rsidRDefault="00272A7D" w:rsidP="00272A7D">
            <w:pPr>
              <w:pStyle w:val="Textkrper2"/>
            </w:pPr>
            <w:r>
              <w:t>mit Senfsoße, Sauerkraut und Kartoffelpüree</w:t>
            </w:r>
          </w:p>
          <w:p w14:paraId="21AD397F" w14:textId="77777777" w:rsidR="00272A7D" w:rsidRPr="00980BDB" w:rsidRDefault="00272A7D" w:rsidP="00272A7D">
            <w:pPr>
              <w:pStyle w:val="Textkrper2"/>
            </w:pPr>
          </w:p>
          <w:p w14:paraId="211CD20F" w14:textId="0D8383DF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  <w:r>
              <w:rPr>
                <w:vertAlign w:val="subscript"/>
              </w:rPr>
              <w:t>2, 3, 8, 15, g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0966C779" w14:textId="77777777" w:rsidR="00272A7D" w:rsidRPr="00AD5852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Schweineschnitzel Cordon Bleu</w:t>
            </w:r>
          </w:p>
          <w:p w14:paraId="46FF2F0B" w14:textId="77777777" w:rsidR="00272A7D" w:rsidRDefault="00272A7D" w:rsidP="00272A7D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Rahmsoße, Fit Mischung und Salzkartoffeln</w:t>
            </w:r>
          </w:p>
          <w:p w14:paraId="69B35354" w14:textId="46BC9AC7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2, 3, 25, a8, g, a1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1F909B1A" w14:textId="77777777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099B0945" w14:textId="77777777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278FA466" w14:textId="77777777" w:rsidR="00272A7D" w:rsidRPr="00A06905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Gemüseragout</w:t>
            </w:r>
          </w:p>
          <w:p w14:paraId="1BBF40DC" w14:textId="4CA2B2B3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Sauerrahmsoße und Salzkartoffeln                      4,1 BE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18AE481C" w14:textId="77777777" w:rsidR="00272A7D" w:rsidRPr="004A2689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Rinderfrikadelle</w:t>
            </w:r>
          </w:p>
          <w:p w14:paraId="71110DCB" w14:textId="77777777" w:rsidR="00272A7D" w:rsidRDefault="00272A7D" w:rsidP="00272A7D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</w:t>
            </w:r>
            <w:r w:rsidRPr="00C8119C">
              <w:rPr>
                <w:b w:val="0"/>
                <w:bCs w:val="0"/>
              </w:rPr>
              <w:t>it</w:t>
            </w:r>
            <w:r>
              <w:rPr>
                <w:b w:val="0"/>
                <w:bCs w:val="0"/>
              </w:rPr>
              <w:t xml:space="preserve"> Kohlrabi Rahmgemüse und Kartoffelscheiben</w:t>
            </w:r>
          </w:p>
          <w:p w14:paraId="1327F285" w14:textId="364B2AB8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t xml:space="preserve">                                     4,9 BE</w:t>
            </w:r>
          </w:p>
        </w:tc>
      </w:tr>
      <w:tr w:rsidR="00272A7D" w:rsidRPr="00A0246A" w14:paraId="7B61B5A8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431F992" w14:textId="20F2614A" w:rsidR="00272A7D" w:rsidRPr="00A0246A" w:rsidRDefault="00272A7D" w:rsidP="00272A7D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2A64BE74F5584A6881E6BD5E91227836"/>
              </w:placeholder>
            </w:sdtPr>
            <w:sdtContent>
              <w:p w14:paraId="6C4047DA" w14:textId="77777777" w:rsidR="00272A7D" w:rsidRDefault="00272A7D" w:rsidP="00272A7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C0EE15CED24945548B697779FE2E9D31"/>
              </w:placeholder>
            </w:sdtPr>
            <w:sdtContent>
              <w:p w14:paraId="79117306" w14:textId="77777777" w:rsidR="00272A7D" w:rsidRDefault="00272A7D" w:rsidP="00272A7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2D769EB3" w14:textId="77777777" w:rsidR="00272A7D" w:rsidRDefault="00272A7D" w:rsidP="00272A7D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3AB2F3B2" w14:textId="77777777" w:rsidR="00272A7D" w:rsidRDefault="00272A7D" w:rsidP="00272A7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05C86D031D304950A1F07326FDCB214D"/>
              </w:placeholder>
            </w:sdtPr>
            <w:sdtContent>
              <w:p w14:paraId="7E3BD61E" w14:textId="77777777" w:rsidR="00272A7D" w:rsidRDefault="00272A7D" w:rsidP="00272A7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56114E352DCB4BBFBCE803B7852E64B7"/>
              </w:placeholder>
            </w:sdtPr>
            <w:sdtContent>
              <w:p w14:paraId="589230A9" w14:textId="77777777" w:rsidR="00272A7D" w:rsidRDefault="00272A7D" w:rsidP="00272A7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72A7D" w:rsidRPr="00A0246A" w14:paraId="0DEEA184" w14:textId="77777777" w:rsidTr="00D542F7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2BEBBFB5" w14:textId="77777777" w:rsidR="00272A7D" w:rsidRPr="00230B91" w:rsidRDefault="00272A7D" w:rsidP="00230B91">
            <w:pPr>
              <w:pStyle w:val="berschrift4"/>
              <w:rPr>
                <w:sz w:val="20"/>
                <w:szCs w:val="20"/>
              </w:rPr>
            </w:pPr>
            <w:r w:rsidRPr="00230B91">
              <w:rPr>
                <w:sz w:val="20"/>
                <w:szCs w:val="20"/>
              </w:rPr>
              <w:t>Sonntag</w:t>
            </w:r>
          </w:p>
          <w:p w14:paraId="6E82EE4E" w14:textId="095BAA4C" w:rsidR="00272A7D" w:rsidRPr="00272A7D" w:rsidRDefault="00272A7D" w:rsidP="00230B91">
            <w:pPr>
              <w:jc w:val="center"/>
            </w:pPr>
            <w:r w:rsidRPr="00230B91">
              <w:rPr>
                <w:rFonts w:ascii="Arial" w:hAnsi="Arial" w:cs="Arial"/>
                <w:b/>
                <w:bCs/>
                <w:sz w:val="20"/>
                <w:szCs w:val="20"/>
              </w:rPr>
              <w:t>22.11.2026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06B5336C" w14:textId="77777777" w:rsidR="00272A7D" w:rsidRPr="0034354F" w:rsidRDefault="00272A7D" w:rsidP="00272A7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Senfkrustenbraten</w:t>
            </w:r>
          </w:p>
          <w:p w14:paraId="2FFD2557" w14:textId="70827219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Soße, Rübengemüse und Spätzle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57602E4E" w14:textId="77777777" w:rsidR="00272A7D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Gegrillte Hähnchenkeule Königinnen Art</w:t>
            </w:r>
          </w:p>
          <w:p w14:paraId="1D8E4FF4" w14:textId="1FDD3EAE" w:rsidR="00272A7D" w:rsidRPr="00B152C3" w:rsidRDefault="00272A7D" w:rsidP="00272A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Gemüse und Salzkartoffeln                               2,8 BE</w:t>
            </w:r>
          </w:p>
        </w:tc>
        <w:tc>
          <w:tcPr>
            <w:tcW w:w="2166" w:type="dxa"/>
          </w:tcPr>
          <w:p w14:paraId="779DF2D8" w14:textId="77777777" w:rsidR="00272A7D" w:rsidRPr="00B152C3" w:rsidRDefault="00272A7D" w:rsidP="00272A7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017A32F2" w14:textId="77777777" w:rsidR="00272A7D" w:rsidRPr="00B152C3" w:rsidRDefault="00272A7D" w:rsidP="00272A7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4ED109BC" w14:textId="77777777" w:rsidR="00272A7D" w:rsidRPr="00BC3898" w:rsidRDefault="00272A7D" w:rsidP="00272A7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Schweinehacksteak</w:t>
            </w:r>
          </w:p>
          <w:p w14:paraId="480125BC" w14:textId="446F45E4" w:rsidR="00272A7D" w:rsidRPr="00B152C3" w:rsidRDefault="00272A7D" w:rsidP="00272A7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buntem Pfeffer, Gartengemüse und Spätzle        3,7 BE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7BD91870" w14:textId="77777777" w:rsidR="00272A7D" w:rsidRDefault="00272A7D" w:rsidP="00272A7D">
            <w:pPr>
              <w:pStyle w:val="berschrift1"/>
            </w:pPr>
            <w:r>
              <w:t>Zartes Gulasch vom Rind</w:t>
            </w:r>
          </w:p>
          <w:p w14:paraId="528B6E02" w14:textId="77777777" w:rsidR="00272A7D" w:rsidRDefault="00272A7D" w:rsidP="00272A7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Champignonsoße, Leipziger Allerlei und Klößen</w:t>
            </w:r>
          </w:p>
          <w:p w14:paraId="6F11837F" w14:textId="4A081D2A" w:rsidR="00272A7D" w:rsidRPr="00B152C3" w:rsidRDefault="00272A7D" w:rsidP="00272A7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4,3 BE</w:t>
            </w:r>
          </w:p>
        </w:tc>
      </w:tr>
      <w:tr w:rsidR="00272A7D" w:rsidRPr="00A0246A" w14:paraId="3A0CA68A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16B6FA88" w14:textId="4D317CA1" w:rsidR="00272A7D" w:rsidRPr="00A0246A" w:rsidRDefault="00272A7D" w:rsidP="00272A7D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6C2975F45C7D4244A1F82A7835457499"/>
              </w:placeholder>
            </w:sdtPr>
            <w:sdtContent>
              <w:p w14:paraId="04B5E204" w14:textId="77777777" w:rsidR="00272A7D" w:rsidRDefault="00272A7D" w:rsidP="00272A7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6860874B65744C26B4A2FE5164177532"/>
              </w:placeholder>
            </w:sdtPr>
            <w:sdtContent>
              <w:p w14:paraId="50AC662E" w14:textId="77777777" w:rsidR="00272A7D" w:rsidRDefault="00272A7D" w:rsidP="00272A7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00D8CB6E" w14:textId="77777777" w:rsidR="00272A7D" w:rsidRDefault="00272A7D" w:rsidP="00272A7D">
            <w:pPr>
              <w:jc w:val="right"/>
            </w:pPr>
          </w:p>
        </w:tc>
        <w:tc>
          <w:tcPr>
            <w:tcW w:w="2132" w:type="dxa"/>
          </w:tcPr>
          <w:p w14:paraId="1800F0D6" w14:textId="77777777" w:rsidR="00272A7D" w:rsidRDefault="00272A7D" w:rsidP="00272A7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E490A5C9414C4FA4B52E4F3FCC9A6796"/>
              </w:placeholder>
            </w:sdtPr>
            <w:sdtContent>
              <w:p w14:paraId="77240C38" w14:textId="77777777" w:rsidR="00272A7D" w:rsidRDefault="00272A7D" w:rsidP="00272A7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D74319E3BDD145E8806A8865E9AF34C2"/>
              </w:placeholder>
            </w:sdtPr>
            <w:sdtContent>
              <w:p w14:paraId="3CF5BAD1" w14:textId="77777777" w:rsidR="00272A7D" w:rsidRDefault="00272A7D" w:rsidP="00272A7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125DC1F8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DBF19" w14:textId="77777777" w:rsidR="00DE5549" w:rsidRDefault="00DE5549">
      <w:r>
        <w:separator/>
      </w:r>
    </w:p>
  </w:endnote>
  <w:endnote w:type="continuationSeparator" w:id="0">
    <w:p w14:paraId="092AEE64" w14:textId="77777777" w:rsidR="00DE5549" w:rsidRDefault="00DE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7425" w14:textId="77777777" w:rsidR="00DE5549" w:rsidRDefault="00DE5549">
      <w:r>
        <w:separator/>
      </w:r>
    </w:p>
  </w:footnote>
  <w:footnote w:type="continuationSeparator" w:id="0">
    <w:p w14:paraId="79B5FC3E" w14:textId="77777777" w:rsidR="00DE5549" w:rsidRDefault="00DE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9EA0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E1E/ODgIdda5cClHtl3Yzco5AR94Dobd0ePGMvwM/tVc9JZkliLLvHbLeIjCxAorVus5a/P1FTu2zSKQtKbTQ==" w:salt="Uti6YxHUuZ29C9PqKQel/g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1F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30B91"/>
    <w:rsid w:val="00244868"/>
    <w:rsid w:val="00253345"/>
    <w:rsid w:val="00255CEF"/>
    <w:rsid w:val="00272A7D"/>
    <w:rsid w:val="00277434"/>
    <w:rsid w:val="002B3EB7"/>
    <w:rsid w:val="002E4BB7"/>
    <w:rsid w:val="0031012B"/>
    <w:rsid w:val="003107A3"/>
    <w:rsid w:val="00313D65"/>
    <w:rsid w:val="00324A12"/>
    <w:rsid w:val="00347C6F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913E7"/>
    <w:rsid w:val="006D093B"/>
    <w:rsid w:val="006E1F5D"/>
    <w:rsid w:val="006F76F5"/>
    <w:rsid w:val="00704890"/>
    <w:rsid w:val="007074F2"/>
    <w:rsid w:val="00707E9F"/>
    <w:rsid w:val="00740020"/>
    <w:rsid w:val="00754440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51ACE"/>
    <w:rsid w:val="00AA485B"/>
    <w:rsid w:val="00AA5230"/>
    <w:rsid w:val="00AA54F8"/>
    <w:rsid w:val="00AE01FA"/>
    <w:rsid w:val="00B152C3"/>
    <w:rsid w:val="00B35CCA"/>
    <w:rsid w:val="00B44EE8"/>
    <w:rsid w:val="00B477A0"/>
    <w:rsid w:val="00B50F51"/>
    <w:rsid w:val="00B5231D"/>
    <w:rsid w:val="00B6425C"/>
    <w:rsid w:val="00B73163"/>
    <w:rsid w:val="00B8479D"/>
    <w:rsid w:val="00BC221F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DE5549"/>
    <w:rsid w:val="00E001C1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3F8398"/>
  <w15:docId w15:val="{FD5C4617-2441-4745-8ECC-4394AF92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272A7D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ke.knuelle\Documents\Sylvia\Speisepl&#228;ne\_2026\Speiseplan%2047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2A094EFB064F6BAE381003E5D1E6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016C38-733B-4BA7-96DF-3011915C9A1D}"/>
      </w:docPartPr>
      <w:docPartBody>
        <w:p w:rsidR="001A17A0" w:rsidRDefault="00000000">
          <w:pPr>
            <w:pStyle w:val="D92A094EFB064F6BAE381003E5D1E645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52691F6C5C4C15A03A7AE3E188C0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6DBC5B-491E-46F8-AA4E-2B26A6217783}"/>
      </w:docPartPr>
      <w:docPartBody>
        <w:p w:rsidR="001A17A0" w:rsidRDefault="00746E63" w:rsidP="00746E63">
          <w:pPr>
            <w:pStyle w:val="5852691F6C5C4C15A03A7AE3E188C05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06FD0A7DE541178CD0EB213E6D80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E9A4B8-8CE3-49CA-8C70-ED70B6DBF94A}"/>
      </w:docPartPr>
      <w:docPartBody>
        <w:p w:rsidR="001A17A0" w:rsidRDefault="00746E63" w:rsidP="00746E63">
          <w:pPr>
            <w:pStyle w:val="2106FD0A7DE541178CD0EB213E6D806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B97EDC7EC54B7FBB1AF25E2B8091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995491-5F9B-436D-8917-D35756B34025}"/>
      </w:docPartPr>
      <w:docPartBody>
        <w:p w:rsidR="001A17A0" w:rsidRDefault="00746E63" w:rsidP="00746E63">
          <w:pPr>
            <w:pStyle w:val="58B97EDC7EC54B7FBB1AF25E2B80915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F0FCA4E019427F9324EA0679F2D1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1D294B-EB49-46C0-9065-7346F6C93CF5}"/>
      </w:docPartPr>
      <w:docPartBody>
        <w:p w:rsidR="001A17A0" w:rsidRDefault="00746E63" w:rsidP="00746E63">
          <w:pPr>
            <w:pStyle w:val="87F0FCA4E019427F9324EA0679F2D18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29F54E6E0F4E18870DAD4A9F4FC2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E6270D-3C63-4025-800C-20171CB81DD9}"/>
      </w:docPartPr>
      <w:docPartBody>
        <w:p w:rsidR="001A17A0" w:rsidRDefault="00746E63" w:rsidP="00746E63">
          <w:pPr>
            <w:pStyle w:val="2B29F54E6E0F4E18870DAD4A9F4FC28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1A645751D045A6A9D6A218866384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D8A1F-3C1F-41B5-9019-D5DB977A94CC}"/>
      </w:docPartPr>
      <w:docPartBody>
        <w:p w:rsidR="001A17A0" w:rsidRDefault="00746E63" w:rsidP="00746E63">
          <w:pPr>
            <w:pStyle w:val="A61A645751D045A6A9D6A218866384A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04954E248E48CB9ED24068D2204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C6B987-11AA-4594-AC29-136D04881BA9}"/>
      </w:docPartPr>
      <w:docPartBody>
        <w:p w:rsidR="001A17A0" w:rsidRDefault="00746E63" w:rsidP="00746E63">
          <w:pPr>
            <w:pStyle w:val="4204954E248E48CB9ED24068D22041C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69F7A1E584429785702C2945FCEC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FE0967-C0D9-45C2-9063-79D8B7C90E5B}"/>
      </w:docPartPr>
      <w:docPartBody>
        <w:p w:rsidR="001A17A0" w:rsidRDefault="00746E63" w:rsidP="00746E63">
          <w:pPr>
            <w:pStyle w:val="9D69F7A1E584429785702C2945FCEC2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5BADF55AA4F8FA04A327E2553B5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25BBB8-B5B7-4A39-A932-CEC64385107F}"/>
      </w:docPartPr>
      <w:docPartBody>
        <w:p w:rsidR="001A17A0" w:rsidRDefault="00746E63" w:rsidP="00746E63">
          <w:pPr>
            <w:pStyle w:val="FBB5BADF55AA4F8FA04A327E2553B55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63CF0323714BA2A476E2EFDE847A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065ED1-2E66-4638-AA83-594B926871CE}"/>
      </w:docPartPr>
      <w:docPartBody>
        <w:p w:rsidR="001A17A0" w:rsidRDefault="00746E63" w:rsidP="00746E63">
          <w:pPr>
            <w:pStyle w:val="D663CF0323714BA2A476E2EFDE847A5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78E34C711C4E849940B4FFAF7E6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3179F3-B0DB-4B24-8377-6FF8D01E2451}"/>
      </w:docPartPr>
      <w:docPartBody>
        <w:p w:rsidR="001A17A0" w:rsidRDefault="00746E63" w:rsidP="00746E63">
          <w:pPr>
            <w:pStyle w:val="0E78E34C711C4E849940B4FFAF7E62F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52C36DC52A4E52BBE8E9EBCA587F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9CB233-9888-4068-84B4-DE45BADEC8F5}"/>
      </w:docPartPr>
      <w:docPartBody>
        <w:p w:rsidR="001A17A0" w:rsidRDefault="00746E63" w:rsidP="00746E63">
          <w:pPr>
            <w:pStyle w:val="CF52C36DC52A4E52BBE8E9EBCA587FF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61F4AF07FC425699A2F1928CA7A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C1A84-5CEF-4C51-906B-50653005CA4C}"/>
      </w:docPartPr>
      <w:docPartBody>
        <w:p w:rsidR="001A17A0" w:rsidRDefault="00746E63" w:rsidP="00746E63">
          <w:pPr>
            <w:pStyle w:val="E861F4AF07FC425699A2F1928CA7AF1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73B70C937D41ACA6E2C29789D7BB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B22F96-36AD-4CDD-81CF-9A3037263FA8}"/>
      </w:docPartPr>
      <w:docPartBody>
        <w:p w:rsidR="001A17A0" w:rsidRDefault="00746E63" w:rsidP="00746E63">
          <w:pPr>
            <w:pStyle w:val="E573B70C937D41ACA6E2C29789D7BB2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8DF8254D6D45769A90764CE1BE30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07BF54-ECB4-42E1-BF77-24FCCBE27F90}"/>
      </w:docPartPr>
      <w:docPartBody>
        <w:p w:rsidR="001A17A0" w:rsidRDefault="00746E63" w:rsidP="00746E63">
          <w:pPr>
            <w:pStyle w:val="EE8DF8254D6D45769A90764CE1BE30E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B7325DA3964D62AF4D3B331E2D3C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AB68B4-B197-485B-8EF9-342D794CE811}"/>
      </w:docPartPr>
      <w:docPartBody>
        <w:p w:rsidR="001A17A0" w:rsidRDefault="00746E63" w:rsidP="00746E63">
          <w:pPr>
            <w:pStyle w:val="5CB7325DA3964D62AF4D3B331E2D3C0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DC9CA598B04E4E87DC60E377544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960C10-F819-4F8E-9865-0E292F54BF8C}"/>
      </w:docPartPr>
      <w:docPartBody>
        <w:p w:rsidR="001A17A0" w:rsidRDefault="00746E63" w:rsidP="00746E63">
          <w:pPr>
            <w:pStyle w:val="73DC9CA598B04E4E87DC60E377544E0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BC7F2EF5D6422C80243ED64DC76F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28E942-837F-43C6-A90C-49C4429A8365}"/>
      </w:docPartPr>
      <w:docPartBody>
        <w:p w:rsidR="001A17A0" w:rsidRDefault="00746E63" w:rsidP="00746E63">
          <w:pPr>
            <w:pStyle w:val="81BC7F2EF5D6422C80243ED64DC76F1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43EB9CDFCF47B998EDD645EB1AAA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893B58-2B0E-4002-AD76-CD64B74218FA}"/>
      </w:docPartPr>
      <w:docPartBody>
        <w:p w:rsidR="001A17A0" w:rsidRDefault="00746E63" w:rsidP="00746E63">
          <w:pPr>
            <w:pStyle w:val="5243EB9CDFCF47B998EDD645EB1AAAC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9CB833720C4833821728773604E3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01A09-FFA5-4EF6-ADAD-D3A660A2C228}"/>
      </w:docPartPr>
      <w:docPartBody>
        <w:p w:rsidR="001A17A0" w:rsidRDefault="00746E63" w:rsidP="00746E63">
          <w:pPr>
            <w:pStyle w:val="CC9CB833720C4833821728773604E3F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6591464274453D8503229068FB82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61598C-C6F8-41C9-934C-2259B1BE1986}"/>
      </w:docPartPr>
      <w:docPartBody>
        <w:p w:rsidR="001A17A0" w:rsidRDefault="00746E63" w:rsidP="00746E63">
          <w:pPr>
            <w:pStyle w:val="0F6591464274453D8503229068FB82F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DF3DC39F974185A2DBF583A32E17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B40C70-B539-4BFC-8B45-ED916F7221DC}"/>
      </w:docPartPr>
      <w:docPartBody>
        <w:p w:rsidR="001A17A0" w:rsidRDefault="00746E63" w:rsidP="00746E63">
          <w:pPr>
            <w:pStyle w:val="FDDF3DC39F974185A2DBF583A32E173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2D1E86A9DC4B96A19D5429E3A21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BB37BA-46C7-48DC-AA87-E40CAE2C282D}"/>
      </w:docPartPr>
      <w:docPartBody>
        <w:p w:rsidR="001A17A0" w:rsidRDefault="00746E63" w:rsidP="00746E63">
          <w:pPr>
            <w:pStyle w:val="B92D1E86A9DC4B96A19D5429E3A21A3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25AE8968CC46719721B95D752C8C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1F04C4-494A-488E-9763-6D0073DF6086}"/>
      </w:docPartPr>
      <w:docPartBody>
        <w:p w:rsidR="001A17A0" w:rsidRDefault="00746E63" w:rsidP="00746E63">
          <w:pPr>
            <w:pStyle w:val="A525AE8968CC46719721B95D752C8CE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2157FC7244DD1A1DF24E1393435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D88B5B-9790-4773-A66F-870B8065744F}"/>
      </w:docPartPr>
      <w:docPartBody>
        <w:p w:rsidR="001A17A0" w:rsidRDefault="00746E63" w:rsidP="00746E63">
          <w:pPr>
            <w:pStyle w:val="CE22157FC7244DD1A1DF24E13934355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7E9F6AA5C346689D7CB0FCACBCB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51A82-C28C-4D2A-A351-1E104D828B48}"/>
      </w:docPartPr>
      <w:docPartBody>
        <w:p w:rsidR="001A17A0" w:rsidRDefault="00746E63" w:rsidP="00746E63">
          <w:pPr>
            <w:pStyle w:val="377E9F6AA5C346689D7CB0FCACBCB14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12E561AB83463FA07DACE492E1C8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62DF2A-17EB-49CF-86E3-E9FAA28DC428}"/>
      </w:docPartPr>
      <w:docPartBody>
        <w:p w:rsidR="001A17A0" w:rsidRDefault="00746E63" w:rsidP="00746E63">
          <w:pPr>
            <w:pStyle w:val="4A12E561AB83463FA07DACE492E1C86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44AAF6FBD24D3D9D9577EC3B306D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5567C-3C4D-4333-BA26-BC9BCCC24D86}"/>
      </w:docPartPr>
      <w:docPartBody>
        <w:p w:rsidR="001A17A0" w:rsidRDefault="00746E63" w:rsidP="00746E63">
          <w:pPr>
            <w:pStyle w:val="7044AAF6FBD24D3D9D9577EC3B306DC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5CE63F61554F488780495D35A7A5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4E9AFD-6F5E-4842-82DC-45F80DCB66DE}"/>
      </w:docPartPr>
      <w:docPartBody>
        <w:p w:rsidR="001A17A0" w:rsidRDefault="00746E63" w:rsidP="00746E63">
          <w:pPr>
            <w:pStyle w:val="3F5CE63F61554F488780495D35A7A5D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8D79F575C74B96AF00EB6F35F796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7C793-E1AD-4B81-B1B5-C3BDA9590F95}"/>
      </w:docPartPr>
      <w:docPartBody>
        <w:p w:rsidR="001A17A0" w:rsidRDefault="00746E63" w:rsidP="00746E63">
          <w:pPr>
            <w:pStyle w:val="BE8D79F575C74B96AF00EB6F35F796A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64BE74F5584A6881E6BD5E912278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2C41A4-4A8E-47A8-B8D3-2239FDDC8E4A}"/>
      </w:docPartPr>
      <w:docPartBody>
        <w:p w:rsidR="001A17A0" w:rsidRDefault="00746E63" w:rsidP="00746E63">
          <w:pPr>
            <w:pStyle w:val="2A64BE74F5584A6881E6BD5E9122783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EE15CED24945548B697779FE2E9D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95D5D-09DF-41C3-817E-0CCD287A7CBD}"/>
      </w:docPartPr>
      <w:docPartBody>
        <w:p w:rsidR="001A17A0" w:rsidRDefault="00746E63" w:rsidP="00746E63">
          <w:pPr>
            <w:pStyle w:val="C0EE15CED24945548B697779FE2E9D3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C86D031D304950A1F07326FDCB2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C3C65B-C8BB-4B8E-97CE-FE0B12FB3F21}"/>
      </w:docPartPr>
      <w:docPartBody>
        <w:p w:rsidR="001A17A0" w:rsidRDefault="00746E63" w:rsidP="00746E63">
          <w:pPr>
            <w:pStyle w:val="05C86D031D304950A1F07326FDCB214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114E352DCB4BBFBCE803B7852E64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832CAD-B3C0-474E-A4E4-F0C574C5BB60}"/>
      </w:docPartPr>
      <w:docPartBody>
        <w:p w:rsidR="001A17A0" w:rsidRDefault="00746E63" w:rsidP="00746E63">
          <w:pPr>
            <w:pStyle w:val="56114E352DCB4BBFBCE803B7852E64B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2975F45C7D4244A1F82A78354574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255A27-2C93-4D45-BEB6-8D1369F46277}"/>
      </w:docPartPr>
      <w:docPartBody>
        <w:p w:rsidR="001A17A0" w:rsidRDefault="00746E63" w:rsidP="00746E63">
          <w:pPr>
            <w:pStyle w:val="6C2975F45C7D4244A1F82A783545749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60874B65744C26B4A2FE51641775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659AA1-17CB-4B40-96FD-E3D899E0A12C}"/>
      </w:docPartPr>
      <w:docPartBody>
        <w:p w:rsidR="001A17A0" w:rsidRDefault="00746E63" w:rsidP="00746E63">
          <w:pPr>
            <w:pStyle w:val="6860874B65744C26B4A2FE516417753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90A5C9414C4FA4B52E4F3FCC9A67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EF6A8A-9F1E-499D-8C76-47749B54D6EE}"/>
      </w:docPartPr>
      <w:docPartBody>
        <w:p w:rsidR="001A17A0" w:rsidRDefault="00746E63" w:rsidP="00746E63">
          <w:pPr>
            <w:pStyle w:val="E490A5C9414C4FA4B52E4F3FCC9A679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4319E3BDD145E8806A8865E9AF34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EBC5F1-6E2C-4696-A937-A6C8491E1B1E}"/>
      </w:docPartPr>
      <w:docPartBody>
        <w:p w:rsidR="001A17A0" w:rsidRDefault="00746E63" w:rsidP="00746E63">
          <w:pPr>
            <w:pStyle w:val="D74319E3BDD145E8806A8865E9AF34C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63"/>
    <w:rsid w:val="001A17A0"/>
    <w:rsid w:val="00347C6F"/>
    <w:rsid w:val="004E239B"/>
    <w:rsid w:val="004F6348"/>
    <w:rsid w:val="00746E63"/>
    <w:rsid w:val="00A5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46E63"/>
    <w:rPr>
      <w:color w:val="808080"/>
    </w:rPr>
  </w:style>
  <w:style w:type="paragraph" w:customStyle="1" w:styleId="D92A094EFB064F6BAE381003E5D1E645">
    <w:name w:val="D92A094EFB064F6BAE381003E5D1E645"/>
  </w:style>
  <w:style w:type="paragraph" w:customStyle="1" w:styleId="5852691F6C5C4C15A03A7AE3E188C053">
    <w:name w:val="5852691F6C5C4C15A03A7AE3E188C053"/>
    <w:rsid w:val="00746E63"/>
  </w:style>
  <w:style w:type="paragraph" w:customStyle="1" w:styleId="2106FD0A7DE541178CD0EB213E6D8067">
    <w:name w:val="2106FD0A7DE541178CD0EB213E6D8067"/>
    <w:rsid w:val="00746E63"/>
  </w:style>
  <w:style w:type="paragraph" w:customStyle="1" w:styleId="58B97EDC7EC54B7FBB1AF25E2B809155">
    <w:name w:val="58B97EDC7EC54B7FBB1AF25E2B809155"/>
    <w:rsid w:val="00746E63"/>
  </w:style>
  <w:style w:type="paragraph" w:customStyle="1" w:styleId="87F0FCA4E019427F9324EA0679F2D188">
    <w:name w:val="87F0FCA4E019427F9324EA0679F2D188"/>
    <w:rsid w:val="00746E63"/>
  </w:style>
  <w:style w:type="paragraph" w:customStyle="1" w:styleId="2B29F54E6E0F4E18870DAD4A9F4FC285">
    <w:name w:val="2B29F54E6E0F4E18870DAD4A9F4FC285"/>
    <w:rsid w:val="00746E63"/>
  </w:style>
  <w:style w:type="paragraph" w:customStyle="1" w:styleId="A61A645751D045A6A9D6A218866384A1">
    <w:name w:val="A61A645751D045A6A9D6A218866384A1"/>
    <w:rsid w:val="00746E63"/>
  </w:style>
  <w:style w:type="paragraph" w:customStyle="1" w:styleId="4204954E248E48CB9ED24068D22041CE">
    <w:name w:val="4204954E248E48CB9ED24068D22041CE"/>
    <w:rsid w:val="00746E63"/>
  </w:style>
  <w:style w:type="paragraph" w:customStyle="1" w:styleId="9D69F7A1E584429785702C2945FCEC2F">
    <w:name w:val="9D69F7A1E584429785702C2945FCEC2F"/>
    <w:rsid w:val="00746E63"/>
  </w:style>
  <w:style w:type="paragraph" w:customStyle="1" w:styleId="FBB5BADF55AA4F8FA04A327E2553B55F">
    <w:name w:val="FBB5BADF55AA4F8FA04A327E2553B55F"/>
    <w:rsid w:val="00746E63"/>
  </w:style>
  <w:style w:type="paragraph" w:customStyle="1" w:styleId="D663CF0323714BA2A476E2EFDE847A5A">
    <w:name w:val="D663CF0323714BA2A476E2EFDE847A5A"/>
    <w:rsid w:val="00746E63"/>
  </w:style>
  <w:style w:type="paragraph" w:customStyle="1" w:styleId="0E78E34C711C4E849940B4FFAF7E62FD">
    <w:name w:val="0E78E34C711C4E849940B4FFAF7E62FD"/>
    <w:rsid w:val="00746E63"/>
  </w:style>
  <w:style w:type="paragraph" w:customStyle="1" w:styleId="CF52C36DC52A4E52BBE8E9EBCA587FF3">
    <w:name w:val="CF52C36DC52A4E52BBE8E9EBCA587FF3"/>
    <w:rsid w:val="00746E63"/>
  </w:style>
  <w:style w:type="paragraph" w:customStyle="1" w:styleId="E861F4AF07FC425699A2F1928CA7AF1A">
    <w:name w:val="E861F4AF07FC425699A2F1928CA7AF1A"/>
    <w:rsid w:val="00746E63"/>
  </w:style>
  <w:style w:type="paragraph" w:customStyle="1" w:styleId="E573B70C937D41ACA6E2C29789D7BB2D">
    <w:name w:val="E573B70C937D41ACA6E2C29789D7BB2D"/>
    <w:rsid w:val="00746E63"/>
  </w:style>
  <w:style w:type="paragraph" w:customStyle="1" w:styleId="EE8DF8254D6D45769A90764CE1BE30E7">
    <w:name w:val="EE8DF8254D6D45769A90764CE1BE30E7"/>
    <w:rsid w:val="00746E63"/>
  </w:style>
  <w:style w:type="paragraph" w:customStyle="1" w:styleId="5CB7325DA3964D62AF4D3B331E2D3C07">
    <w:name w:val="5CB7325DA3964D62AF4D3B331E2D3C07"/>
    <w:rsid w:val="00746E63"/>
  </w:style>
  <w:style w:type="paragraph" w:customStyle="1" w:styleId="73DC9CA598B04E4E87DC60E377544E0C">
    <w:name w:val="73DC9CA598B04E4E87DC60E377544E0C"/>
    <w:rsid w:val="00746E63"/>
  </w:style>
  <w:style w:type="paragraph" w:customStyle="1" w:styleId="81BC7F2EF5D6422C80243ED64DC76F1C">
    <w:name w:val="81BC7F2EF5D6422C80243ED64DC76F1C"/>
    <w:rsid w:val="00746E63"/>
  </w:style>
  <w:style w:type="paragraph" w:customStyle="1" w:styleId="5243EB9CDFCF47B998EDD645EB1AAACC">
    <w:name w:val="5243EB9CDFCF47B998EDD645EB1AAACC"/>
    <w:rsid w:val="00746E63"/>
  </w:style>
  <w:style w:type="paragraph" w:customStyle="1" w:styleId="CC9CB833720C4833821728773604E3F6">
    <w:name w:val="CC9CB833720C4833821728773604E3F6"/>
    <w:rsid w:val="00746E63"/>
  </w:style>
  <w:style w:type="paragraph" w:customStyle="1" w:styleId="0F6591464274453D8503229068FB82FA">
    <w:name w:val="0F6591464274453D8503229068FB82FA"/>
    <w:rsid w:val="00746E63"/>
  </w:style>
  <w:style w:type="paragraph" w:customStyle="1" w:styleId="FDDF3DC39F974185A2DBF583A32E1732">
    <w:name w:val="FDDF3DC39F974185A2DBF583A32E1732"/>
    <w:rsid w:val="00746E63"/>
  </w:style>
  <w:style w:type="paragraph" w:customStyle="1" w:styleId="B92D1E86A9DC4B96A19D5429E3A21A3A">
    <w:name w:val="B92D1E86A9DC4B96A19D5429E3A21A3A"/>
    <w:rsid w:val="00746E63"/>
  </w:style>
  <w:style w:type="paragraph" w:customStyle="1" w:styleId="A525AE8968CC46719721B95D752C8CE0">
    <w:name w:val="A525AE8968CC46719721B95D752C8CE0"/>
    <w:rsid w:val="00746E63"/>
  </w:style>
  <w:style w:type="paragraph" w:customStyle="1" w:styleId="CE22157FC7244DD1A1DF24E13934355F">
    <w:name w:val="CE22157FC7244DD1A1DF24E13934355F"/>
    <w:rsid w:val="00746E63"/>
  </w:style>
  <w:style w:type="paragraph" w:customStyle="1" w:styleId="377E9F6AA5C346689D7CB0FCACBCB14D">
    <w:name w:val="377E9F6AA5C346689D7CB0FCACBCB14D"/>
    <w:rsid w:val="00746E63"/>
  </w:style>
  <w:style w:type="paragraph" w:customStyle="1" w:styleId="4A12E561AB83463FA07DACE492E1C860">
    <w:name w:val="4A12E561AB83463FA07DACE492E1C860"/>
    <w:rsid w:val="00746E63"/>
  </w:style>
  <w:style w:type="paragraph" w:customStyle="1" w:styleId="7044AAF6FBD24D3D9D9577EC3B306DCA">
    <w:name w:val="7044AAF6FBD24D3D9D9577EC3B306DCA"/>
    <w:rsid w:val="00746E63"/>
  </w:style>
  <w:style w:type="paragraph" w:customStyle="1" w:styleId="3F5CE63F61554F488780495D35A7A5D0">
    <w:name w:val="3F5CE63F61554F488780495D35A7A5D0"/>
    <w:rsid w:val="00746E63"/>
  </w:style>
  <w:style w:type="paragraph" w:customStyle="1" w:styleId="BE8D79F575C74B96AF00EB6F35F796AB">
    <w:name w:val="BE8D79F575C74B96AF00EB6F35F796AB"/>
    <w:rsid w:val="00746E63"/>
  </w:style>
  <w:style w:type="paragraph" w:customStyle="1" w:styleId="2A64BE74F5584A6881E6BD5E91227836">
    <w:name w:val="2A64BE74F5584A6881E6BD5E91227836"/>
    <w:rsid w:val="00746E63"/>
  </w:style>
  <w:style w:type="paragraph" w:customStyle="1" w:styleId="C0EE15CED24945548B697779FE2E9D31">
    <w:name w:val="C0EE15CED24945548B697779FE2E9D31"/>
    <w:rsid w:val="00746E63"/>
  </w:style>
  <w:style w:type="paragraph" w:customStyle="1" w:styleId="05C86D031D304950A1F07326FDCB214D">
    <w:name w:val="05C86D031D304950A1F07326FDCB214D"/>
    <w:rsid w:val="00746E63"/>
  </w:style>
  <w:style w:type="paragraph" w:customStyle="1" w:styleId="56114E352DCB4BBFBCE803B7852E64B7">
    <w:name w:val="56114E352DCB4BBFBCE803B7852E64B7"/>
    <w:rsid w:val="00746E63"/>
  </w:style>
  <w:style w:type="paragraph" w:customStyle="1" w:styleId="6C2975F45C7D4244A1F82A7835457499">
    <w:name w:val="6C2975F45C7D4244A1F82A7835457499"/>
    <w:rsid w:val="00746E63"/>
  </w:style>
  <w:style w:type="paragraph" w:customStyle="1" w:styleId="6860874B65744C26B4A2FE5164177532">
    <w:name w:val="6860874B65744C26B4A2FE5164177532"/>
    <w:rsid w:val="00746E63"/>
  </w:style>
  <w:style w:type="paragraph" w:customStyle="1" w:styleId="E490A5C9414C4FA4B52E4F3FCC9A6796">
    <w:name w:val="E490A5C9414C4FA4B52E4F3FCC9A6796"/>
    <w:rsid w:val="00746E63"/>
  </w:style>
  <w:style w:type="paragraph" w:customStyle="1" w:styleId="D74319E3BDD145E8806A8865E9AF34C2">
    <w:name w:val="D74319E3BDD145E8806A8865E9AF34C2"/>
    <w:rsid w:val="00746E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Speiseplan 4726</Template>
  <TotalTime>0</TotalTime>
  <Pages>1</Pages>
  <Words>627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 Knuelle</dc:creator>
  <cp:lastModifiedBy>Heike Knuelle</cp:lastModifiedBy>
  <cp:revision>5</cp:revision>
  <cp:lastPrinted>2021-06-16T12:24:00Z</cp:lastPrinted>
  <dcterms:created xsi:type="dcterms:W3CDTF">2026-10-27T09:16:00Z</dcterms:created>
  <dcterms:modified xsi:type="dcterms:W3CDTF">2026-10-27T09:35:00Z</dcterms:modified>
</cp:coreProperties>
</file>