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E9A7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B3C13E86959F496EAF7653A33783F01B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490D9518" w14:textId="5208F7CB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3A1FCB">
        <w:rPr>
          <w:rFonts w:ascii="Arial" w:hAnsi="Arial" w:cs="Arial"/>
        </w:rPr>
        <w:t>46</w:t>
      </w:r>
      <w:r w:rsidR="001E5BEE">
        <w:rPr>
          <w:rFonts w:ascii="Arial" w:hAnsi="Arial" w:cs="Arial"/>
        </w:rPr>
        <w:t xml:space="preserve">. Kalenderwoche vom </w:t>
      </w:r>
      <w:r w:rsidR="003A1FCB">
        <w:rPr>
          <w:rFonts w:ascii="Arial" w:hAnsi="Arial" w:cs="Arial"/>
        </w:rPr>
        <w:t>09</w:t>
      </w:r>
      <w:r w:rsidR="001E5BEE">
        <w:rPr>
          <w:rFonts w:ascii="Arial" w:hAnsi="Arial" w:cs="Arial"/>
        </w:rPr>
        <w:t>.</w:t>
      </w:r>
      <w:r w:rsidR="003A1FCB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3A1FCB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3A1FCB">
        <w:rPr>
          <w:rFonts w:ascii="Arial" w:hAnsi="Arial" w:cs="Arial"/>
        </w:rPr>
        <w:t>15</w:t>
      </w:r>
      <w:r w:rsidR="005F7318">
        <w:rPr>
          <w:rFonts w:ascii="Arial" w:hAnsi="Arial" w:cs="Arial"/>
        </w:rPr>
        <w:t>.</w:t>
      </w:r>
      <w:r w:rsidR="003A1FCB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3A1FCB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B3C13E86959F496EAF7653A33783F01B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291D8313" w14:textId="12ACAD1A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3A1FCB">
        <w:rPr>
          <w:rFonts w:ascii="Arial" w:hAnsi="Arial" w:cs="Arial"/>
        </w:rPr>
        <w:t>28</w:t>
      </w:r>
      <w:r w:rsidRPr="00B50AEC">
        <w:rPr>
          <w:rFonts w:ascii="Arial" w:hAnsi="Arial" w:cs="Arial"/>
        </w:rPr>
        <w:t>.</w:t>
      </w:r>
      <w:r w:rsidR="003A1FCB">
        <w:rPr>
          <w:rFonts w:ascii="Arial" w:hAnsi="Arial" w:cs="Arial"/>
        </w:rPr>
        <w:t>10</w:t>
      </w:r>
      <w:r>
        <w:rPr>
          <w:rFonts w:ascii="Arial" w:hAnsi="Arial" w:cs="Arial"/>
        </w:rPr>
        <w:t>.202</w:t>
      </w:r>
      <w:r w:rsidR="003A1FC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B3C13E86959F496EAF7653A33783F01B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6C3A4312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20562DED" w14:textId="77777777" w:rsidR="003A1FCB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122BFB35" w14:textId="05797A51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44455D77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3C50E8DC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7021A24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6B17EDD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25CCF70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8EA593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72C07C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</w:t>
            </w:r>
            <w:proofErr w:type="spellStart"/>
            <w:r w:rsidRPr="00922FCD">
              <w:rPr>
                <w:rFonts w:ascii="Arial" w:hAnsi="Arial" w:cs="Arial"/>
                <w:b/>
                <w:sz w:val="18"/>
                <w:szCs w:val="18"/>
              </w:rPr>
              <w:t>Leichte</w:t>
            </w:r>
            <w:proofErr w:type="spellEnd"/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4F24D9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3A1FCB" w:rsidRPr="00A0246A" w14:paraId="3992F9D0" w14:textId="77777777" w:rsidTr="009158AF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457F65B2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9F69B8" w14:textId="3A96C7E5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2710C611" w14:textId="7AD4A3DE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>09.11.2026</w:t>
            </w:r>
          </w:p>
          <w:p w14:paraId="341F86C2" w14:textId="77777777" w:rsidR="003A1FCB" w:rsidRPr="003A1FCB" w:rsidRDefault="003A1FCB" w:rsidP="003A1FCB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2C34A64D" w14:textId="77777777" w:rsidR="003A1FCB" w:rsidRDefault="003A1FCB" w:rsidP="003A1FC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Frikadellen</w:t>
            </w:r>
          </w:p>
          <w:p w14:paraId="7ADCB3F9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Soße, Rosenkohl und Salzkartoffeln</w:t>
            </w:r>
          </w:p>
          <w:p w14:paraId="7FF14A81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8182DD" w14:textId="66C446CC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c, j, a, a1</w:t>
            </w:r>
          </w:p>
        </w:tc>
        <w:tc>
          <w:tcPr>
            <w:tcW w:w="2123" w:type="dxa"/>
          </w:tcPr>
          <w:p w14:paraId="12DCFDC4" w14:textId="77777777" w:rsidR="003A1FCB" w:rsidRPr="007D1D77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Schnitzel Puszta</w:t>
            </w:r>
          </w:p>
          <w:p w14:paraId="43001322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Zucchini, Paprika, Mais und Nudelsalat</w:t>
            </w:r>
          </w:p>
          <w:p w14:paraId="74EACB67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5B862F93" w14:textId="6E8A1644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11, a3, i, l, c, j, f, a8, g, a1</w:t>
            </w:r>
          </w:p>
        </w:tc>
        <w:tc>
          <w:tcPr>
            <w:tcW w:w="2166" w:type="dxa"/>
          </w:tcPr>
          <w:p w14:paraId="4285259D" w14:textId="77777777" w:rsidR="003A1FCB" w:rsidRPr="007D1D77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Spiralnudeln</w:t>
            </w:r>
          </w:p>
          <w:p w14:paraId="0900DC11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Pesto Soße und gemischtem Salat</w:t>
            </w:r>
          </w:p>
          <w:p w14:paraId="01073E76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45DC0BB2" w14:textId="0DF3F6E2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1, 4, c, j, h4, t, h3, a8, g, a1</w:t>
            </w:r>
          </w:p>
        </w:tc>
        <w:tc>
          <w:tcPr>
            <w:tcW w:w="2132" w:type="dxa"/>
          </w:tcPr>
          <w:p w14:paraId="6352F08D" w14:textId="77777777" w:rsidR="003A1FCB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Hirtensalat</w:t>
            </w:r>
          </w:p>
          <w:p w14:paraId="7FE33C41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Kidneybohnen, Mais, Hirtenkäse, Feldsalat und Tomaten</w:t>
            </w:r>
          </w:p>
          <w:p w14:paraId="25B977B8" w14:textId="4B8B88D7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</w:tcPr>
          <w:p w14:paraId="430D8A6E" w14:textId="77777777" w:rsidR="003A1FCB" w:rsidRPr="001937DD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Hähnchenbrust</w:t>
            </w:r>
          </w:p>
          <w:p w14:paraId="79846E22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Ananas, Pfirsich, Hollandaise, Kartoffeln und gemischtem Salat</w:t>
            </w:r>
          </w:p>
          <w:p w14:paraId="57328F54" w14:textId="6881F5D3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j, a8, g, g1, a1</w:t>
            </w:r>
          </w:p>
        </w:tc>
        <w:tc>
          <w:tcPr>
            <w:tcW w:w="2493" w:type="dxa"/>
          </w:tcPr>
          <w:p w14:paraId="5CC09A02" w14:textId="77777777" w:rsidR="003A1FCB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Stampfkartoffeln</w:t>
            </w:r>
          </w:p>
          <w:p w14:paraId="49B18047" w14:textId="7C3EC0CD" w:rsidR="003A1FCB" w:rsidRPr="003A1FCB" w:rsidRDefault="003A1FCB" w:rsidP="003A1FCB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Apfelspalten, Rindsbratwurst und Mettbällchen              3,9 BE</w:t>
            </w:r>
          </w:p>
        </w:tc>
      </w:tr>
      <w:tr w:rsidR="003A1FCB" w:rsidRPr="00023D29" w14:paraId="20EE0724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5686681E" w14:textId="15CA4C19" w:rsidR="003A1FCB" w:rsidRPr="003A1FCB" w:rsidRDefault="003A1FCB" w:rsidP="003A1FCB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8442BF8DBB3F4B8B8573D03EFA1D316B"/>
              </w:placeholder>
            </w:sdtPr>
            <w:sdtEndPr/>
            <w:sdtContent>
              <w:p w14:paraId="7D5532A4" w14:textId="77777777" w:rsidR="003A1FCB" w:rsidRPr="00023D29" w:rsidRDefault="003A1FCB" w:rsidP="003A1FCB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DEA477AA877A4FA2893581D008D660E9"/>
              </w:placeholder>
            </w:sdtPr>
            <w:sdtEndPr/>
            <w:sdtContent>
              <w:p w14:paraId="4884C56C" w14:textId="77777777" w:rsidR="003A1FCB" w:rsidRDefault="003A1FCB" w:rsidP="003A1FCB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6055B62E0AE745AF85D4E529F202771D"/>
              </w:placeholder>
            </w:sdtPr>
            <w:sdtEndPr/>
            <w:sdtContent>
              <w:p w14:paraId="2896A637" w14:textId="77777777" w:rsidR="003A1FCB" w:rsidRDefault="003A1FCB" w:rsidP="003A1FCB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9F493B45ABF14651BABB72473BD6C2E6"/>
              </w:placeholder>
            </w:sdtPr>
            <w:sdtEndPr/>
            <w:sdtContent>
              <w:p w14:paraId="367347A0" w14:textId="77777777" w:rsidR="003A1FCB" w:rsidRDefault="003A1FCB" w:rsidP="003A1FCB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78C0E2AF263D45838C884C4B1CAA4FD1"/>
              </w:placeholder>
            </w:sdtPr>
            <w:sdtEndPr/>
            <w:sdtContent>
              <w:p w14:paraId="7F8F8F13" w14:textId="77777777" w:rsidR="003A1FCB" w:rsidRDefault="003A1FCB" w:rsidP="003A1FCB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2BAB1A76C5D248B286D82EF6EA51ABDF"/>
              </w:placeholder>
            </w:sdtPr>
            <w:sdtEndPr/>
            <w:sdtContent>
              <w:p w14:paraId="4170D6D2" w14:textId="77777777" w:rsidR="003A1FCB" w:rsidRPr="0031012B" w:rsidRDefault="003A1FCB" w:rsidP="003A1FCB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A1FCB" w:rsidRPr="00A0246A" w14:paraId="304C0971" w14:textId="77777777" w:rsidTr="003A1FCB">
        <w:trPr>
          <w:trHeight w:val="828"/>
        </w:trPr>
        <w:tc>
          <w:tcPr>
            <w:tcW w:w="1873" w:type="dxa"/>
            <w:tcBorders>
              <w:top w:val="single" w:sz="4" w:space="0" w:color="auto"/>
            </w:tcBorders>
          </w:tcPr>
          <w:p w14:paraId="70770F87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95835F" w14:textId="437812D3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18F1B614" w14:textId="60A78B3D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>10.11.2026</w:t>
            </w:r>
          </w:p>
          <w:p w14:paraId="6694A32D" w14:textId="77777777" w:rsidR="003A1FCB" w:rsidRPr="003A1FCB" w:rsidRDefault="003A1FCB" w:rsidP="003A1FCB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6E0D4C08" w14:textId="77777777" w:rsidR="003A1FCB" w:rsidRPr="00F36382" w:rsidRDefault="003A1FCB" w:rsidP="003A1FCB">
            <w:pPr>
              <w:pStyle w:val="berschrift1"/>
            </w:pPr>
            <w:proofErr w:type="spellStart"/>
            <w:r>
              <w:t>Schlachteplatte</w:t>
            </w:r>
            <w:proofErr w:type="spellEnd"/>
          </w:p>
          <w:p w14:paraId="0F2AB782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Kasseler, Nürnberger Würstchen, Sauerkraut und Kartoffelpüree</w:t>
            </w:r>
          </w:p>
          <w:p w14:paraId="6F44F0E7" w14:textId="74CEBF94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15, g, g1</w:t>
            </w:r>
          </w:p>
        </w:tc>
        <w:tc>
          <w:tcPr>
            <w:tcW w:w="2123" w:type="dxa"/>
          </w:tcPr>
          <w:p w14:paraId="3A988A4D" w14:textId="77777777" w:rsidR="003A1FCB" w:rsidRPr="001B719C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Französischer Möhreneintopf</w:t>
            </w:r>
          </w:p>
          <w:p w14:paraId="08FE776E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Sesam</w:t>
            </w:r>
          </w:p>
          <w:p w14:paraId="25386711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42DABBEA" w14:textId="7FD6C22D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a3, i, j, a8, a, a1</w:t>
            </w:r>
          </w:p>
        </w:tc>
        <w:tc>
          <w:tcPr>
            <w:tcW w:w="2166" w:type="dxa"/>
          </w:tcPr>
          <w:p w14:paraId="6CE431BB" w14:textId="77777777" w:rsidR="003A1FCB" w:rsidRPr="001B719C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Champignons Pariser Art</w:t>
            </w:r>
          </w:p>
          <w:p w14:paraId="0954B6AB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Kartoffelrösti und Salat</w:t>
            </w:r>
          </w:p>
          <w:p w14:paraId="11F0689C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4EE9DBC6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5C67CC5C" w14:textId="7CA1101F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j, a8, g, a1</w:t>
            </w:r>
          </w:p>
        </w:tc>
        <w:tc>
          <w:tcPr>
            <w:tcW w:w="2132" w:type="dxa"/>
          </w:tcPr>
          <w:p w14:paraId="49F46342" w14:textId="77777777" w:rsidR="003A1FCB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Allgäuer Salat</w:t>
            </w:r>
          </w:p>
          <w:p w14:paraId="3F90A754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grünem Salat, Weißkohlsalat, Filetscheiben und Croutons</w:t>
            </w:r>
          </w:p>
          <w:p w14:paraId="1517C2C9" w14:textId="2B701EE1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a8, g, g1, a1</w:t>
            </w:r>
          </w:p>
        </w:tc>
        <w:tc>
          <w:tcPr>
            <w:tcW w:w="2442" w:type="dxa"/>
          </w:tcPr>
          <w:p w14:paraId="075D5DA8" w14:textId="77777777" w:rsidR="003A1FCB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Gekochte Eier</w:t>
            </w:r>
          </w:p>
          <w:p w14:paraId="23DEA730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Kartoffelpüree, Petersilien-Senfsoße und Salat</w:t>
            </w:r>
          </w:p>
          <w:p w14:paraId="2FC095E9" w14:textId="77777777" w:rsidR="003A1FCB" w:rsidRPr="0047640E" w:rsidRDefault="003A1FCB" w:rsidP="003A1FCB">
            <w:pPr>
              <w:rPr>
                <w:rFonts w:ascii="Arial" w:hAnsi="Arial" w:cs="Arial"/>
                <w:strike/>
                <w:sz w:val="16"/>
              </w:rPr>
            </w:pPr>
          </w:p>
          <w:p w14:paraId="4B9858EF" w14:textId="0A43CB56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j, g, a, g1, a1</w:t>
            </w:r>
          </w:p>
        </w:tc>
        <w:tc>
          <w:tcPr>
            <w:tcW w:w="2493" w:type="dxa"/>
          </w:tcPr>
          <w:p w14:paraId="65DC64DA" w14:textId="77777777" w:rsidR="003A1FCB" w:rsidRDefault="003A1FCB" w:rsidP="003A1FCB">
            <w:pPr>
              <w:pStyle w:val="berschrift1"/>
            </w:pPr>
            <w:r>
              <w:t>Schwäbisches Linsengericht</w:t>
            </w:r>
          </w:p>
          <w:p w14:paraId="2E98A058" w14:textId="5315EB64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mit Spätzle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und Saiten Würstchen</w:t>
            </w:r>
          </w:p>
        </w:tc>
      </w:tr>
      <w:tr w:rsidR="003A1FCB" w:rsidRPr="00A0246A" w14:paraId="56D131DA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7012F3BD" w14:textId="069874DA" w:rsidR="003A1FCB" w:rsidRPr="003A1FCB" w:rsidRDefault="003A1FCB" w:rsidP="003A1FCB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2D1C3F9A2DD44DB48224B572E1789224"/>
              </w:placeholder>
            </w:sdtPr>
            <w:sdtEndPr/>
            <w:sdtContent>
              <w:p w14:paraId="221D82A3" w14:textId="77777777" w:rsidR="003A1FCB" w:rsidRDefault="003A1FCB" w:rsidP="003A1FCB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3665A223D9B74AA68E1A517B4C899F2D"/>
              </w:placeholder>
            </w:sdtPr>
            <w:sdtEndPr/>
            <w:sdtContent>
              <w:p w14:paraId="61296D1F" w14:textId="77777777" w:rsidR="003A1FCB" w:rsidRDefault="003A1FCB" w:rsidP="003A1FCB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EA65E038C4C743DFB6FC59F303E87974"/>
              </w:placeholder>
            </w:sdtPr>
            <w:sdtEndPr/>
            <w:sdtContent>
              <w:p w14:paraId="0D4C2A29" w14:textId="77777777" w:rsidR="003A1FCB" w:rsidRDefault="003A1FCB" w:rsidP="003A1FCB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B829A1EFE7274900B91D9B3B1E5726B4"/>
              </w:placeholder>
            </w:sdtPr>
            <w:sdtEndPr/>
            <w:sdtContent>
              <w:p w14:paraId="3DFA2FF3" w14:textId="77777777" w:rsidR="003A1FCB" w:rsidRDefault="003A1FCB" w:rsidP="003A1FCB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D0F792D35051449D8E7C987FF3D0871E"/>
              </w:placeholder>
            </w:sdtPr>
            <w:sdtEndPr/>
            <w:sdtContent>
              <w:p w14:paraId="420E5AF0" w14:textId="77777777" w:rsidR="003A1FCB" w:rsidRDefault="003A1FCB" w:rsidP="003A1FCB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5E1B6FB2D5294AFFBF26CDD1A5E831C0"/>
              </w:placeholder>
            </w:sdtPr>
            <w:sdtEndPr/>
            <w:sdtContent>
              <w:p w14:paraId="3BC384FA" w14:textId="77777777" w:rsidR="003A1FCB" w:rsidRDefault="003A1FCB" w:rsidP="003A1FCB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A1FCB" w:rsidRPr="00A0246A" w14:paraId="7A87BC58" w14:textId="77777777" w:rsidTr="00DC01CB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45FA80C7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BEF70F" w14:textId="229B96F2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11.11.2026</w:t>
            </w:r>
          </w:p>
          <w:p w14:paraId="32725987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1009FC15" w14:textId="77777777" w:rsidR="003A1FCB" w:rsidRDefault="003A1FCB" w:rsidP="003A1FCB">
            <w:pPr>
              <w:pStyle w:val="berschrift1"/>
            </w:pPr>
            <w:r>
              <w:t>Schinkengulasch mexikanisch</w:t>
            </w:r>
          </w:p>
          <w:p w14:paraId="6A185F42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Erbsen und Makkaroni</w:t>
            </w:r>
          </w:p>
          <w:p w14:paraId="440B5891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E16802" w14:textId="02519A9B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2, a3, i, y, f, a8, a, a1</w:t>
            </w:r>
          </w:p>
        </w:tc>
        <w:tc>
          <w:tcPr>
            <w:tcW w:w="2123" w:type="dxa"/>
          </w:tcPr>
          <w:p w14:paraId="0FA4DD51" w14:textId="77777777" w:rsidR="003A1FCB" w:rsidRPr="006B6B1C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Pariser Putenschnitzel in Eihülle</w:t>
            </w:r>
          </w:p>
          <w:p w14:paraId="42CB17F6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Tomatensoße, Schupfnudeln und Salat</w:t>
            </w:r>
          </w:p>
          <w:p w14:paraId="4D5FF802" w14:textId="0463174E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c, j, a8, g, a1</w:t>
            </w:r>
          </w:p>
        </w:tc>
        <w:tc>
          <w:tcPr>
            <w:tcW w:w="2166" w:type="dxa"/>
          </w:tcPr>
          <w:p w14:paraId="6881C421" w14:textId="77777777" w:rsidR="003A1FCB" w:rsidRPr="006B6B1C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Gebackener Hirtenkäse</w:t>
            </w:r>
          </w:p>
          <w:p w14:paraId="554E1A0D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Kräutersoße, Reis und gemischtem Salat</w:t>
            </w:r>
          </w:p>
          <w:p w14:paraId="304A4C6D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75BA320D" w14:textId="2D62B40F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25, 4, c, j, a8, g, a, g1, a1</w:t>
            </w:r>
          </w:p>
        </w:tc>
        <w:tc>
          <w:tcPr>
            <w:tcW w:w="2132" w:type="dxa"/>
          </w:tcPr>
          <w:p w14:paraId="3EA281B6" w14:textId="77777777" w:rsidR="003A1FCB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 Hermes</w:t>
            </w:r>
          </w:p>
          <w:p w14:paraId="7B56E9EC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grünem Salat, Staudensellerie, Mais, Fetakäse und Kasseler</w:t>
            </w:r>
          </w:p>
          <w:p w14:paraId="031F07F3" w14:textId="5058F586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10, 2, 3, 11, 8, 15, i, l, g</w:t>
            </w:r>
          </w:p>
        </w:tc>
        <w:tc>
          <w:tcPr>
            <w:tcW w:w="2442" w:type="dxa"/>
          </w:tcPr>
          <w:p w14:paraId="7FCFFA01" w14:textId="77777777" w:rsidR="003A1FCB" w:rsidRPr="0015136E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Seelachsroulade</w:t>
            </w:r>
          </w:p>
          <w:p w14:paraId="68B700E1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Kräutersoße, Reis und Salat</w:t>
            </w:r>
          </w:p>
          <w:p w14:paraId="4FA9B624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5620E5B6" w14:textId="77777777" w:rsidR="003A1FCB" w:rsidRDefault="003A1FCB" w:rsidP="003A1FCB">
            <w:pPr>
              <w:rPr>
                <w:rFonts w:ascii="Arial" w:hAnsi="Arial" w:cs="Arial"/>
                <w:sz w:val="16"/>
                <w:vertAlign w:val="subscript"/>
              </w:rPr>
            </w:pPr>
          </w:p>
          <w:p w14:paraId="5880A60E" w14:textId="0A64BFDB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j, a8, g, d, a1</w:t>
            </w:r>
          </w:p>
        </w:tc>
        <w:tc>
          <w:tcPr>
            <w:tcW w:w="2493" w:type="dxa"/>
          </w:tcPr>
          <w:p w14:paraId="4A17F8B8" w14:textId="77777777" w:rsidR="003A1FCB" w:rsidRDefault="003A1FCB" w:rsidP="003A1FCB">
            <w:pPr>
              <w:pStyle w:val="berschrift1"/>
            </w:pPr>
            <w:r>
              <w:t>Putenmedaillons</w:t>
            </w:r>
          </w:p>
          <w:p w14:paraId="6528B4E0" w14:textId="77777777" w:rsidR="003A1FCB" w:rsidRDefault="003A1FCB" w:rsidP="003A1FCB">
            <w:pPr>
              <w:ind w:left="36"/>
              <w:rPr>
                <w:rFonts w:ascii="Arial" w:hAnsi="Arial" w:cs="Arial"/>
                <w:sz w:val="16"/>
              </w:rPr>
            </w:pPr>
            <w:r w:rsidRPr="003A1FCB">
              <w:rPr>
                <w:rFonts w:ascii="Arial" w:hAnsi="Arial" w:cs="Arial"/>
                <w:sz w:val="16"/>
              </w:rPr>
              <w:t xml:space="preserve">mit Butter-Kräutersoße, Pariser Karotten und Salzkartoffeln                               </w:t>
            </w:r>
          </w:p>
          <w:p w14:paraId="5A6F4A71" w14:textId="2EEC1821" w:rsidR="003A1FCB" w:rsidRPr="00B152C3" w:rsidRDefault="003A1FCB" w:rsidP="003A1FCB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</w:t>
            </w:r>
            <w:r w:rsidRPr="003A1FCB">
              <w:rPr>
                <w:rFonts w:ascii="Arial" w:hAnsi="Arial" w:cs="Arial"/>
                <w:sz w:val="16"/>
              </w:rPr>
              <w:t>4,6 BE</w:t>
            </w:r>
          </w:p>
        </w:tc>
      </w:tr>
      <w:tr w:rsidR="003A1FCB" w:rsidRPr="00A0246A" w14:paraId="227384DE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451805E" w14:textId="67F7218C" w:rsidR="003A1FCB" w:rsidRPr="003A1FCB" w:rsidRDefault="003A1FCB" w:rsidP="003A1FCB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9858981E11DA4AE5A38A101ADF277CC4"/>
              </w:placeholder>
            </w:sdtPr>
            <w:sdtEndPr/>
            <w:sdtContent>
              <w:p w14:paraId="05B66E7E" w14:textId="77777777" w:rsidR="003A1FCB" w:rsidRDefault="003A1FCB" w:rsidP="003A1FCB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2D6474F18A294928996A87C73799A097"/>
              </w:placeholder>
            </w:sdtPr>
            <w:sdtEndPr/>
            <w:sdtContent>
              <w:p w14:paraId="42B9912B" w14:textId="77777777" w:rsidR="003A1FCB" w:rsidRDefault="003A1FCB" w:rsidP="003A1FCB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5363A8A48C494B2E96BB306C993C6D86"/>
              </w:placeholder>
            </w:sdtPr>
            <w:sdtEndPr/>
            <w:sdtContent>
              <w:p w14:paraId="6402FDB4" w14:textId="77777777" w:rsidR="003A1FCB" w:rsidRDefault="003A1FCB" w:rsidP="003A1FCB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7A2F511641C846AEA759B7826A39631A"/>
              </w:placeholder>
            </w:sdtPr>
            <w:sdtEndPr/>
            <w:sdtContent>
              <w:p w14:paraId="61CBCF7C" w14:textId="77777777" w:rsidR="003A1FCB" w:rsidRDefault="003A1FCB" w:rsidP="003A1FCB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DD494434B9C34FB4BA66104109E14A84"/>
              </w:placeholder>
            </w:sdtPr>
            <w:sdtEndPr/>
            <w:sdtContent>
              <w:p w14:paraId="62E3B3DE" w14:textId="77777777" w:rsidR="003A1FCB" w:rsidRDefault="003A1FCB" w:rsidP="003A1FCB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7CA6C702F8454926BC981BC46789E417"/>
              </w:placeholder>
            </w:sdtPr>
            <w:sdtEndPr/>
            <w:sdtContent>
              <w:p w14:paraId="54783419" w14:textId="77777777" w:rsidR="003A1FCB" w:rsidRDefault="003A1FCB" w:rsidP="003A1FCB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A1FCB" w:rsidRPr="00A0246A" w14:paraId="22969B6B" w14:textId="77777777" w:rsidTr="00264392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33906BC5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91273C" w14:textId="362B3B58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12.11.2026</w:t>
            </w:r>
          </w:p>
          <w:p w14:paraId="44BCEDB3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4B46FAFF" w14:textId="77777777" w:rsidR="003A1FCB" w:rsidRPr="00C8119C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Putengyros</w:t>
            </w:r>
          </w:p>
          <w:p w14:paraId="7D17EE03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mit Krautsalat, </w:t>
            </w:r>
            <w:proofErr w:type="spellStart"/>
            <w:r>
              <w:rPr>
                <w:rFonts w:ascii="Arial" w:hAnsi="Arial" w:cs="Arial"/>
                <w:sz w:val="16"/>
              </w:rPr>
              <w:t>Tzatziki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und Reis</w:t>
            </w:r>
          </w:p>
          <w:p w14:paraId="1A12E014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1EF7B695" w14:textId="612B23D3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o. c. k. g, a1</w:t>
            </w:r>
          </w:p>
        </w:tc>
        <w:tc>
          <w:tcPr>
            <w:tcW w:w="2123" w:type="dxa"/>
          </w:tcPr>
          <w:p w14:paraId="4F0A3735" w14:textId="77777777" w:rsidR="003A1FCB" w:rsidRPr="00200FDE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Omelett</w:t>
            </w:r>
          </w:p>
          <w:p w14:paraId="55F4D920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Rahmspinat und Salzkartoffeln</w:t>
            </w:r>
          </w:p>
          <w:p w14:paraId="2D3A778B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202441B4" w14:textId="3708DDF2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c, j, a8, g, a1</w:t>
            </w:r>
          </w:p>
        </w:tc>
        <w:tc>
          <w:tcPr>
            <w:tcW w:w="2166" w:type="dxa"/>
          </w:tcPr>
          <w:p w14:paraId="6A376D92" w14:textId="77777777" w:rsidR="003A1FCB" w:rsidRDefault="003A1FCB" w:rsidP="003A1FCB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Gemüseschnitzel</w:t>
            </w:r>
          </w:p>
          <w:p w14:paraId="6B736004" w14:textId="77777777" w:rsidR="003A1FCB" w:rsidRDefault="003A1FCB" w:rsidP="003A1FCB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buntem Gemüse, holländischer Soße und Reis</w:t>
            </w:r>
          </w:p>
          <w:p w14:paraId="44375B76" w14:textId="77777777" w:rsidR="003A1FCB" w:rsidRDefault="003A1FCB" w:rsidP="003A1FCB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29F96C7C" w14:textId="1ABC87D3" w:rsidR="003A1FCB" w:rsidRPr="00B152C3" w:rsidRDefault="003A1FCB" w:rsidP="003A1FCB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i, c, a8, g, g1, a1</w:t>
            </w:r>
          </w:p>
        </w:tc>
        <w:tc>
          <w:tcPr>
            <w:tcW w:w="2132" w:type="dxa"/>
          </w:tcPr>
          <w:p w14:paraId="4DB367D8" w14:textId="77777777" w:rsidR="003A1FCB" w:rsidRPr="00506B05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Salatpokal Friedrichsruh</w:t>
            </w:r>
          </w:p>
          <w:p w14:paraId="76A39A2A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mit Spargel, Champignons und Chicken </w:t>
            </w:r>
            <w:proofErr w:type="spellStart"/>
            <w:r>
              <w:rPr>
                <w:rFonts w:ascii="Arial" w:hAnsi="Arial" w:cs="Arial"/>
                <w:sz w:val="16"/>
              </w:rPr>
              <w:t>Crossies</w:t>
            </w:r>
            <w:proofErr w:type="spellEnd"/>
          </w:p>
          <w:p w14:paraId="7D5E2F25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60C39F92" w14:textId="2143A23E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11, a8, a1</w:t>
            </w:r>
          </w:p>
        </w:tc>
        <w:tc>
          <w:tcPr>
            <w:tcW w:w="2442" w:type="dxa"/>
          </w:tcPr>
          <w:p w14:paraId="3AB3EB7B" w14:textId="77777777" w:rsidR="003A1FCB" w:rsidRPr="008A35C9" w:rsidRDefault="003A1FCB" w:rsidP="003A1FC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Schweinehacksteak</w:t>
            </w:r>
          </w:p>
          <w:p w14:paraId="235DA80D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Rahmsoße, Rustica Möhren und Salzkartoffeln</w:t>
            </w:r>
          </w:p>
          <w:p w14:paraId="5B04B072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CD8BAA" w14:textId="5DF1E851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a3, i, c, f, a8, g, a1</w:t>
            </w:r>
          </w:p>
        </w:tc>
        <w:tc>
          <w:tcPr>
            <w:tcW w:w="2493" w:type="dxa"/>
          </w:tcPr>
          <w:p w14:paraId="246A62A4" w14:textId="77777777" w:rsidR="003A1FCB" w:rsidRDefault="003A1FCB" w:rsidP="003A1FC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Spaghetti Napoli</w:t>
            </w:r>
          </w:p>
          <w:p w14:paraId="2773DA9E" w14:textId="0AEE0297" w:rsidR="003A1FCB" w:rsidRPr="00B152C3" w:rsidRDefault="003A1FCB" w:rsidP="003A1FCB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mit fruchtiger Tomaten-Basilikumsoße                          6,4 BE</w:t>
            </w:r>
          </w:p>
        </w:tc>
      </w:tr>
      <w:tr w:rsidR="003A1FCB" w:rsidRPr="00A0246A" w14:paraId="43E87841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6D51E4F" w14:textId="10DF9535" w:rsidR="003A1FCB" w:rsidRPr="003A1FCB" w:rsidRDefault="003A1FCB" w:rsidP="003A1FCB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C6C6658AC60940FC9F0E45376A5C6CA7"/>
              </w:placeholder>
            </w:sdtPr>
            <w:sdtEndPr/>
            <w:sdtContent>
              <w:p w14:paraId="38F86649" w14:textId="77777777" w:rsidR="003A1FCB" w:rsidRDefault="003A1FCB" w:rsidP="003A1FCB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D077D8842D764CCE913CFA1037207F08"/>
              </w:placeholder>
            </w:sdtPr>
            <w:sdtEndPr/>
            <w:sdtContent>
              <w:p w14:paraId="2C78D118" w14:textId="77777777" w:rsidR="003A1FCB" w:rsidRDefault="003A1FCB" w:rsidP="003A1FCB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502FB5A8BA8F4A67A8A9CA3A6778DF4D"/>
              </w:placeholder>
            </w:sdtPr>
            <w:sdtEndPr/>
            <w:sdtContent>
              <w:p w14:paraId="31FA3FA4" w14:textId="77777777" w:rsidR="003A1FCB" w:rsidRDefault="003A1FCB" w:rsidP="003A1FCB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111722A31F4E4BB6BFEE0D5E167E41AC"/>
              </w:placeholder>
            </w:sdtPr>
            <w:sdtEndPr/>
            <w:sdtContent>
              <w:p w14:paraId="686839B6" w14:textId="77777777" w:rsidR="003A1FCB" w:rsidRDefault="003A1FCB" w:rsidP="003A1FCB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3B1CE97602CB4779AB76B7EAE49391C0"/>
              </w:placeholder>
            </w:sdtPr>
            <w:sdtEndPr/>
            <w:sdtContent>
              <w:p w14:paraId="017AF1BC" w14:textId="77777777" w:rsidR="003A1FCB" w:rsidRDefault="003A1FCB" w:rsidP="003A1FCB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1D21218AA13B47F8B6348676F4149AB0"/>
              </w:placeholder>
            </w:sdtPr>
            <w:sdtEndPr/>
            <w:sdtContent>
              <w:p w14:paraId="64985B03" w14:textId="77777777" w:rsidR="003A1FCB" w:rsidRDefault="003A1FCB" w:rsidP="003A1FCB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A1FCB" w:rsidRPr="00A0246A" w14:paraId="4E050DEB" w14:textId="77777777" w:rsidTr="003A1FCB">
        <w:trPr>
          <w:trHeight w:val="865"/>
        </w:trPr>
        <w:tc>
          <w:tcPr>
            <w:tcW w:w="1873" w:type="dxa"/>
            <w:tcBorders>
              <w:top w:val="single" w:sz="4" w:space="0" w:color="auto"/>
            </w:tcBorders>
          </w:tcPr>
          <w:p w14:paraId="3509416D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DDDA94" w14:textId="46834560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6908A309" w14:textId="00DD8FAF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>13.11.2026</w:t>
            </w:r>
          </w:p>
          <w:p w14:paraId="485A25B6" w14:textId="77777777" w:rsidR="003A1FCB" w:rsidRPr="003A1FCB" w:rsidRDefault="003A1FCB" w:rsidP="003A1FCB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035C7071" w14:textId="77777777" w:rsidR="003A1FCB" w:rsidRPr="005112E1" w:rsidRDefault="003A1FCB" w:rsidP="003A1FCB">
            <w:pPr>
              <w:pStyle w:val="berschrift1"/>
            </w:pPr>
            <w:r>
              <w:t>Seelachs paniert</w:t>
            </w:r>
          </w:p>
          <w:p w14:paraId="4C9C7D92" w14:textId="6A08ACAA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Erbsen, Möhren, Schnittlauchsoße und Salzkartoffeln</w:t>
            </w:r>
          </w:p>
          <w:p w14:paraId="456597A0" w14:textId="2A8A17AB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j, y, a8, g, d, a1</w:t>
            </w:r>
          </w:p>
        </w:tc>
        <w:tc>
          <w:tcPr>
            <w:tcW w:w="2123" w:type="dxa"/>
          </w:tcPr>
          <w:p w14:paraId="0EBAB57E" w14:textId="77777777" w:rsidR="003A1FCB" w:rsidRPr="000538CD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Erbseneintopf</w:t>
            </w:r>
          </w:p>
          <w:p w14:paraId="2BD1695C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Rauchend und Brötchen</w:t>
            </w:r>
          </w:p>
          <w:p w14:paraId="3BC1FF3E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6576AD2A" w14:textId="1C69CE8F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1, 15, 4, a3, i, j, a8, a, a1</w:t>
            </w:r>
          </w:p>
        </w:tc>
        <w:tc>
          <w:tcPr>
            <w:tcW w:w="2166" w:type="dxa"/>
          </w:tcPr>
          <w:p w14:paraId="2226000B" w14:textId="77777777" w:rsidR="003A1FCB" w:rsidRPr="005A08C5" w:rsidRDefault="003A1FCB" w:rsidP="003A1FC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Erbsensuppe vegetarisch</w:t>
            </w:r>
          </w:p>
          <w:p w14:paraId="26DC7366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Grießklößchen und Brötchen</w:t>
            </w:r>
          </w:p>
          <w:p w14:paraId="7243DBE1" w14:textId="77777777" w:rsidR="003A1FCB" w:rsidRDefault="003A1FCB" w:rsidP="003A1FC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DE0E82" w14:textId="3057400C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c, a8, g, a1</w:t>
            </w:r>
          </w:p>
        </w:tc>
        <w:tc>
          <w:tcPr>
            <w:tcW w:w="2132" w:type="dxa"/>
          </w:tcPr>
          <w:p w14:paraId="1E40E933" w14:textId="77777777" w:rsidR="003A1FCB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 Nizza</w:t>
            </w:r>
          </w:p>
          <w:p w14:paraId="3B3EFF07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Bohnen, Ei und gekochtem Schinken</w:t>
            </w:r>
          </w:p>
          <w:p w14:paraId="7ACA7D8A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25DF5A6F" w14:textId="453F1AB5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c</w:t>
            </w:r>
          </w:p>
        </w:tc>
        <w:tc>
          <w:tcPr>
            <w:tcW w:w="2442" w:type="dxa"/>
          </w:tcPr>
          <w:p w14:paraId="20F06A19" w14:textId="77777777" w:rsidR="003A1FCB" w:rsidRPr="00821150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Rahmgeschnetzeltes</w:t>
            </w:r>
          </w:p>
          <w:p w14:paraId="4222FA7A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Klößen und Salat</w:t>
            </w:r>
          </w:p>
          <w:p w14:paraId="52EFF967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5B3FD183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</w:p>
          <w:p w14:paraId="049D1990" w14:textId="3A557A6A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j, a8, g, a1</w:t>
            </w:r>
          </w:p>
        </w:tc>
        <w:tc>
          <w:tcPr>
            <w:tcW w:w="2493" w:type="dxa"/>
          </w:tcPr>
          <w:p w14:paraId="7C45F697" w14:textId="77777777" w:rsidR="003A1FCB" w:rsidRDefault="003A1FCB" w:rsidP="003A1FCB">
            <w:pPr>
              <w:pStyle w:val="berschrift1"/>
            </w:pPr>
            <w:r>
              <w:t>Kräftiger Burgunderbraten</w:t>
            </w:r>
          </w:p>
          <w:p w14:paraId="23120701" w14:textId="77777777" w:rsidR="003A1FCB" w:rsidRDefault="003A1FCB" w:rsidP="003A1FC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Rosenkohl und Spätzle</w:t>
            </w:r>
          </w:p>
          <w:p w14:paraId="19EA567F" w14:textId="1245B468" w:rsidR="003A1FCB" w:rsidRPr="00B152C3" w:rsidRDefault="003A1FCB" w:rsidP="003A1FCB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4,3 BE</w:t>
            </w:r>
          </w:p>
        </w:tc>
      </w:tr>
      <w:tr w:rsidR="003A1FCB" w:rsidRPr="00A0246A" w14:paraId="46B47B60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32F3CAA9" w14:textId="3CA895F0" w:rsidR="003A1FCB" w:rsidRPr="003A1FCB" w:rsidRDefault="003A1FCB" w:rsidP="003A1FCB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746A28EE835242DFA58C6A71C427B39C"/>
              </w:placeholder>
            </w:sdtPr>
            <w:sdtEndPr/>
            <w:sdtContent>
              <w:p w14:paraId="4DB28A83" w14:textId="77777777" w:rsidR="003A1FCB" w:rsidRDefault="003A1FCB" w:rsidP="003A1FCB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E84FC9390C5A47D59EC4A61FC5F9CE76"/>
              </w:placeholder>
            </w:sdtPr>
            <w:sdtEndPr/>
            <w:sdtContent>
              <w:p w14:paraId="5578AA9E" w14:textId="77777777" w:rsidR="003A1FCB" w:rsidRDefault="003A1FCB" w:rsidP="003A1FCB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F1F99F6459134340A83D16680C334162"/>
              </w:placeholder>
            </w:sdtPr>
            <w:sdtEndPr/>
            <w:sdtContent>
              <w:p w14:paraId="11363FE0" w14:textId="77777777" w:rsidR="003A1FCB" w:rsidRDefault="003A1FCB" w:rsidP="003A1FCB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372BCDD5B8BF4C8A92D7D9314398B1BB"/>
              </w:placeholder>
            </w:sdtPr>
            <w:sdtEndPr/>
            <w:sdtContent>
              <w:p w14:paraId="693D2AFF" w14:textId="77777777" w:rsidR="003A1FCB" w:rsidRDefault="003A1FCB" w:rsidP="003A1FCB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15E3B514B6114ACCBAF647C99D2A39AF"/>
              </w:placeholder>
            </w:sdtPr>
            <w:sdtEndPr/>
            <w:sdtContent>
              <w:p w14:paraId="6AA7626F" w14:textId="77777777" w:rsidR="003A1FCB" w:rsidRDefault="003A1FCB" w:rsidP="003A1FCB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C4B1B0811C2E46919DFBB79CECD933DD"/>
              </w:placeholder>
            </w:sdtPr>
            <w:sdtEndPr/>
            <w:sdtContent>
              <w:p w14:paraId="32782872" w14:textId="77777777" w:rsidR="003A1FCB" w:rsidRDefault="003A1FCB" w:rsidP="003A1FCB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A1FCB" w:rsidRPr="00A0246A" w14:paraId="3E2C535A" w14:textId="77777777" w:rsidTr="003A1FCB">
        <w:trPr>
          <w:trHeight w:val="898"/>
        </w:trPr>
        <w:tc>
          <w:tcPr>
            <w:tcW w:w="1873" w:type="dxa"/>
            <w:tcBorders>
              <w:top w:val="single" w:sz="4" w:space="0" w:color="auto"/>
            </w:tcBorders>
          </w:tcPr>
          <w:p w14:paraId="41EFD67D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11E988" w14:textId="3F1FCC5D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5C003CAC" w14:textId="30174DD6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>14.11.2026</w:t>
            </w:r>
          </w:p>
          <w:p w14:paraId="14EDE32D" w14:textId="77777777" w:rsidR="003A1FCB" w:rsidRPr="003A1FCB" w:rsidRDefault="003A1FCB" w:rsidP="003A1F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175A89E9" w14:textId="77777777" w:rsidR="003A1FCB" w:rsidRDefault="003A1FCB" w:rsidP="003A1FCB">
            <w:pPr>
              <w:pStyle w:val="Textkrper2"/>
            </w:pPr>
            <w:r>
              <w:rPr>
                <w:b/>
                <w:bCs/>
              </w:rPr>
              <w:t>Rindergeschnetzeltes Stroganoff</w:t>
            </w:r>
          </w:p>
          <w:p w14:paraId="07696EBD" w14:textId="77777777" w:rsidR="003A1FCB" w:rsidRDefault="003A1FCB" w:rsidP="003A1FCB">
            <w:pPr>
              <w:pStyle w:val="Textkrper2"/>
            </w:pPr>
            <w:proofErr w:type="gramStart"/>
            <w:r>
              <w:t>mit Spätzle</w:t>
            </w:r>
            <w:proofErr w:type="gramEnd"/>
            <w:r>
              <w:t xml:space="preserve"> und Salat</w:t>
            </w:r>
          </w:p>
          <w:p w14:paraId="72C9F9E3" w14:textId="77777777" w:rsidR="003A1FCB" w:rsidRPr="00980BDB" w:rsidRDefault="003A1FCB" w:rsidP="003A1FCB">
            <w:pPr>
              <w:pStyle w:val="Textkrper2"/>
            </w:pPr>
          </w:p>
          <w:p w14:paraId="0530EBE6" w14:textId="49846044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  <w:vertAlign w:val="subscript"/>
              </w:rPr>
            </w:pPr>
            <w:r w:rsidRPr="003A1FCB">
              <w:rPr>
                <w:rFonts w:ascii="Arial" w:hAnsi="Arial" w:cs="Arial"/>
                <w:sz w:val="16"/>
                <w:vertAlign w:val="subscript"/>
              </w:rPr>
              <w:t>11, a3, i, c, j, f, a8, g, a1</w:t>
            </w:r>
          </w:p>
        </w:tc>
        <w:tc>
          <w:tcPr>
            <w:tcW w:w="2123" w:type="dxa"/>
          </w:tcPr>
          <w:p w14:paraId="766DF2A2" w14:textId="77777777" w:rsidR="003A1FCB" w:rsidRPr="00AD5852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Schweinebraten</w:t>
            </w:r>
          </w:p>
          <w:p w14:paraId="32B3FF5A" w14:textId="10FD8CA1" w:rsidR="003A1FCB" w:rsidRDefault="003A1FCB" w:rsidP="003A1FCB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 dunkler Soße, Rosenkohl und Petersilienkartoffeln</w:t>
            </w:r>
          </w:p>
          <w:p w14:paraId="40D69306" w14:textId="3E57FE08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vertAlign w:val="subscript"/>
              </w:rPr>
              <w:t>3, a3, i, f, a8, g, a1</w:t>
            </w:r>
          </w:p>
        </w:tc>
        <w:tc>
          <w:tcPr>
            <w:tcW w:w="2166" w:type="dxa"/>
          </w:tcPr>
          <w:p w14:paraId="02D31710" w14:textId="77777777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77287808" w14:textId="77777777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50B946AE" w14:textId="77777777" w:rsidR="003A1FCB" w:rsidRPr="00A06905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Bandnudeln Carbonara</w:t>
            </w:r>
          </w:p>
          <w:p w14:paraId="6691C617" w14:textId="67A1CB98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 w:rsidRPr="003A1FCB">
              <w:rPr>
                <w:rFonts w:ascii="Arial" w:hAnsi="Arial" w:cs="Arial"/>
                <w:sz w:val="16"/>
              </w:rPr>
              <w:t xml:space="preserve">mit geräuchertem Speck und Käsesoße                 </w:t>
            </w:r>
            <w:r>
              <w:rPr>
                <w:rFonts w:ascii="Arial" w:hAnsi="Arial" w:cs="Arial"/>
                <w:sz w:val="16"/>
              </w:rPr>
              <w:t xml:space="preserve">    </w:t>
            </w:r>
            <w:r w:rsidRPr="003A1FCB">
              <w:rPr>
                <w:rFonts w:ascii="Arial" w:hAnsi="Arial" w:cs="Arial"/>
                <w:sz w:val="16"/>
              </w:rPr>
              <w:t xml:space="preserve">   1,1 BE</w:t>
            </w:r>
          </w:p>
        </w:tc>
        <w:tc>
          <w:tcPr>
            <w:tcW w:w="2493" w:type="dxa"/>
          </w:tcPr>
          <w:p w14:paraId="26A5EF72" w14:textId="77777777" w:rsidR="003A1FCB" w:rsidRPr="004A2689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Gebratene Fischfrikadelle</w:t>
            </w:r>
          </w:p>
          <w:p w14:paraId="01694297" w14:textId="722C63E8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 w:rsidRPr="003A1FCB">
              <w:rPr>
                <w:rFonts w:ascii="Arial" w:hAnsi="Arial" w:cs="Arial"/>
                <w:sz w:val="16"/>
              </w:rPr>
              <w:t xml:space="preserve">mit Rahmspinat und Frühlingspüree                   </w:t>
            </w:r>
            <w:r>
              <w:rPr>
                <w:rFonts w:ascii="Arial" w:hAnsi="Arial" w:cs="Arial"/>
                <w:sz w:val="16"/>
              </w:rPr>
              <w:t xml:space="preserve">     </w:t>
            </w:r>
            <w:r w:rsidRPr="003A1FCB">
              <w:rPr>
                <w:rFonts w:ascii="Arial" w:hAnsi="Arial" w:cs="Arial"/>
                <w:sz w:val="16"/>
              </w:rPr>
              <w:t xml:space="preserve"> 4,1 BE</w:t>
            </w:r>
          </w:p>
        </w:tc>
      </w:tr>
      <w:tr w:rsidR="003A1FCB" w:rsidRPr="00A0246A" w14:paraId="6043BBF7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5867BE3" w14:textId="3DF81541" w:rsidR="003A1FCB" w:rsidRPr="003A1FCB" w:rsidRDefault="003A1FCB" w:rsidP="003A1FCB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22D4B93F4C644EEC9CB121926B566029"/>
              </w:placeholder>
            </w:sdtPr>
            <w:sdtEndPr/>
            <w:sdtContent>
              <w:p w14:paraId="534B90C0" w14:textId="77777777" w:rsidR="003A1FCB" w:rsidRDefault="003A1FCB" w:rsidP="003A1FCB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83D27507F7574EF498E0A3136005939C"/>
              </w:placeholder>
            </w:sdtPr>
            <w:sdtEndPr/>
            <w:sdtContent>
              <w:p w14:paraId="14FCF510" w14:textId="77777777" w:rsidR="003A1FCB" w:rsidRDefault="003A1FCB" w:rsidP="003A1FCB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47521C16" w14:textId="77777777" w:rsidR="003A1FCB" w:rsidRDefault="003A1FCB" w:rsidP="003A1FCB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340C5774" w14:textId="77777777" w:rsidR="003A1FCB" w:rsidRDefault="003A1FCB" w:rsidP="003A1FCB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A14D411A098341C09D5827512C654355"/>
              </w:placeholder>
            </w:sdtPr>
            <w:sdtEndPr/>
            <w:sdtContent>
              <w:p w14:paraId="5883C05A" w14:textId="77777777" w:rsidR="003A1FCB" w:rsidRDefault="003A1FCB" w:rsidP="003A1FCB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95B5C87F1DE24892BC6C3659A3D78D4A"/>
              </w:placeholder>
            </w:sdtPr>
            <w:sdtEndPr/>
            <w:sdtContent>
              <w:p w14:paraId="517713E9" w14:textId="77777777" w:rsidR="003A1FCB" w:rsidRDefault="003A1FCB" w:rsidP="003A1FCB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A1FCB" w:rsidRPr="00A0246A" w14:paraId="060930F2" w14:textId="77777777" w:rsidTr="00D770B0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26876996" w14:textId="77777777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F553A6" w14:textId="290456EC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Sonntag </w:t>
            </w:r>
          </w:p>
          <w:p w14:paraId="2F60B80D" w14:textId="0F38B145" w:rsidR="003A1FCB" w:rsidRPr="003A1FCB" w:rsidRDefault="003A1FCB" w:rsidP="003A1F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1FCB">
              <w:rPr>
                <w:rFonts w:ascii="Arial" w:hAnsi="Arial" w:cs="Arial"/>
                <w:b/>
                <w:bCs/>
                <w:sz w:val="20"/>
                <w:szCs w:val="20"/>
              </w:rPr>
              <w:t>15.11.2026</w:t>
            </w:r>
          </w:p>
          <w:p w14:paraId="218EE945" w14:textId="77777777" w:rsidR="003A1FCB" w:rsidRPr="003A1FCB" w:rsidRDefault="003A1FCB" w:rsidP="003A1FCB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00006BDE" w14:textId="77777777" w:rsidR="003A1FCB" w:rsidRPr="0034354F" w:rsidRDefault="003A1FCB" w:rsidP="003A1FC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Deftiges Eisbeinfleisch</w:t>
            </w:r>
          </w:p>
          <w:p w14:paraId="0297BD2F" w14:textId="2B36E344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herzhaftem Sauerkraut und Kartoffelpüree</w:t>
            </w:r>
          </w:p>
        </w:tc>
        <w:tc>
          <w:tcPr>
            <w:tcW w:w="2123" w:type="dxa"/>
          </w:tcPr>
          <w:p w14:paraId="73B96358" w14:textId="77777777" w:rsidR="003A1FCB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Zarter Putenbraten im Kräutermantel</w:t>
            </w:r>
          </w:p>
          <w:p w14:paraId="124161A2" w14:textId="2A252513" w:rsidR="003A1FCB" w:rsidRPr="00B152C3" w:rsidRDefault="003A1FCB" w:rsidP="003A1F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Soße, Fingermöhren und Spätzle</w:t>
            </w:r>
          </w:p>
        </w:tc>
        <w:tc>
          <w:tcPr>
            <w:tcW w:w="2166" w:type="dxa"/>
          </w:tcPr>
          <w:p w14:paraId="714B481C" w14:textId="77777777" w:rsidR="003A1FCB" w:rsidRPr="00B152C3" w:rsidRDefault="003A1FCB" w:rsidP="003A1FCB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701A5D38" w14:textId="77777777" w:rsidR="003A1FCB" w:rsidRPr="00B152C3" w:rsidRDefault="003A1FCB" w:rsidP="003A1FCB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6E0C185A" w14:textId="77777777" w:rsidR="003A1FCB" w:rsidRPr="00BC3898" w:rsidRDefault="003A1FCB" w:rsidP="003A1FC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Kalbshacksteak</w:t>
            </w:r>
          </w:p>
          <w:p w14:paraId="3E7721B5" w14:textId="610F155A" w:rsidR="003A1FCB" w:rsidRPr="00B152C3" w:rsidRDefault="003A1FCB" w:rsidP="003A1FCB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cremiger Weißweinsoße, Wirsinggemüse und Spätzle</w:t>
            </w:r>
          </w:p>
        </w:tc>
        <w:tc>
          <w:tcPr>
            <w:tcW w:w="2493" w:type="dxa"/>
          </w:tcPr>
          <w:p w14:paraId="1AB303D3" w14:textId="77777777" w:rsidR="003A1FCB" w:rsidRDefault="003A1FCB" w:rsidP="003A1FCB">
            <w:pPr>
              <w:pStyle w:val="berschrift1"/>
            </w:pPr>
            <w:r>
              <w:t>Hähnchen Happen paniert</w:t>
            </w:r>
          </w:p>
          <w:p w14:paraId="7B54FA09" w14:textId="42039D33" w:rsidR="003A1FCB" w:rsidRPr="00B152C3" w:rsidRDefault="003A1FCB" w:rsidP="003A1FCB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Erbsen, Möhren und Kartoffelpüree                            4,4 BE</w:t>
            </w:r>
          </w:p>
        </w:tc>
      </w:tr>
      <w:tr w:rsidR="003A1FCB" w:rsidRPr="00A0246A" w14:paraId="2D0BBAC4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29A76931" w14:textId="64D2D2EB" w:rsidR="003A1FCB" w:rsidRPr="00A0246A" w:rsidRDefault="003A1FCB" w:rsidP="003A1FCB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DCF6C0BB83434D179ECEAB2A64F827FC"/>
              </w:placeholder>
            </w:sdtPr>
            <w:sdtEndPr/>
            <w:sdtContent>
              <w:p w14:paraId="167B35E6" w14:textId="77777777" w:rsidR="003A1FCB" w:rsidRDefault="003A1FCB" w:rsidP="003A1FCB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CE5187F08BB44BB29EAA7D6D881E3D4E"/>
              </w:placeholder>
            </w:sdtPr>
            <w:sdtEndPr/>
            <w:sdtContent>
              <w:p w14:paraId="0FCF7BC5" w14:textId="77777777" w:rsidR="003A1FCB" w:rsidRDefault="003A1FCB" w:rsidP="003A1FCB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25CBE56C" w14:textId="77777777" w:rsidR="003A1FCB" w:rsidRDefault="003A1FCB" w:rsidP="003A1FCB">
            <w:pPr>
              <w:jc w:val="right"/>
            </w:pPr>
          </w:p>
        </w:tc>
        <w:tc>
          <w:tcPr>
            <w:tcW w:w="2132" w:type="dxa"/>
          </w:tcPr>
          <w:p w14:paraId="1A2D2432" w14:textId="77777777" w:rsidR="003A1FCB" w:rsidRDefault="003A1FCB" w:rsidP="003A1FCB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B3ED641CDA08466191A388443ADAF93F"/>
              </w:placeholder>
            </w:sdtPr>
            <w:sdtEndPr/>
            <w:sdtContent>
              <w:p w14:paraId="50D26256" w14:textId="77777777" w:rsidR="003A1FCB" w:rsidRDefault="003A1FCB" w:rsidP="003A1FCB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BF2DEFE924354D7398C9B98ACA5D55BF"/>
              </w:placeholder>
            </w:sdtPr>
            <w:sdtEndPr/>
            <w:sdtContent>
              <w:p w14:paraId="321364B8" w14:textId="77777777" w:rsidR="003A1FCB" w:rsidRDefault="003A1FCB" w:rsidP="003A1FCB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3608B577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A424" w14:textId="77777777" w:rsidR="00C57C1E" w:rsidRDefault="00C57C1E">
      <w:r>
        <w:separator/>
      </w:r>
    </w:p>
  </w:endnote>
  <w:endnote w:type="continuationSeparator" w:id="0">
    <w:p w14:paraId="4FBBE02A" w14:textId="77777777" w:rsidR="00C57C1E" w:rsidRDefault="00C5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8E95A" w14:textId="77777777" w:rsidR="00C57C1E" w:rsidRDefault="00C57C1E">
      <w:r>
        <w:separator/>
      </w:r>
    </w:p>
  </w:footnote>
  <w:footnote w:type="continuationSeparator" w:id="0">
    <w:p w14:paraId="5A22803D" w14:textId="77777777" w:rsidR="00C57C1E" w:rsidRDefault="00C57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4247C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tRvL3fB0JjhJcRxquHxvGOe3oMW253qnb/50tZLKsL8JOBl6N2c+tPyy9mb4pjk/d5fQwrzyjJVSx3lEk0lxw==" w:salt="hPu0JMI5SDALHBtFEZQpxw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CB"/>
    <w:rsid w:val="00000991"/>
    <w:rsid w:val="0001469F"/>
    <w:rsid w:val="0001539A"/>
    <w:rsid w:val="00023D29"/>
    <w:rsid w:val="00041047"/>
    <w:rsid w:val="000440F8"/>
    <w:rsid w:val="0006091F"/>
    <w:rsid w:val="000636F9"/>
    <w:rsid w:val="00073C67"/>
    <w:rsid w:val="000854CD"/>
    <w:rsid w:val="0009290B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44868"/>
    <w:rsid w:val="00253345"/>
    <w:rsid w:val="00255CEF"/>
    <w:rsid w:val="00277434"/>
    <w:rsid w:val="002B3EB7"/>
    <w:rsid w:val="002E4BB7"/>
    <w:rsid w:val="0031012B"/>
    <w:rsid w:val="003107A3"/>
    <w:rsid w:val="00313D65"/>
    <w:rsid w:val="00324A12"/>
    <w:rsid w:val="003900D6"/>
    <w:rsid w:val="003A1FCB"/>
    <w:rsid w:val="003B609A"/>
    <w:rsid w:val="003C7A3D"/>
    <w:rsid w:val="003F318F"/>
    <w:rsid w:val="0041167A"/>
    <w:rsid w:val="00414619"/>
    <w:rsid w:val="00417FBB"/>
    <w:rsid w:val="00426CF4"/>
    <w:rsid w:val="00434DAC"/>
    <w:rsid w:val="00441F41"/>
    <w:rsid w:val="00450354"/>
    <w:rsid w:val="004814E1"/>
    <w:rsid w:val="00495759"/>
    <w:rsid w:val="00497789"/>
    <w:rsid w:val="004A7942"/>
    <w:rsid w:val="004D5378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63267"/>
    <w:rsid w:val="0069118F"/>
    <w:rsid w:val="006D093B"/>
    <w:rsid w:val="006E1F5D"/>
    <w:rsid w:val="006F76F5"/>
    <w:rsid w:val="00704890"/>
    <w:rsid w:val="007074F2"/>
    <w:rsid w:val="00707E9F"/>
    <w:rsid w:val="00740020"/>
    <w:rsid w:val="00782D92"/>
    <w:rsid w:val="0078655D"/>
    <w:rsid w:val="00793B19"/>
    <w:rsid w:val="007A09D2"/>
    <w:rsid w:val="007D6835"/>
    <w:rsid w:val="00813B33"/>
    <w:rsid w:val="00822D13"/>
    <w:rsid w:val="00824E9A"/>
    <w:rsid w:val="00831B83"/>
    <w:rsid w:val="00840DF6"/>
    <w:rsid w:val="008501DA"/>
    <w:rsid w:val="008675C4"/>
    <w:rsid w:val="00872EDD"/>
    <w:rsid w:val="00890C43"/>
    <w:rsid w:val="008A7B4E"/>
    <w:rsid w:val="008B228B"/>
    <w:rsid w:val="008B74F8"/>
    <w:rsid w:val="008D7016"/>
    <w:rsid w:val="008F79E2"/>
    <w:rsid w:val="00922FCD"/>
    <w:rsid w:val="00932597"/>
    <w:rsid w:val="0095277C"/>
    <w:rsid w:val="00954031"/>
    <w:rsid w:val="00975037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A485B"/>
    <w:rsid w:val="00AA5230"/>
    <w:rsid w:val="00AA54F8"/>
    <w:rsid w:val="00AE01FA"/>
    <w:rsid w:val="00B152C3"/>
    <w:rsid w:val="00B35CCA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57C1E"/>
    <w:rsid w:val="00C70648"/>
    <w:rsid w:val="00C70D47"/>
    <w:rsid w:val="00C97E82"/>
    <w:rsid w:val="00CA549C"/>
    <w:rsid w:val="00CB1FB8"/>
    <w:rsid w:val="00CD6A2D"/>
    <w:rsid w:val="00D53B90"/>
    <w:rsid w:val="00D542F7"/>
    <w:rsid w:val="00D64A42"/>
    <w:rsid w:val="00D66B52"/>
    <w:rsid w:val="00D73F60"/>
    <w:rsid w:val="00D96B18"/>
    <w:rsid w:val="00DB1113"/>
    <w:rsid w:val="00DC3304"/>
    <w:rsid w:val="00DE17ED"/>
    <w:rsid w:val="00E001C1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CD01C3"/>
  <w15:docId w15:val="{3B95BE9C-A0EB-4044-A20C-671D840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3A1FCB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C13E86959F496EAF7653A33783F0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12E65D-E943-455E-A788-2D94C2694F63}"/>
      </w:docPartPr>
      <w:docPartBody>
        <w:p w:rsidR="00815955" w:rsidRDefault="00815955">
          <w:pPr>
            <w:pStyle w:val="B3C13E86959F496EAF7653A33783F01B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42BF8DBB3F4B8B8573D03EFA1D31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6D900A-E37C-42FE-B84F-FDDA40454C0B}"/>
      </w:docPartPr>
      <w:docPartBody>
        <w:p w:rsidR="00815955" w:rsidRDefault="00B966AF" w:rsidP="00B966AF">
          <w:pPr>
            <w:pStyle w:val="8442BF8DBB3F4B8B8573D03EFA1D316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A477AA877A4FA2893581D008D660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BD02DF-516F-4473-89A3-962D860DA06B}"/>
      </w:docPartPr>
      <w:docPartBody>
        <w:p w:rsidR="00815955" w:rsidRDefault="00B966AF" w:rsidP="00B966AF">
          <w:pPr>
            <w:pStyle w:val="DEA477AA877A4FA2893581D008D660E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55B62E0AE745AF85D4E529F2027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8DB67-F97D-4570-9DE7-261B5682A14E}"/>
      </w:docPartPr>
      <w:docPartBody>
        <w:p w:rsidR="00815955" w:rsidRDefault="00B966AF" w:rsidP="00B966AF">
          <w:pPr>
            <w:pStyle w:val="6055B62E0AE745AF85D4E529F202771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493B45ABF14651BABB72473BD6C2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8681F-6B02-4F75-9AD4-B641756DE056}"/>
      </w:docPartPr>
      <w:docPartBody>
        <w:p w:rsidR="00815955" w:rsidRDefault="00B966AF" w:rsidP="00B966AF">
          <w:pPr>
            <w:pStyle w:val="9F493B45ABF14651BABB72473BD6C2E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C0E2AF263D45838C884C4B1CAA4F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95ACEF-D8BE-45ED-A297-6F9DD12BAD14}"/>
      </w:docPartPr>
      <w:docPartBody>
        <w:p w:rsidR="00815955" w:rsidRDefault="00B966AF" w:rsidP="00B966AF">
          <w:pPr>
            <w:pStyle w:val="78C0E2AF263D45838C884C4B1CAA4FD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AB1A76C5D248B286D82EF6EA51AB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BCD77-784E-42AA-9475-E53EFA9EFC4D}"/>
      </w:docPartPr>
      <w:docPartBody>
        <w:p w:rsidR="00815955" w:rsidRDefault="00B966AF" w:rsidP="00B966AF">
          <w:pPr>
            <w:pStyle w:val="2BAB1A76C5D248B286D82EF6EA51ABD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1C3F9A2DD44DB48224B572E17892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9FCB91-FE7D-4D48-8641-D04186E85DEE}"/>
      </w:docPartPr>
      <w:docPartBody>
        <w:p w:rsidR="00815955" w:rsidRDefault="00B966AF" w:rsidP="00B966AF">
          <w:pPr>
            <w:pStyle w:val="2D1C3F9A2DD44DB48224B572E178922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65A223D9B74AA68E1A517B4C899F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820C65-EE7B-424D-8CCB-F43DB35D4CAF}"/>
      </w:docPartPr>
      <w:docPartBody>
        <w:p w:rsidR="00815955" w:rsidRDefault="00B966AF" w:rsidP="00B966AF">
          <w:pPr>
            <w:pStyle w:val="3665A223D9B74AA68E1A517B4C899F2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65E038C4C743DFB6FC59F303E879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CE6117-19B0-4F17-8E3B-630D3CC51443}"/>
      </w:docPartPr>
      <w:docPartBody>
        <w:p w:rsidR="00815955" w:rsidRDefault="00B966AF" w:rsidP="00B966AF">
          <w:pPr>
            <w:pStyle w:val="EA65E038C4C743DFB6FC59F303E8797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29A1EFE7274900B91D9B3B1E5726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FD0E10-F1FF-4135-8E6F-9844B143E624}"/>
      </w:docPartPr>
      <w:docPartBody>
        <w:p w:rsidR="00815955" w:rsidRDefault="00B966AF" w:rsidP="00B966AF">
          <w:pPr>
            <w:pStyle w:val="B829A1EFE7274900B91D9B3B1E5726B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F792D35051449D8E7C987FF3D087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B35AF0-65B9-44E1-A7DF-003EFE26EF9D}"/>
      </w:docPartPr>
      <w:docPartBody>
        <w:p w:rsidR="00815955" w:rsidRDefault="00B966AF" w:rsidP="00B966AF">
          <w:pPr>
            <w:pStyle w:val="D0F792D35051449D8E7C987FF3D0871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1B6FB2D5294AFFBF26CDD1A5E831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B50BF1-AB2B-473E-B2F6-9B05587C231D}"/>
      </w:docPartPr>
      <w:docPartBody>
        <w:p w:rsidR="00815955" w:rsidRDefault="00B966AF" w:rsidP="00B966AF">
          <w:pPr>
            <w:pStyle w:val="5E1B6FB2D5294AFFBF26CDD1A5E831C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858981E11DA4AE5A38A101ADF277C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244956-1D62-4ACB-BD64-0744FE5E7D6E}"/>
      </w:docPartPr>
      <w:docPartBody>
        <w:p w:rsidR="00815955" w:rsidRDefault="00B966AF" w:rsidP="00B966AF">
          <w:pPr>
            <w:pStyle w:val="9858981E11DA4AE5A38A101ADF277CC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6474F18A294928996A87C73799A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E188BE-75AE-4125-8082-78880D2FC00C}"/>
      </w:docPartPr>
      <w:docPartBody>
        <w:p w:rsidR="00815955" w:rsidRDefault="00B966AF" w:rsidP="00B966AF">
          <w:pPr>
            <w:pStyle w:val="2D6474F18A294928996A87C73799A09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63A8A48C494B2E96BB306C993C6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3B326-D365-42F1-8D5B-18CAA27A013D}"/>
      </w:docPartPr>
      <w:docPartBody>
        <w:p w:rsidR="00815955" w:rsidRDefault="00B966AF" w:rsidP="00B966AF">
          <w:pPr>
            <w:pStyle w:val="5363A8A48C494B2E96BB306C993C6D8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2F511641C846AEA759B7826A3963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701AA9-6644-4695-B27B-744DB250409C}"/>
      </w:docPartPr>
      <w:docPartBody>
        <w:p w:rsidR="00815955" w:rsidRDefault="00B966AF" w:rsidP="00B966AF">
          <w:pPr>
            <w:pStyle w:val="7A2F511641C846AEA759B7826A39631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494434B9C34FB4BA66104109E14A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ED6D13-C395-4AF3-B6F8-B89C3E1CDFEF}"/>
      </w:docPartPr>
      <w:docPartBody>
        <w:p w:rsidR="00815955" w:rsidRDefault="00B966AF" w:rsidP="00B966AF">
          <w:pPr>
            <w:pStyle w:val="DD494434B9C34FB4BA66104109E14A8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A6C702F8454926BC981BC46789E4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C77E81-5DBD-4B91-9F91-A9085BC5F00F}"/>
      </w:docPartPr>
      <w:docPartBody>
        <w:p w:rsidR="00815955" w:rsidRDefault="00B966AF" w:rsidP="00B966AF">
          <w:pPr>
            <w:pStyle w:val="7CA6C702F8454926BC981BC46789E41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C6658AC60940FC9F0E45376A5C6C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1CA033-2176-4CCB-87D0-1EE0D0E37E40}"/>
      </w:docPartPr>
      <w:docPartBody>
        <w:p w:rsidR="00815955" w:rsidRDefault="00B966AF" w:rsidP="00B966AF">
          <w:pPr>
            <w:pStyle w:val="C6C6658AC60940FC9F0E45376A5C6CA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77D8842D764CCE913CFA1037207F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3C2B64-0637-4A4A-98C5-0F5B1A382259}"/>
      </w:docPartPr>
      <w:docPartBody>
        <w:p w:rsidR="00815955" w:rsidRDefault="00B966AF" w:rsidP="00B966AF">
          <w:pPr>
            <w:pStyle w:val="D077D8842D764CCE913CFA1037207F0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2FB5A8BA8F4A67A8A9CA3A6778DF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253642-B8D8-4724-AF8E-58E9FD7047ED}"/>
      </w:docPartPr>
      <w:docPartBody>
        <w:p w:rsidR="00815955" w:rsidRDefault="00B966AF" w:rsidP="00B966AF">
          <w:pPr>
            <w:pStyle w:val="502FB5A8BA8F4A67A8A9CA3A6778DF4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1722A31F4E4BB6BFEE0D5E167E41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2C2370-7028-45F2-9A9C-5F472D3F1538}"/>
      </w:docPartPr>
      <w:docPartBody>
        <w:p w:rsidR="00815955" w:rsidRDefault="00B966AF" w:rsidP="00B966AF">
          <w:pPr>
            <w:pStyle w:val="111722A31F4E4BB6BFEE0D5E167E41A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1CE97602CB4779AB76B7EAE49391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CBEA72-4206-4632-A9F5-C4E61249F70A}"/>
      </w:docPartPr>
      <w:docPartBody>
        <w:p w:rsidR="00815955" w:rsidRDefault="00B966AF" w:rsidP="00B966AF">
          <w:pPr>
            <w:pStyle w:val="3B1CE97602CB4779AB76B7EAE49391C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21218AA13B47F8B6348676F4149A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F395DC-D7B0-4BA4-AA14-80969B8B4BFF}"/>
      </w:docPartPr>
      <w:docPartBody>
        <w:p w:rsidR="00815955" w:rsidRDefault="00B966AF" w:rsidP="00B966AF">
          <w:pPr>
            <w:pStyle w:val="1D21218AA13B47F8B6348676F4149AB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6A28EE835242DFA58C6A71C427B3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3373A3-AD75-46E2-9681-3E78222B7FFE}"/>
      </w:docPartPr>
      <w:docPartBody>
        <w:p w:rsidR="00815955" w:rsidRDefault="00B966AF" w:rsidP="00B966AF">
          <w:pPr>
            <w:pStyle w:val="746A28EE835242DFA58C6A71C427B39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4FC9390C5A47D59EC4A61FC5F9CE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6D4350-0699-40FA-ADBE-9B16132F0675}"/>
      </w:docPartPr>
      <w:docPartBody>
        <w:p w:rsidR="00815955" w:rsidRDefault="00B966AF" w:rsidP="00B966AF">
          <w:pPr>
            <w:pStyle w:val="E84FC9390C5A47D59EC4A61FC5F9CE7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F99F6459134340A83D16680C3341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52E8AD-5AC1-487A-B015-7E274AC649C0}"/>
      </w:docPartPr>
      <w:docPartBody>
        <w:p w:rsidR="00815955" w:rsidRDefault="00B966AF" w:rsidP="00B966AF">
          <w:pPr>
            <w:pStyle w:val="F1F99F6459134340A83D16680C33416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2BCDD5B8BF4C8A92D7D9314398B1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7C4D34-EF9B-46BF-A3D9-50090D9AAF59}"/>
      </w:docPartPr>
      <w:docPartBody>
        <w:p w:rsidR="00815955" w:rsidRDefault="00B966AF" w:rsidP="00B966AF">
          <w:pPr>
            <w:pStyle w:val="372BCDD5B8BF4C8A92D7D9314398B1B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E3B514B6114ACCBAF647C99D2A39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E92018-38F0-4BE6-A7A4-A9FAA2F0D1E9}"/>
      </w:docPartPr>
      <w:docPartBody>
        <w:p w:rsidR="00815955" w:rsidRDefault="00B966AF" w:rsidP="00B966AF">
          <w:pPr>
            <w:pStyle w:val="15E3B514B6114ACCBAF647C99D2A39A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B1B0811C2E46919DFBB79CECD933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96123B-469A-4CD5-9633-038C0D6C999B}"/>
      </w:docPartPr>
      <w:docPartBody>
        <w:p w:rsidR="00815955" w:rsidRDefault="00B966AF" w:rsidP="00B966AF">
          <w:pPr>
            <w:pStyle w:val="C4B1B0811C2E46919DFBB79CECD933D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D4B93F4C644EEC9CB121926B5660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416DA0-83CD-4DF3-A425-390975D5BEFF}"/>
      </w:docPartPr>
      <w:docPartBody>
        <w:p w:rsidR="00815955" w:rsidRDefault="00B966AF" w:rsidP="00B966AF">
          <w:pPr>
            <w:pStyle w:val="22D4B93F4C644EEC9CB121926B56602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D27507F7574EF498E0A313600593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172244-6FD9-4B0A-8F1A-5FD57D356396}"/>
      </w:docPartPr>
      <w:docPartBody>
        <w:p w:rsidR="00815955" w:rsidRDefault="00B966AF" w:rsidP="00B966AF">
          <w:pPr>
            <w:pStyle w:val="83D27507F7574EF498E0A3136005939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4D411A098341C09D5827512C6543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E7E0B3-E0FF-4D90-82BB-4A4D107D4D5C}"/>
      </w:docPartPr>
      <w:docPartBody>
        <w:p w:rsidR="00815955" w:rsidRDefault="00B966AF" w:rsidP="00B966AF">
          <w:pPr>
            <w:pStyle w:val="A14D411A098341C09D5827512C65435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B5C87F1DE24892BC6C3659A3D78D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7EC531-4300-490B-8FC9-B35032392C18}"/>
      </w:docPartPr>
      <w:docPartBody>
        <w:p w:rsidR="00815955" w:rsidRDefault="00B966AF" w:rsidP="00B966AF">
          <w:pPr>
            <w:pStyle w:val="95B5C87F1DE24892BC6C3659A3D78D4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F6C0BB83434D179ECEAB2A64F827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FFEC27-967C-452C-BD69-639D36E77A3D}"/>
      </w:docPartPr>
      <w:docPartBody>
        <w:p w:rsidR="00815955" w:rsidRDefault="00B966AF" w:rsidP="00B966AF">
          <w:pPr>
            <w:pStyle w:val="DCF6C0BB83434D179ECEAB2A64F827F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5187F08BB44BB29EAA7D6D881E3D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EB0E92-92C8-4809-ADC7-15781677FA59}"/>
      </w:docPartPr>
      <w:docPartBody>
        <w:p w:rsidR="00815955" w:rsidRDefault="00B966AF" w:rsidP="00B966AF">
          <w:pPr>
            <w:pStyle w:val="CE5187F08BB44BB29EAA7D6D881E3D4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ED641CDA08466191A388443ADAF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391155-974F-4BBE-9E41-78CEAD98731C}"/>
      </w:docPartPr>
      <w:docPartBody>
        <w:p w:rsidR="00815955" w:rsidRDefault="00B966AF" w:rsidP="00B966AF">
          <w:pPr>
            <w:pStyle w:val="B3ED641CDA08466191A388443ADAF93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2DEFE924354D7398C9B98ACA5D55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222B53-2797-4B81-B4D4-A081576ADD3F}"/>
      </w:docPartPr>
      <w:docPartBody>
        <w:p w:rsidR="00815955" w:rsidRDefault="00B966AF" w:rsidP="00B966AF">
          <w:pPr>
            <w:pStyle w:val="BF2DEFE924354D7398C9B98ACA5D55B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6AF"/>
    <w:rsid w:val="002C1B39"/>
    <w:rsid w:val="00417FBB"/>
    <w:rsid w:val="00663267"/>
    <w:rsid w:val="00815955"/>
    <w:rsid w:val="00B9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966AF"/>
    <w:rPr>
      <w:color w:val="808080"/>
    </w:rPr>
  </w:style>
  <w:style w:type="paragraph" w:customStyle="1" w:styleId="B3C13E86959F496EAF7653A33783F01B">
    <w:name w:val="B3C13E86959F496EAF7653A33783F01B"/>
  </w:style>
  <w:style w:type="paragraph" w:customStyle="1" w:styleId="8442BF8DBB3F4B8B8573D03EFA1D316B">
    <w:name w:val="8442BF8DBB3F4B8B8573D03EFA1D316B"/>
    <w:rsid w:val="00B966AF"/>
  </w:style>
  <w:style w:type="paragraph" w:customStyle="1" w:styleId="DEA477AA877A4FA2893581D008D660E9">
    <w:name w:val="DEA477AA877A4FA2893581D008D660E9"/>
    <w:rsid w:val="00B966AF"/>
  </w:style>
  <w:style w:type="paragraph" w:customStyle="1" w:styleId="6055B62E0AE745AF85D4E529F202771D">
    <w:name w:val="6055B62E0AE745AF85D4E529F202771D"/>
    <w:rsid w:val="00B966AF"/>
  </w:style>
  <w:style w:type="paragraph" w:customStyle="1" w:styleId="9F493B45ABF14651BABB72473BD6C2E6">
    <w:name w:val="9F493B45ABF14651BABB72473BD6C2E6"/>
    <w:rsid w:val="00B966AF"/>
  </w:style>
  <w:style w:type="paragraph" w:customStyle="1" w:styleId="78C0E2AF263D45838C884C4B1CAA4FD1">
    <w:name w:val="78C0E2AF263D45838C884C4B1CAA4FD1"/>
    <w:rsid w:val="00B966AF"/>
  </w:style>
  <w:style w:type="paragraph" w:customStyle="1" w:styleId="2BAB1A76C5D248B286D82EF6EA51ABDF">
    <w:name w:val="2BAB1A76C5D248B286D82EF6EA51ABDF"/>
    <w:rsid w:val="00B966AF"/>
  </w:style>
  <w:style w:type="paragraph" w:customStyle="1" w:styleId="2D1C3F9A2DD44DB48224B572E1789224">
    <w:name w:val="2D1C3F9A2DD44DB48224B572E1789224"/>
    <w:rsid w:val="00B966AF"/>
  </w:style>
  <w:style w:type="paragraph" w:customStyle="1" w:styleId="3665A223D9B74AA68E1A517B4C899F2D">
    <w:name w:val="3665A223D9B74AA68E1A517B4C899F2D"/>
    <w:rsid w:val="00B966AF"/>
  </w:style>
  <w:style w:type="paragraph" w:customStyle="1" w:styleId="EA65E038C4C743DFB6FC59F303E87974">
    <w:name w:val="EA65E038C4C743DFB6FC59F303E87974"/>
    <w:rsid w:val="00B966AF"/>
  </w:style>
  <w:style w:type="paragraph" w:customStyle="1" w:styleId="B829A1EFE7274900B91D9B3B1E5726B4">
    <w:name w:val="B829A1EFE7274900B91D9B3B1E5726B4"/>
    <w:rsid w:val="00B966AF"/>
  </w:style>
  <w:style w:type="paragraph" w:customStyle="1" w:styleId="D0F792D35051449D8E7C987FF3D0871E">
    <w:name w:val="D0F792D35051449D8E7C987FF3D0871E"/>
    <w:rsid w:val="00B966AF"/>
  </w:style>
  <w:style w:type="paragraph" w:customStyle="1" w:styleId="5E1B6FB2D5294AFFBF26CDD1A5E831C0">
    <w:name w:val="5E1B6FB2D5294AFFBF26CDD1A5E831C0"/>
    <w:rsid w:val="00B966AF"/>
  </w:style>
  <w:style w:type="paragraph" w:customStyle="1" w:styleId="9858981E11DA4AE5A38A101ADF277CC4">
    <w:name w:val="9858981E11DA4AE5A38A101ADF277CC4"/>
    <w:rsid w:val="00B966AF"/>
  </w:style>
  <w:style w:type="paragraph" w:customStyle="1" w:styleId="2D6474F18A294928996A87C73799A097">
    <w:name w:val="2D6474F18A294928996A87C73799A097"/>
    <w:rsid w:val="00B966AF"/>
  </w:style>
  <w:style w:type="paragraph" w:customStyle="1" w:styleId="5363A8A48C494B2E96BB306C993C6D86">
    <w:name w:val="5363A8A48C494B2E96BB306C993C6D86"/>
    <w:rsid w:val="00B966AF"/>
  </w:style>
  <w:style w:type="paragraph" w:customStyle="1" w:styleId="7A2F511641C846AEA759B7826A39631A">
    <w:name w:val="7A2F511641C846AEA759B7826A39631A"/>
    <w:rsid w:val="00B966AF"/>
  </w:style>
  <w:style w:type="paragraph" w:customStyle="1" w:styleId="DD494434B9C34FB4BA66104109E14A84">
    <w:name w:val="DD494434B9C34FB4BA66104109E14A84"/>
    <w:rsid w:val="00B966AF"/>
  </w:style>
  <w:style w:type="paragraph" w:customStyle="1" w:styleId="7CA6C702F8454926BC981BC46789E417">
    <w:name w:val="7CA6C702F8454926BC981BC46789E417"/>
    <w:rsid w:val="00B966AF"/>
  </w:style>
  <w:style w:type="paragraph" w:customStyle="1" w:styleId="C6C6658AC60940FC9F0E45376A5C6CA7">
    <w:name w:val="C6C6658AC60940FC9F0E45376A5C6CA7"/>
    <w:rsid w:val="00B966AF"/>
  </w:style>
  <w:style w:type="paragraph" w:customStyle="1" w:styleId="D077D8842D764CCE913CFA1037207F08">
    <w:name w:val="D077D8842D764CCE913CFA1037207F08"/>
    <w:rsid w:val="00B966AF"/>
  </w:style>
  <w:style w:type="paragraph" w:customStyle="1" w:styleId="502FB5A8BA8F4A67A8A9CA3A6778DF4D">
    <w:name w:val="502FB5A8BA8F4A67A8A9CA3A6778DF4D"/>
    <w:rsid w:val="00B966AF"/>
  </w:style>
  <w:style w:type="paragraph" w:customStyle="1" w:styleId="111722A31F4E4BB6BFEE0D5E167E41AC">
    <w:name w:val="111722A31F4E4BB6BFEE0D5E167E41AC"/>
    <w:rsid w:val="00B966AF"/>
  </w:style>
  <w:style w:type="paragraph" w:customStyle="1" w:styleId="3B1CE97602CB4779AB76B7EAE49391C0">
    <w:name w:val="3B1CE97602CB4779AB76B7EAE49391C0"/>
    <w:rsid w:val="00B966AF"/>
  </w:style>
  <w:style w:type="paragraph" w:customStyle="1" w:styleId="1D21218AA13B47F8B6348676F4149AB0">
    <w:name w:val="1D21218AA13B47F8B6348676F4149AB0"/>
    <w:rsid w:val="00B966AF"/>
  </w:style>
  <w:style w:type="paragraph" w:customStyle="1" w:styleId="746A28EE835242DFA58C6A71C427B39C">
    <w:name w:val="746A28EE835242DFA58C6A71C427B39C"/>
    <w:rsid w:val="00B966AF"/>
  </w:style>
  <w:style w:type="paragraph" w:customStyle="1" w:styleId="E84FC9390C5A47D59EC4A61FC5F9CE76">
    <w:name w:val="E84FC9390C5A47D59EC4A61FC5F9CE76"/>
    <w:rsid w:val="00B966AF"/>
  </w:style>
  <w:style w:type="paragraph" w:customStyle="1" w:styleId="F1F99F6459134340A83D16680C334162">
    <w:name w:val="F1F99F6459134340A83D16680C334162"/>
    <w:rsid w:val="00B966AF"/>
  </w:style>
  <w:style w:type="paragraph" w:customStyle="1" w:styleId="372BCDD5B8BF4C8A92D7D9314398B1BB">
    <w:name w:val="372BCDD5B8BF4C8A92D7D9314398B1BB"/>
    <w:rsid w:val="00B966AF"/>
  </w:style>
  <w:style w:type="paragraph" w:customStyle="1" w:styleId="15E3B514B6114ACCBAF647C99D2A39AF">
    <w:name w:val="15E3B514B6114ACCBAF647C99D2A39AF"/>
    <w:rsid w:val="00B966AF"/>
  </w:style>
  <w:style w:type="paragraph" w:customStyle="1" w:styleId="C4B1B0811C2E46919DFBB79CECD933DD">
    <w:name w:val="C4B1B0811C2E46919DFBB79CECD933DD"/>
    <w:rsid w:val="00B966AF"/>
  </w:style>
  <w:style w:type="paragraph" w:customStyle="1" w:styleId="22D4B93F4C644EEC9CB121926B566029">
    <w:name w:val="22D4B93F4C644EEC9CB121926B566029"/>
    <w:rsid w:val="00B966AF"/>
  </w:style>
  <w:style w:type="paragraph" w:customStyle="1" w:styleId="83D27507F7574EF498E0A3136005939C">
    <w:name w:val="83D27507F7574EF498E0A3136005939C"/>
    <w:rsid w:val="00B966AF"/>
  </w:style>
  <w:style w:type="paragraph" w:customStyle="1" w:styleId="A14D411A098341C09D5827512C654355">
    <w:name w:val="A14D411A098341C09D5827512C654355"/>
    <w:rsid w:val="00B966AF"/>
  </w:style>
  <w:style w:type="paragraph" w:customStyle="1" w:styleId="95B5C87F1DE24892BC6C3659A3D78D4A">
    <w:name w:val="95B5C87F1DE24892BC6C3659A3D78D4A"/>
    <w:rsid w:val="00B966AF"/>
  </w:style>
  <w:style w:type="paragraph" w:customStyle="1" w:styleId="DCF6C0BB83434D179ECEAB2A64F827FC">
    <w:name w:val="DCF6C0BB83434D179ECEAB2A64F827FC"/>
    <w:rsid w:val="00B966AF"/>
  </w:style>
  <w:style w:type="paragraph" w:customStyle="1" w:styleId="CE5187F08BB44BB29EAA7D6D881E3D4E">
    <w:name w:val="CE5187F08BB44BB29EAA7D6D881E3D4E"/>
    <w:rsid w:val="00B966AF"/>
  </w:style>
  <w:style w:type="paragraph" w:customStyle="1" w:styleId="B3ED641CDA08466191A388443ADAF93F">
    <w:name w:val="B3ED641CDA08466191A388443ADAF93F"/>
    <w:rsid w:val="00B966AF"/>
  </w:style>
  <w:style w:type="paragraph" w:customStyle="1" w:styleId="BF2DEFE924354D7398C9B98ACA5D55BF">
    <w:name w:val="BF2DEFE924354D7398C9B98ACA5D55BF"/>
    <w:rsid w:val="00B966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633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2026-10-20T09:22:00Z</dcterms:created>
  <dcterms:modified xsi:type="dcterms:W3CDTF">2026-10-20T09:35:00Z</dcterms:modified>
</cp:coreProperties>
</file>