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697C8F" w14:textId="77777777" w:rsidR="0058745A" w:rsidRPr="00FD0F81" w:rsidRDefault="0058745A" w:rsidP="00441F41">
      <w:pPr>
        <w:tabs>
          <w:tab w:val="left" w:pos="10632"/>
        </w:tabs>
        <w:ind w:left="426"/>
        <w:rPr>
          <w:sz w:val="22"/>
          <w:szCs w:val="22"/>
        </w:rPr>
      </w:pPr>
      <w:r w:rsidRPr="00A257F2">
        <w:rPr>
          <w:rFonts w:ascii="Arial" w:hAnsi="Arial" w:cs="Arial"/>
          <w:b/>
          <w:sz w:val="32"/>
          <w:szCs w:val="32"/>
        </w:rPr>
        <w:t>Essen auf Rädern</w:t>
      </w:r>
      <w:r w:rsidR="00A257F2">
        <w:rPr>
          <w:rFonts w:ascii="Arial" w:hAnsi="Arial" w:cs="Arial"/>
          <w:b/>
          <w:sz w:val="32"/>
          <w:szCs w:val="32"/>
        </w:rPr>
        <w:t xml:space="preserve"> </w:t>
      </w:r>
      <w:r w:rsidR="00FD0F81">
        <w:rPr>
          <w:rFonts w:ascii="Arial" w:hAnsi="Arial" w:cs="Arial"/>
          <w:b/>
          <w:sz w:val="32"/>
          <w:szCs w:val="32"/>
        </w:rPr>
        <w:t>–</w:t>
      </w:r>
      <w:r w:rsidR="00A257F2">
        <w:rPr>
          <w:rFonts w:ascii="Arial" w:hAnsi="Arial" w:cs="Arial"/>
          <w:b/>
          <w:sz w:val="32"/>
          <w:szCs w:val="32"/>
        </w:rPr>
        <w:t xml:space="preserve"> </w:t>
      </w:r>
      <w:r w:rsidR="00A257F2" w:rsidRPr="00A257F2">
        <w:rPr>
          <w:rFonts w:ascii="Arial" w:hAnsi="Arial" w:cs="Arial"/>
          <w:b/>
          <w:sz w:val="32"/>
          <w:szCs w:val="32"/>
        </w:rPr>
        <w:t>Speiseplan</w:t>
      </w:r>
      <w:r w:rsidR="00FD0F81">
        <w:rPr>
          <w:rFonts w:ascii="Arial" w:hAnsi="Arial" w:cs="Arial"/>
          <w:b/>
          <w:sz w:val="32"/>
          <w:szCs w:val="32"/>
        </w:rPr>
        <w:tab/>
      </w:r>
      <w:sdt>
        <w:sdtPr>
          <w:rPr>
            <w:rFonts w:ascii="Arial" w:hAnsi="Arial" w:cs="Arial"/>
            <w:sz w:val="22"/>
            <w:szCs w:val="22"/>
            <w:bdr w:val="single" w:sz="4" w:space="0" w:color="auto"/>
          </w:rPr>
          <w:id w:val="1982645848"/>
          <w:placeholder>
            <w:docPart w:val="099AA397D4D74A03AD25C431CB3BAF25"/>
          </w:placeholder>
        </w:sdtPr>
        <w:sdtEndPr/>
        <w:sdtContent>
          <w:r w:rsidR="00C57580" w:rsidRPr="00922FCD">
            <w:rPr>
              <w:rFonts w:ascii="Arial" w:hAnsi="Arial" w:cs="Arial"/>
              <w:sz w:val="22"/>
              <w:szCs w:val="22"/>
              <w:bdr w:val="single" w:sz="4" w:space="0" w:color="auto"/>
            </w:rPr>
            <w:t>Name, Vorname</w:t>
          </w:r>
        </w:sdtContent>
      </w:sdt>
    </w:p>
    <w:p w14:paraId="20DC3E83" w14:textId="2105D51F" w:rsidR="00FD0F81" w:rsidRDefault="001548B2" w:rsidP="00441F41">
      <w:pPr>
        <w:tabs>
          <w:tab w:val="left" w:pos="10632"/>
        </w:tabs>
        <w:ind w:left="426"/>
        <w:rPr>
          <w:rFonts w:ascii="Arial" w:hAnsi="Arial" w:cs="Arial"/>
        </w:rPr>
      </w:pPr>
      <w:r>
        <w:rPr>
          <w:rFonts w:ascii="Arial" w:hAnsi="Arial" w:cs="Arial"/>
        </w:rPr>
        <w:t xml:space="preserve">für die </w:t>
      </w:r>
      <w:r w:rsidR="008B436D">
        <w:rPr>
          <w:rFonts w:ascii="Arial" w:hAnsi="Arial" w:cs="Arial"/>
        </w:rPr>
        <w:t>45</w:t>
      </w:r>
      <w:r w:rsidR="001E5BEE">
        <w:rPr>
          <w:rFonts w:ascii="Arial" w:hAnsi="Arial" w:cs="Arial"/>
        </w:rPr>
        <w:t xml:space="preserve">. Kalenderwoche vom </w:t>
      </w:r>
      <w:r w:rsidR="008B436D">
        <w:rPr>
          <w:rFonts w:ascii="Arial" w:hAnsi="Arial" w:cs="Arial"/>
        </w:rPr>
        <w:t>02</w:t>
      </w:r>
      <w:r w:rsidR="001E5BEE">
        <w:rPr>
          <w:rFonts w:ascii="Arial" w:hAnsi="Arial" w:cs="Arial"/>
        </w:rPr>
        <w:t>.</w:t>
      </w:r>
      <w:r w:rsidR="008B436D">
        <w:rPr>
          <w:rFonts w:ascii="Arial" w:hAnsi="Arial" w:cs="Arial"/>
        </w:rPr>
        <w:t>11</w:t>
      </w:r>
      <w:r w:rsidR="001E5BEE">
        <w:rPr>
          <w:rFonts w:ascii="Arial" w:hAnsi="Arial" w:cs="Arial"/>
        </w:rPr>
        <w:t>.202</w:t>
      </w:r>
      <w:r w:rsidR="008B436D">
        <w:rPr>
          <w:rFonts w:ascii="Arial" w:hAnsi="Arial" w:cs="Arial"/>
        </w:rPr>
        <w:t>6</w:t>
      </w:r>
      <w:r w:rsidR="005F7318">
        <w:rPr>
          <w:rFonts w:ascii="Arial" w:hAnsi="Arial" w:cs="Arial"/>
        </w:rPr>
        <w:t xml:space="preserve"> </w:t>
      </w:r>
      <w:r w:rsidR="00FD0F81">
        <w:rPr>
          <w:rFonts w:ascii="Arial" w:hAnsi="Arial" w:cs="Arial"/>
        </w:rPr>
        <w:t xml:space="preserve">- </w:t>
      </w:r>
      <w:r w:rsidR="008B436D">
        <w:rPr>
          <w:rFonts w:ascii="Arial" w:hAnsi="Arial" w:cs="Arial"/>
        </w:rPr>
        <w:t>08</w:t>
      </w:r>
      <w:r w:rsidR="005F7318">
        <w:rPr>
          <w:rFonts w:ascii="Arial" w:hAnsi="Arial" w:cs="Arial"/>
        </w:rPr>
        <w:t>.</w:t>
      </w:r>
      <w:r w:rsidR="008B436D">
        <w:rPr>
          <w:rFonts w:ascii="Arial" w:hAnsi="Arial" w:cs="Arial"/>
        </w:rPr>
        <w:t>11</w:t>
      </w:r>
      <w:r w:rsidR="001E5BEE">
        <w:rPr>
          <w:rFonts w:ascii="Arial" w:hAnsi="Arial" w:cs="Arial"/>
        </w:rPr>
        <w:t>.202</w:t>
      </w:r>
      <w:r w:rsidR="008B436D">
        <w:rPr>
          <w:rFonts w:ascii="Arial" w:hAnsi="Arial" w:cs="Arial"/>
        </w:rPr>
        <w:t>6</w:t>
      </w:r>
      <w:r w:rsidR="00556570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621343862"/>
          <w:placeholder>
            <w:docPart w:val="099AA397D4D74A03AD25C431CB3BAF25"/>
          </w:placeholder>
        </w:sdtPr>
        <w:sdtEndPr/>
        <w:sdtContent>
          <w:r w:rsidR="00C57580" w:rsidRPr="005C7259">
            <w:rPr>
              <w:rFonts w:ascii="Arial" w:hAnsi="Arial" w:cs="Arial"/>
              <w:sz w:val="22"/>
              <w:szCs w:val="22"/>
              <w:bdr w:val="single" w:sz="4" w:space="0" w:color="auto"/>
            </w:rPr>
            <w:t>Adresse</w:t>
          </w:r>
        </w:sdtContent>
      </w:sdt>
    </w:p>
    <w:p w14:paraId="3C56E2C9" w14:textId="29D0D700" w:rsidR="00FD0F81" w:rsidRDefault="00FD0F81" w:rsidP="00441F41">
      <w:pPr>
        <w:tabs>
          <w:tab w:val="left" w:pos="10632"/>
        </w:tabs>
        <w:ind w:left="426"/>
        <w:rPr>
          <w:rFonts w:ascii="Arial" w:hAnsi="Arial" w:cs="Arial"/>
        </w:rPr>
      </w:pPr>
      <w:r>
        <w:rPr>
          <w:rFonts w:ascii="Arial" w:hAnsi="Arial" w:cs="Arial"/>
        </w:rPr>
        <w:t>Plan bitte bis Mittwoch</w:t>
      </w:r>
      <w:r w:rsidRPr="00B50AEC">
        <w:rPr>
          <w:rFonts w:ascii="Arial" w:hAnsi="Arial" w:cs="Arial"/>
        </w:rPr>
        <w:t xml:space="preserve">, </w:t>
      </w:r>
      <w:r w:rsidR="008B436D">
        <w:rPr>
          <w:rFonts w:ascii="Arial" w:hAnsi="Arial" w:cs="Arial"/>
        </w:rPr>
        <w:t>21</w:t>
      </w:r>
      <w:r w:rsidRPr="00B50AEC">
        <w:rPr>
          <w:rFonts w:ascii="Arial" w:hAnsi="Arial" w:cs="Arial"/>
        </w:rPr>
        <w:t>.</w:t>
      </w:r>
      <w:r w:rsidR="008B436D">
        <w:rPr>
          <w:rFonts w:ascii="Arial" w:hAnsi="Arial" w:cs="Arial"/>
        </w:rPr>
        <w:t>10</w:t>
      </w:r>
      <w:r>
        <w:rPr>
          <w:rFonts w:ascii="Arial" w:hAnsi="Arial" w:cs="Arial"/>
        </w:rPr>
        <w:t>.202</w:t>
      </w:r>
      <w:r w:rsidR="008B436D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beim Fahrer abgeben</w:t>
      </w:r>
      <w:r w:rsidR="00922FCD">
        <w:rPr>
          <w:rFonts w:ascii="Arial" w:hAnsi="Arial" w:cs="Arial"/>
        </w:rPr>
        <w:tab/>
      </w:r>
      <w:sdt>
        <w:sdtPr>
          <w:rPr>
            <w:rFonts w:ascii="Arial" w:hAnsi="Arial" w:cs="Arial"/>
            <w:bdr w:val="single" w:sz="4" w:space="0" w:color="auto"/>
          </w:rPr>
          <w:id w:val="2012875921"/>
          <w:placeholder>
            <w:docPart w:val="099AA397D4D74A03AD25C431CB3BAF25"/>
          </w:placeholder>
        </w:sdtPr>
        <w:sdtEndPr/>
        <w:sdtContent>
          <w:r w:rsidR="00922FCD" w:rsidRPr="00414619">
            <w:rPr>
              <w:rFonts w:ascii="Arial" w:hAnsi="Arial" w:cs="Arial"/>
              <w:sz w:val="22"/>
              <w:szCs w:val="22"/>
              <w:bdr w:val="single" w:sz="4" w:space="0" w:color="auto"/>
            </w:rPr>
            <w:t>Bestelldatum</w:t>
          </w:r>
        </w:sdtContent>
      </w:sdt>
    </w:p>
    <w:p w14:paraId="6C46FF86" w14:textId="77777777" w:rsidR="00556570" w:rsidRDefault="00FD0F81" w:rsidP="00C57580">
      <w:pPr>
        <w:tabs>
          <w:tab w:val="left" w:pos="11057"/>
        </w:tabs>
        <w:ind w:left="426"/>
        <w:rPr>
          <w:rFonts w:ascii="Arial" w:hAnsi="Arial" w:cs="Arial"/>
        </w:rPr>
      </w:pPr>
      <w:r>
        <w:rPr>
          <w:rFonts w:ascii="Arial" w:hAnsi="Arial" w:cs="Arial"/>
        </w:rPr>
        <w:t>per Telefon (05741 3424-0) oder Email (</w:t>
      </w:r>
      <w:hyperlink r:id="rId7" w:history="1">
        <w:r w:rsidRPr="00890C43">
          <w:rPr>
            <w:rStyle w:val="Hyperlink"/>
            <w:rFonts w:ascii="Arial" w:hAnsi="Arial" w:cs="Arial"/>
          </w:rPr>
          <w:t>zentrale-lk@parisozial-mlh.de</w:t>
        </w:r>
      </w:hyperlink>
      <w:r>
        <w:rPr>
          <w:rFonts w:ascii="Arial" w:hAnsi="Arial" w:cs="Arial"/>
        </w:rPr>
        <w:t>) bestellen!</w:t>
      </w:r>
      <w:r w:rsidR="00556570">
        <w:rPr>
          <w:rFonts w:ascii="Arial" w:hAnsi="Arial" w:cs="Arial"/>
        </w:rPr>
        <w:tab/>
      </w:r>
    </w:p>
    <w:p w14:paraId="4234FFA0" w14:textId="77777777" w:rsidR="008B436D" w:rsidRDefault="00226696" w:rsidP="009D0331">
      <w:pPr>
        <w:tabs>
          <w:tab w:val="left" w:pos="11057"/>
        </w:tabs>
        <w:ind w:left="426"/>
        <w:rPr>
          <w:rFonts w:ascii="Arial" w:hAnsi="Arial" w:cs="Arial"/>
          <w:sz w:val="20"/>
          <w:szCs w:val="20"/>
        </w:rPr>
      </w:pPr>
      <w:r w:rsidRPr="00226696">
        <w:rPr>
          <w:rFonts w:ascii="Arial" w:hAnsi="Arial" w:cs="Arial"/>
          <w:sz w:val="20"/>
          <w:szCs w:val="20"/>
        </w:rPr>
        <w:t>Änderungen vorbehalten</w:t>
      </w:r>
    </w:p>
    <w:p w14:paraId="7AC5B4F5" w14:textId="4BD4EA80" w:rsidR="00FD0F81" w:rsidRPr="00414619" w:rsidRDefault="009D0331" w:rsidP="009D0331">
      <w:pPr>
        <w:tabs>
          <w:tab w:val="left" w:pos="11057"/>
        </w:tabs>
        <w:ind w:left="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    </w:t>
      </w:r>
      <w:sdt>
        <w:sdtPr>
          <w:rPr>
            <w:rFonts w:ascii="Arial" w:hAnsi="Arial" w:cs="Arial"/>
            <w:sz w:val="22"/>
            <w:szCs w:val="22"/>
          </w:rPr>
          <w:id w:val="-17212050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4619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5C7259" w:rsidRPr="00414619">
        <w:rPr>
          <w:rFonts w:ascii="Arial" w:hAnsi="Arial" w:cs="Arial"/>
          <w:sz w:val="22"/>
          <w:szCs w:val="22"/>
        </w:rPr>
        <w:t xml:space="preserve">  </w:t>
      </w:r>
      <w:r w:rsidR="003F318F" w:rsidRPr="00414619">
        <w:rPr>
          <w:rFonts w:ascii="Arial" w:hAnsi="Arial" w:cs="Arial"/>
          <w:sz w:val="22"/>
          <w:szCs w:val="22"/>
        </w:rPr>
        <w:t xml:space="preserve">mit Dessert       </w:t>
      </w:r>
      <w:sdt>
        <w:sdtPr>
          <w:rPr>
            <w:rFonts w:ascii="Arial" w:hAnsi="Arial" w:cs="Arial"/>
            <w:sz w:val="22"/>
            <w:szCs w:val="22"/>
          </w:rPr>
          <w:id w:val="-7760096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C7259" w:rsidRPr="00414619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5C7259" w:rsidRPr="00414619">
        <w:rPr>
          <w:rFonts w:ascii="Arial" w:hAnsi="Arial" w:cs="Arial"/>
          <w:sz w:val="22"/>
          <w:szCs w:val="22"/>
        </w:rPr>
        <w:t xml:space="preserve">  </w:t>
      </w:r>
      <w:r w:rsidR="00922FCD" w:rsidRPr="00414619">
        <w:rPr>
          <w:rFonts w:ascii="Arial" w:hAnsi="Arial" w:cs="Arial"/>
          <w:sz w:val="22"/>
          <w:szCs w:val="22"/>
        </w:rPr>
        <w:t>ohne Dessert</w:t>
      </w:r>
    </w:p>
    <w:tbl>
      <w:tblPr>
        <w:tblpPr w:leftFromText="141" w:rightFromText="141" w:vertAnchor="text" w:horzAnchor="margin" w:tblpXSpec="center" w:tblpY="97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73"/>
        <w:gridCol w:w="2124"/>
        <w:gridCol w:w="2123"/>
        <w:gridCol w:w="2166"/>
        <w:gridCol w:w="2132"/>
        <w:gridCol w:w="2442"/>
        <w:gridCol w:w="2493"/>
      </w:tblGrid>
      <w:tr w:rsidR="00D542F7" w:rsidRPr="00A0246A" w14:paraId="6AD46FBC" w14:textId="77777777" w:rsidTr="00D542F7">
        <w:trPr>
          <w:trHeight w:val="149"/>
        </w:trPr>
        <w:tc>
          <w:tcPr>
            <w:tcW w:w="1873" w:type="dxa"/>
            <w:tcBorders>
              <w:bottom w:val="single" w:sz="4" w:space="0" w:color="auto"/>
            </w:tcBorders>
          </w:tcPr>
          <w:p w14:paraId="0DBC0FD2" w14:textId="77777777" w:rsidR="00D542F7" w:rsidRPr="00FD0F81" w:rsidRDefault="00D542F7" w:rsidP="00FD0F8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</w:pP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2B7A5AA" w14:textId="77777777" w:rsidR="00D542F7" w:rsidRPr="00922FCD" w:rsidRDefault="00D542F7" w:rsidP="00FD0F8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22FCD">
              <w:rPr>
                <w:rFonts w:ascii="Arial" w:hAnsi="Arial" w:cs="Arial"/>
                <w:b/>
                <w:sz w:val="18"/>
                <w:szCs w:val="18"/>
              </w:rPr>
              <w:t>1 Menü Vollkost</w:t>
            </w:r>
          </w:p>
        </w:tc>
        <w:tc>
          <w:tcPr>
            <w:tcW w:w="212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A5B0AFA" w14:textId="77777777" w:rsidR="00D542F7" w:rsidRPr="00922FCD" w:rsidRDefault="00D542F7" w:rsidP="00FD0F8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22FCD">
              <w:rPr>
                <w:rFonts w:ascii="Arial" w:hAnsi="Arial" w:cs="Arial"/>
                <w:b/>
                <w:sz w:val="18"/>
                <w:szCs w:val="18"/>
              </w:rPr>
              <w:t>2 Menü Vollkost</w:t>
            </w:r>
          </w:p>
        </w:tc>
        <w:tc>
          <w:tcPr>
            <w:tcW w:w="216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1C0F6B5" w14:textId="77777777" w:rsidR="00D542F7" w:rsidRPr="00922FCD" w:rsidRDefault="00D542F7" w:rsidP="00FD0F8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22FCD">
              <w:rPr>
                <w:rFonts w:ascii="Arial" w:hAnsi="Arial" w:cs="Arial"/>
                <w:b/>
                <w:sz w:val="18"/>
                <w:szCs w:val="18"/>
              </w:rPr>
              <w:t>3 Menü Vegetarisch</w:t>
            </w:r>
          </w:p>
        </w:tc>
        <w:tc>
          <w:tcPr>
            <w:tcW w:w="213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2C55F17" w14:textId="77777777" w:rsidR="00D542F7" w:rsidRPr="00922FCD" w:rsidRDefault="00D542F7" w:rsidP="00FD0F8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22FCD">
              <w:rPr>
                <w:rFonts w:ascii="Arial" w:hAnsi="Arial" w:cs="Arial"/>
                <w:b/>
                <w:sz w:val="18"/>
                <w:szCs w:val="18"/>
              </w:rPr>
              <w:t>4 Menü Salat</w:t>
            </w:r>
          </w:p>
        </w:tc>
        <w:tc>
          <w:tcPr>
            <w:tcW w:w="244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38DDA709" w14:textId="77777777" w:rsidR="00D542F7" w:rsidRPr="00922FCD" w:rsidRDefault="00D542F7" w:rsidP="00FD0F8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5</w:t>
            </w:r>
            <w:r w:rsidRPr="00922FCD">
              <w:rPr>
                <w:rFonts w:ascii="Arial" w:hAnsi="Arial" w:cs="Arial"/>
                <w:b/>
                <w:sz w:val="18"/>
                <w:szCs w:val="18"/>
              </w:rPr>
              <w:t xml:space="preserve"> Menü Leichte Kost</w:t>
            </w:r>
          </w:p>
        </w:tc>
        <w:tc>
          <w:tcPr>
            <w:tcW w:w="249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A5DC828" w14:textId="77777777" w:rsidR="00D542F7" w:rsidRPr="00922FCD" w:rsidRDefault="00D542F7" w:rsidP="00FD0F81">
            <w:pPr>
              <w:ind w:left="36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  <w:r w:rsidRPr="00922FCD">
              <w:rPr>
                <w:rFonts w:ascii="Arial" w:hAnsi="Arial" w:cs="Arial"/>
                <w:b/>
                <w:sz w:val="18"/>
                <w:szCs w:val="18"/>
              </w:rPr>
              <w:t xml:space="preserve"> Menü Diabetikerkost</w:t>
            </w:r>
          </w:p>
        </w:tc>
      </w:tr>
      <w:tr w:rsidR="008B436D" w:rsidRPr="00A0246A" w14:paraId="33DDA409" w14:textId="77777777" w:rsidTr="00816BED">
        <w:trPr>
          <w:trHeight w:val="897"/>
        </w:trPr>
        <w:tc>
          <w:tcPr>
            <w:tcW w:w="1873" w:type="dxa"/>
            <w:tcBorders>
              <w:top w:val="single" w:sz="4" w:space="0" w:color="auto"/>
            </w:tcBorders>
          </w:tcPr>
          <w:p w14:paraId="64E422B7" w14:textId="77777777" w:rsidR="008B436D" w:rsidRPr="008B436D" w:rsidRDefault="008B436D" w:rsidP="008B436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D3FAC00" w14:textId="2216EF39" w:rsidR="008B436D" w:rsidRPr="008B436D" w:rsidRDefault="008B436D" w:rsidP="008B436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436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Montag </w:t>
            </w:r>
          </w:p>
          <w:p w14:paraId="52CF3D03" w14:textId="587B4CD7" w:rsidR="008B436D" w:rsidRPr="008B436D" w:rsidRDefault="008B436D" w:rsidP="008B436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436D">
              <w:rPr>
                <w:rFonts w:ascii="Arial" w:hAnsi="Arial" w:cs="Arial"/>
                <w:b/>
                <w:bCs/>
                <w:sz w:val="20"/>
                <w:szCs w:val="20"/>
              </w:rPr>
              <w:t>02.11.2026</w:t>
            </w:r>
          </w:p>
          <w:p w14:paraId="72CF6AE4" w14:textId="77777777" w:rsidR="008B436D" w:rsidRPr="008B436D" w:rsidRDefault="008B436D" w:rsidP="008B436D">
            <w:pPr>
              <w:pStyle w:val="berschrift2"/>
              <w:rPr>
                <w:i w:val="0"/>
                <w:iCs w:val="0"/>
                <w:sz w:val="20"/>
                <w:szCs w:val="20"/>
              </w:rPr>
            </w:pPr>
          </w:p>
        </w:tc>
        <w:tc>
          <w:tcPr>
            <w:tcW w:w="2124" w:type="dxa"/>
          </w:tcPr>
          <w:p w14:paraId="30F7DC3C" w14:textId="77777777" w:rsidR="008B436D" w:rsidRDefault="008B436D" w:rsidP="008B436D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Currywurst Spezial</w:t>
            </w:r>
          </w:p>
          <w:p w14:paraId="2FC8BD0B" w14:textId="77777777" w:rsidR="008B436D" w:rsidRDefault="008B436D" w:rsidP="008B436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mit Röstzwiebeln, Hollandaise, Balkangemüse und Kartoffeln</w:t>
            </w:r>
          </w:p>
          <w:p w14:paraId="1A44A6BD" w14:textId="43092144" w:rsidR="008B436D" w:rsidRPr="00B152C3" w:rsidRDefault="008B436D" w:rsidP="008B436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  <w:vertAlign w:val="subscript"/>
              </w:rPr>
              <w:t>2, 11, 8, i, c, j, a8, g, a1</w:t>
            </w:r>
          </w:p>
        </w:tc>
        <w:tc>
          <w:tcPr>
            <w:tcW w:w="2123" w:type="dxa"/>
          </w:tcPr>
          <w:p w14:paraId="504E187A" w14:textId="77777777" w:rsidR="008B436D" w:rsidRPr="007D1D77" w:rsidRDefault="008B436D" w:rsidP="008B436D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Geflügelfrikadelle</w:t>
            </w:r>
          </w:p>
          <w:p w14:paraId="5F0DD3F0" w14:textId="77777777" w:rsidR="008B436D" w:rsidRDefault="008B436D" w:rsidP="008B436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Rahmsoße, Blumenkohl und Salzkartoffeln</w:t>
            </w:r>
          </w:p>
          <w:p w14:paraId="3088934D" w14:textId="77777777" w:rsidR="008B436D" w:rsidRDefault="008B436D" w:rsidP="008B436D">
            <w:pPr>
              <w:rPr>
                <w:rFonts w:ascii="Arial" w:hAnsi="Arial" w:cs="Arial"/>
                <w:sz w:val="16"/>
              </w:rPr>
            </w:pPr>
          </w:p>
          <w:p w14:paraId="56BD6884" w14:textId="0287C725" w:rsidR="008B436D" w:rsidRPr="00B152C3" w:rsidRDefault="008B436D" w:rsidP="008B436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c, g, a, a1</w:t>
            </w:r>
          </w:p>
        </w:tc>
        <w:tc>
          <w:tcPr>
            <w:tcW w:w="2166" w:type="dxa"/>
          </w:tcPr>
          <w:p w14:paraId="2DEF8593" w14:textId="77777777" w:rsidR="008B436D" w:rsidRPr="007D1D77" w:rsidRDefault="008B436D" w:rsidP="008B436D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Kartoffeltaschen</w:t>
            </w:r>
          </w:p>
          <w:p w14:paraId="58E4158C" w14:textId="77777777" w:rsidR="008B436D" w:rsidRDefault="008B436D" w:rsidP="008B436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Frischkäsefüllung, Kräutersoße und gemischtem Salat</w:t>
            </w:r>
          </w:p>
          <w:p w14:paraId="3B5F7136" w14:textId="411B6EBB" w:rsidR="008B436D" w:rsidRPr="00B152C3" w:rsidRDefault="008B436D" w:rsidP="008B436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1, 4, c, j, f, a8, g, a, a1</w:t>
            </w:r>
          </w:p>
        </w:tc>
        <w:tc>
          <w:tcPr>
            <w:tcW w:w="2132" w:type="dxa"/>
          </w:tcPr>
          <w:p w14:paraId="5473D1BA" w14:textId="77777777" w:rsidR="008B436D" w:rsidRDefault="008B436D" w:rsidP="008B436D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Wellness Salat</w:t>
            </w:r>
          </w:p>
          <w:p w14:paraId="437A3D3D" w14:textId="0CAAA7F2" w:rsidR="008B436D" w:rsidRDefault="008B436D" w:rsidP="008B436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Eisberg, Paprika, Tomate, Kochschinken und Käse</w:t>
            </w:r>
          </w:p>
          <w:p w14:paraId="5786F59D" w14:textId="438C2D98" w:rsidR="008B436D" w:rsidRPr="00B152C3" w:rsidRDefault="008B436D" w:rsidP="008B436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2, 3, 11, 8, g</w:t>
            </w:r>
          </w:p>
        </w:tc>
        <w:tc>
          <w:tcPr>
            <w:tcW w:w="2442" w:type="dxa"/>
          </w:tcPr>
          <w:p w14:paraId="73BDF14A" w14:textId="77777777" w:rsidR="008B436D" w:rsidRPr="001937DD" w:rsidRDefault="008B436D" w:rsidP="008B436D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Hähnchenbrust</w:t>
            </w:r>
          </w:p>
          <w:p w14:paraId="58DE9240" w14:textId="77777777" w:rsidR="008B436D" w:rsidRDefault="008B436D" w:rsidP="008B436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Currysoße, Blumenkohl und Reis</w:t>
            </w:r>
          </w:p>
          <w:p w14:paraId="6D9D9084" w14:textId="77777777" w:rsidR="008B436D" w:rsidRDefault="008B436D" w:rsidP="008B436D">
            <w:pPr>
              <w:rPr>
                <w:rFonts w:ascii="Arial" w:hAnsi="Arial" w:cs="Arial"/>
                <w:sz w:val="16"/>
              </w:rPr>
            </w:pPr>
          </w:p>
          <w:p w14:paraId="6F896F6F" w14:textId="50BE0E0A" w:rsidR="008B436D" w:rsidRPr="00B152C3" w:rsidRDefault="008B436D" w:rsidP="008B436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1, 4, j, a8, g, a1</w:t>
            </w:r>
          </w:p>
        </w:tc>
        <w:tc>
          <w:tcPr>
            <w:tcW w:w="2493" w:type="dxa"/>
          </w:tcPr>
          <w:p w14:paraId="262D79AA" w14:textId="77777777" w:rsidR="008B436D" w:rsidRDefault="008B436D" w:rsidP="008B436D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Pichelsteiner Eintopf</w:t>
            </w:r>
          </w:p>
          <w:p w14:paraId="0684E8A5" w14:textId="239B7B53" w:rsidR="008B436D" w:rsidRPr="00B152C3" w:rsidRDefault="008B436D" w:rsidP="008B436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6"/>
              </w:rPr>
              <w:t>mit</w:t>
            </w:r>
            <w:r w:rsidRPr="00836772">
              <w:rPr>
                <w:rFonts w:ascii="Arial" w:hAnsi="Arial" w:cs="Arial"/>
                <w:bCs/>
                <w:sz w:val="16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</w:rPr>
              <w:t xml:space="preserve">Schweinefleisch   </w:t>
            </w:r>
            <w:r w:rsidR="00294EFE">
              <w:rPr>
                <w:rFonts w:ascii="Arial" w:hAnsi="Arial" w:cs="Arial"/>
                <w:bCs/>
                <w:sz w:val="16"/>
              </w:rPr>
              <w:t xml:space="preserve">     </w:t>
            </w:r>
            <w:r>
              <w:rPr>
                <w:rFonts w:ascii="Arial" w:hAnsi="Arial" w:cs="Arial"/>
                <w:bCs/>
                <w:sz w:val="16"/>
              </w:rPr>
              <w:t xml:space="preserve">  2,6 BE</w:t>
            </w:r>
          </w:p>
        </w:tc>
      </w:tr>
      <w:tr w:rsidR="008B436D" w:rsidRPr="00023D29" w14:paraId="108EE3A0" w14:textId="77777777" w:rsidTr="00D542F7">
        <w:trPr>
          <w:trHeight w:val="284"/>
        </w:trPr>
        <w:tc>
          <w:tcPr>
            <w:tcW w:w="1873" w:type="dxa"/>
            <w:tcBorders>
              <w:bottom w:val="single" w:sz="4" w:space="0" w:color="auto"/>
            </w:tcBorders>
          </w:tcPr>
          <w:p w14:paraId="58EAB98C" w14:textId="16637581" w:rsidR="008B436D" w:rsidRPr="008B436D" w:rsidRDefault="008B436D" w:rsidP="008B436D">
            <w:pPr>
              <w:pStyle w:val="berschrift2"/>
              <w:jc w:val="center"/>
              <w:rPr>
                <w:i w:val="0"/>
                <w:iCs w:val="0"/>
                <w:sz w:val="20"/>
                <w:szCs w:val="20"/>
              </w:rPr>
            </w:pPr>
          </w:p>
        </w:tc>
        <w:tc>
          <w:tcPr>
            <w:tcW w:w="2124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627163046"/>
              <w:placeholder>
                <w:docPart w:val="002B78F515D5456E9752EE2750952C0B"/>
              </w:placeholder>
            </w:sdtPr>
            <w:sdtEndPr/>
            <w:sdtContent>
              <w:p w14:paraId="3FDD0641" w14:textId="77777777" w:rsidR="008B436D" w:rsidRPr="00023D29" w:rsidRDefault="008B436D" w:rsidP="008B436D">
                <w:pPr>
                  <w:jc w:val="right"/>
                  <w:rPr>
                    <w:rFonts w:ascii="Arial" w:hAnsi="Arial" w:cs="Arial"/>
                    <w:b/>
                    <w:sz w:val="18"/>
                    <w:szCs w:val="18"/>
                  </w:rPr>
                </w:pPr>
                <w:r w:rsidRPr="00023D2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023D29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023D29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023D2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023D29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023D29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023D2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2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037508538"/>
              <w:placeholder>
                <w:docPart w:val="2FBB509014244CCE88DD5A1C5325D259"/>
              </w:placeholder>
            </w:sdtPr>
            <w:sdtEndPr/>
            <w:sdtContent>
              <w:p w14:paraId="1D45AFA7" w14:textId="77777777" w:rsidR="008B436D" w:rsidRDefault="008B436D" w:rsidP="008B436D">
                <w:pPr>
                  <w:jc w:val="right"/>
                </w:pP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EE1599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EE1599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66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785731820"/>
              <w:placeholder>
                <w:docPart w:val="95E7D60F5D1141E783CFF555E2E4FB10"/>
              </w:placeholder>
            </w:sdtPr>
            <w:sdtEndPr/>
            <w:sdtContent>
              <w:p w14:paraId="15704A73" w14:textId="77777777" w:rsidR="008B436D" w:rsidRDefault="008B436D" w:rsidP="008B436D">
                <w:pPr>
                  <w:jc w:val="right"/>
                </w:pP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EE1599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EE1599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32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828826366"/>
              <w:placeholder>
                <w:docPart w:val="3E95E58113E748BE95BCCE7594FA8570"/>
              </w:placeholder>
            </w:sdtPr>
            <w:sdtEndPr/>
            <w:sdtContent>
              <w:p w14:paraId="0FE4DAC6" w14:textId="77777777" w:rsidR="008B436D" w:rsidRDefault="008B436D" w:rsidP="008B436D">
                <w:pPr>
                  <w:jc w:val="right"/>
                </w:pP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EE1599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EE1599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442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960389112"/>
              <w:placeholder>
                <w:docPart w:val="2917CC6C679F4648B9D3C9114C10210C"/>
              </w:placeholder>
            </w:sdtPr>
            <w:sdtEndPr/>
            <w:sdtContent>
              <w:p w14:paraId="59A98BDC" w14:textId="77777777" w:rsidR="008B436D" w:rsidRDefault="008B436D" w:rsidP="008B436D">
                <w:pPr>
                  <w:jc w:val="right"/>
                </w:pP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EE1599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EE1599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EE159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49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18219657"/>
              <w:placeholder>
                <w:docPart w:val="901C32906BFA49159309BBE976C56E12"/>
              </w:placeholder>
            </w:sdtPr>
            <w:sdtEndPr/>
            <w:sdtContent>
              <w:p w14:paraId="58675E06" w14:textId="77777777" w:rsidR="008B436D" w:rsidRPr="0031012B" w:rsidRDefault="008B436D" w:rsidP="008B436D">
                <w:pPr>
                  <w:jc w:val="right"/>
                  <w:rPr>
                    <w:rFonts w:cs="Arial"/>
                    <w:b/>
                    <w:sz w:val="18"/>
                    <w:szCs w:val="18"/>
                  </w:rPr>
                </w:pPr>
                <w:r w:rsidRPr="00023D2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023D29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023D29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023D2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023D29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023D29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023D29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</w:tr>
      <w:tr w:rsidR="008B436D" w:rsidRPr="00A0246A" w14:paraId="711DEC09" w14:textId="77777777" w:rsidTr="008B436D">
        <w:trPr>
          <w:trHeight w:val="828"/>
        </w:trPr>
        <w:tc>
          <w:tcPr>
            <w:tcW w:w="1873" w:type="dxa"/>
            <w:tcBorders>
              <w:top w:val="single" w:sz="4" w:space="0" w:color="auto"/>
            </w:tcBorders>
          </w:tcPr>
          <w:p w14:paraId="2908CA32" w14:textId="77777777" w:rsidR="008B436D" w:rsidRPr="008B436D" w:rsidRDefault="008B436D" w:rsidP="008B436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EA708BA" w14:textId="4365876A" w:rsidR="008B436D" w:rsidRPr="008B436D" w:rsidRDefault="008B436D" w:rsidP="008B436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436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Dienstag </w:t>
            </w:r>
          </w:p>
          <w:p w14:paraId="4FB00781" w14:textId="5EB631F2" w:rsidR="008B436D" w:rsidRPr="008B436D" w:rsidRDefault="008B436D" w:rsidP="008B436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436D">
              <w:rPr>
                <w:rFonts w:ascii="Arial" w:hAnsi="Arial" w:cs="Arial"/>
                <w:b/>
                <w:bCs/>
                <w:sz w:val="20"/>
                <w:szCs w:val="20"/>
              </w:rPr>
              <w:t>03.11.2026</w:t>
            </w:r>
          </w:p>
          <w:p w14:paraId="54BF23A0" w14:textId="77777777" w:rsidR="008B436D" w:rsidRPr="008B436D" w:rsidRDefault="008B436D" w:rsidP="008B436D">
            <w:pPr>
              <w:pStyle w:val="berschrift2"/>
              <w:rPr>
                <w:i w:val="0"/>
                <w:iCs w:val="0"/>
                <w:sz w:val="20"/>
                <w:szCs w:val="20"/>
              </w:rPr>
            </w:pPr>
          </w:p>
        </w:tc>
        <w:tc>
          <w:tcPr>
            <w:tcW w:w="2124" w:type="dxa"/>
          </w:tcPr>
          <w:p w14:paraId="2BBBBBED" w14:textId="77777777" w:rsidR="008B436D" w:rsidRPr="00F36382" w:rsidRDefault="008B436D" w:rsidP="008B436D">
            <w:pPr>
              <w:pStyle w:val="berschrift1"/>
            </w:pPr>
            <w:r>
              <w:t>Hokifilet paniert</w:t>
            </w:r>
          </w:p>
          <w:p w14:paraId="5C25321C" w14:textId="77777777" w:rsidR="008B436D" w:rsidRDefault="008B436D" w:rsidP="008B436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Kräutersoße, Reis und Gurkensalat</w:t>
            </w:r>
          </w:p>
          <w:p w14:paraId="1A005329" w14:textId="77777777" w:rsidR="008B436D" w:rsidRDefault="008B436D" w:rsidP="008B436D">
            <w:pPr>
              <w:rPr>
                <w:rFonts w:ascii="Arial" w:hAnsi="Arial" w:cs="Arial"/>
                <w:sz w:val="16"/>
              </w:rPr>
            </w:pPr>
          </w:p>
          <w:p w14:paraId="43C69B4C" w14:textId="19831075" w:rsidR="008B436D" w:rsidRPr="00B152C3" w:rsidRDefault="008B436D" w:rsidP="008B436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3, 5, 1, 4, l, j, a8, g, a1</w:t>
            </w:r>
          </w:p>
        </w:tc>
        <w:tc>
          <w:tcPr>
            <w:tcW w:w="2123" w:type="dxa"/>
          </w:tcPr>
          <w:p w14:paraId="541B13B2" w14:textId="77777777" w:rsidR="008B436D" w:rsidRPr="001B719C" w:rsidRDefault="008B436D" w:rsidP="008B436D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Gyrospfanne</w:t>
            </w:r>
          </w:p>
          <w:p w14:paraId="2DCF8089" w14:textId="77777777" w:rsidR="008B436D" w:rsidRDefault="008B436D" w:rsidP="008B436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Kritharaki Nudeln und Tzatziki</w:t>
            </w:r>
          </w:p>
          <w:p w14:paraId="0C82DEB1" w14:textId="77777777" w:rsidR="008B436D" w:rsidRDefault="008B436D" w:rsidP="008B436D">
            <w:pPr>
              <w:rPr>
                <w:rFonts w:ascii="Arial" w:hAnsi="Arial" w:cs="Arial"/>
                <w:sz w:val="16"/>
              </w:rPr>
            </w:pPr>
          </w:p>
          <w:p w14:paraId="35409B36" w14:textId="13A5D464" w:rsidR="008B436D" w:rsidRPr="00B152C3" w:rsidRDefault="008B436D" w:rsidP="008B436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i, c, j, a8, g, a1</w:t>
            </w:r>
          </w:p>
        </w:tc>
        <w:tc>
          <w:tcPr>
            <w:tcW w:w="2166" w:type="dxa"/>
          </w:tcPr>
          <w:p w14:paraId="5BD1BA9F" w14:textId="77777777" w:rsidR="008B436D" w:rsidRPr="001B719C" w:rsidRDefault="008B436D" w:rsidP="008B436D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Apfelpfannkuchen</w:t>
            </w:r>
          </w:p>
          <w:p w14:paraId="17F14BBE" w14:textId="77777777" w:rsidR="008B436D" w:rsidRDefault="008B436D" w:rsidP="008B436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Vanillesoße</w:t>
            </w:r>
          </w:p>
          <w:p w14:paraId="1EF373AB" w14:textId="77777777" w:rsidR="008B436D" w:rsidRDefault="008B436D" w:rsidP="008B436D">
            <w:pPr>
              <w:rPr>
                <w:rFonts w:ascii="Arial" w:hAnsi="Arial" w:cs="Arial"/>
                <w:sz w:val="16"/>
              </w:rPr>
            </w:pPr>
          </w:p>
          <w:p w14:paraId="7CA93112" w14:textId="77777777" w:rsidR="008B436D" w:rsidRDefault="008B436D" w:rsidP="008B436D">
            <w:pPr>
              <w:rPr>
                <w:rFonts w:ascii="Arial" w:hAnsi="Arial" w:cs="Arial"/>
                <w:sz w:val="16"/>
              </w:rPr>
            </w:pPr>
          </w:p>
          <w:p w14:paraId="0A8F2FFA" w14:textId="01CC8A76" w:rsidR="008B436D" w:rsidRPr="00B152C3" w:rsidRDefault="008B436D" w:rsidP="008B436D">
            <w:pPr>
              <w:rPr>
                <w:rFonts w:ascii="Arial" w:hAnsi="Arial" w:cs="Arial"/>
                <w:sz w:val="18"/>
                <w:szCs w:val="18"/>
              </w:rPr>
            </w:pPr>
            <w:r w:rsidRPr="00881E7F">
              <w:rPr>
                <w:rFonts w:ascii="Arial" w:hAnsi="Arial" w:cs="Arial"/>
                <w:sz w:val="16"/>
                <w:vertAlign w:val="subscript"/>
              </w:rPr>
              <w:t>c, a8, g, a1</w:t>
            </w:r>
          </w:p>
        </w:tc>
        <w:tc>
          <w:tcPr>
            <w:tcW w:w="2132" w:type="dxa"/>
          </w:tcPr>
          <w:p w14:paraId="1EE87B5B" w14:textId="77777777" w:rsidR="008B436D" w:rsidRDefault="008B436D" w:rsidP="008B436D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Andalusischer Salat</w:t>
            </w:r>
          </w:p>
          <w:p w14:paraId="57D10529" w14:textId="77777777" w:rsidR="008B436D" w:rsidRDefault="008B436D" w:rsidP="008B436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Ei, Thunfisch und Oliven</w:t>
            </w:r>
          </w:p>
          <w:p w14:paraId="08BFE218" w14:textId="77777777" w:rsidR="008B436D" w:rsidRDefault="008B436D" w:rsidP="008B436D">
            <w:pPr>
              <w:rPr>
                <w:rFonts w:ascii="Arial" w:hAnsi="Arial" w:cs="Arial"/>
                <w:sz w:val="16"/>
              </w:rPr>
            </w:pPr>
          </w:p>
          <w:p w14:paraId="44517149" w14:textId="77777777" w:rsidR="008B436D" w:rsidRDefault="008B436D" w:rsidP="008B436D">
            <w:pPr>
              <w:rPr>
                <w:rFonts w:ascii="Arial" w:hAnsi="Arial" w:cs="Arial"/>
                <w:sz w:val="16"/>
              </w:rPr>
            </w:pPr>
          </w:p>
          <w:p w14:paraId="323036A1" w14:textId="0373CAB3" w:rsidR="008B436D" w:rsidRPr="00B152C3" w:rsidRDefault="008B436D" w:rsidP="008B436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c, d</w:t>
            </w:r>
          </w:p>
        </w:tc>
        <w:tc>
          <w:tcPr>
            <w:tcW w:w="2442" w:type="dxa"/>
          </w:tcPr>
          <w:p w14:paraId="0C33EBF4" w14:textId="77777777" w:rsidR="008B436D" w:rsidRDefault="008B436D" w:rsidP="008B436D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Schweinsbratwurst</w:t>
            </w:r>
          </w:p>
          <w:p w14:paraId="3EEFA896" w14:textId="77777777" w:rsidR="008B436D" w:rsidRDefault="008B436D" w:rsidP="008B436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Kohlrabi in Rahm und Salzkartoffeln</w:t>
            </w:r>
          </w:p>
          <w:p w14:paraId="0B235E22" w14:textId="77777777" w:rsidR="008B436D" w:rsidRPr="0047640E" w:rsidRDefault="008B436D" w:rsidP="008B436D">
            <w:pPr>
              <w:rPr>
                <w:rFonts w:ascii="Arial" w:hAnsi="Arial" w:cs="Arial"/>
                <w:strike/>
                <w:sz w:val="16"/>
              </w:rPr>
            </w:pPr>
          </w:p>
          <w:p w14:paraId="7EAC89CA" w14:textId="66DEF772" w:rsidR="008B436D" w:rsidRPr="00B152C3" w:rsidRDefault="008B436D" w:rsidP="008B436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g, a</w:t>
            </w:r>
          </w:p>
        </w:tc>
        <w:tc>
          <w:tcPr>
            <w:tcW w:w="2493" w:type="dxa"/>
          </w:tcPr>
          <w:p w14:paraId="12C7B9FE" w14:textId="77777777" w:rsidR="008B436D" w:rsidRDefault="008B436D" w:rsidP="008B436D">
            <w:pPr>
              <w:pStyle w:val="berschrift1"/>
            </w:pPr>
            <w:r>
              <w:t>Putenschnitzel</w:t>
            </w:r>
          </w:p>
          <w:p w14:paraId="3C2EF947" w14:textId="27F5BD9A" w:rsidR="008B436D" w:rsidRPr="00B152C3" w:rsidRDefault="008B436D" w:rsidP="008B436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</w:rPr>
              <w:t>mit Erbsen, Möhren und Kartoffelwürfeln in Rah               4,5 BE</w:t>
            </w:r>
          </w:p>
        </w:tc>
      </w:tr>
      <w:tr w:rsidR="008B436D" w:rsidRPr="00A0246A" w14:paraId="65258E8E" w14:textId="77777777" w:rsidTr="00D542F7">
        <w:trPr>
          <w:trHeight w:val="284"/>
        </w:trPr>
        <w:tc>
          <w:tcPr>
            <w:tcW w:w="1873" w:type="dxa"/>
            <w:tcBorders>
              <w:bottom w:val="single" w:sz="4" w:space="0" w:color="auto"/>
            </w:tcBorders>
          </w:tcPr>
          <w:p w14:paraId="23F50DE8" w14:textId="31E54287" w:rsidR="008B436D" w:rsidRPr="008B436D" w:rsidRDefault="008B436D" w:rsidP="008B436D">
            <w:pPr>
              <w:pStyle w:val="berschrift2"/>
              <w:jc w:val="center"/>
              <w:rPr>
                <w:i w:val="0"/>
                <w:iCs w:val="0"/>
                <w:sz w:val="20"/>
                <w:szCs w:val="20"/>
              </w:rPr>
            </w:pPr>
          </w:p>
        </w:tc>
        <w:tc>
          <w:tcPr>
            <w:tcW w:w="2124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751272055"/>
              <w:placeholder>
                <w:docPart w:val="76987E1FCDFF48C38CB03E63A3CCE356"/>
              </w:placeholder>
            </w:sdtPr>
            <w:sdtEndPr/>
            <w:sdtContent>
              <w:p w14:paraId="0B2341D8" w14:textId="77777777" w:rsidR="008B436D" w:rsidRDefault="008B436D" w:rsidP="008B436D">
                <w:pPr>
                  <w:jc w:val="right"/>
                </w:pP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663A8B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663A8B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2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1125125697"/>
              <w:placeholder>
                <w:docPart w:val="190C66A9A355496E8A61BA7D43DDFBAF"/>
              </w:placeholder>
            </w:sdtPr>
            <w:sdtEndPr/>
            <w:sdtContent>
              <w:p w14:paraId="62A1B6A9" w14:textId="77777777" w:rsidR="008B436D" w:rsidRDefault="008B436D" w:rsidP="008B436D">
                <w:pPr>
                  <w:jc w:val="right"/>
                </w:pP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663A8B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663A8B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66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1271194104"/>
              <w:placeholder>
                <w:docPart w:val="E49A52230B8A4EA8B0E257C48B9574CC"/>
              </w:placeholder>
            </w:sdtPr>
            <w:sdtEndPr/>
            <w:sdtContent>
              <w:p w14:paraId="70E95E43" w14:textId="77777777" w:rsidR="008B436D" w:rsidRDefault="008B436D" w:rsidP="008B436D">
                <w:pPr>
                  <w:jc w:val="right"/>
                </w:pP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663A8B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663A8B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32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790347992"/>
              <w:placeholder>
                <w:docPart w:val="3C85337EE9EE44CB8831791CEA47D208"/>
              </w:placeholder>
            </w:sdtPr>
            <w:sdtEndPr/>
            <w:sdtContent>
              <w:p w14:paraId="43D22D9F" w14:textId="77777777" w:rsidR="008B436D" w:rsidRDefault="008B436D" w:rsidP="008B436D">
                <w:pPr>
                  <w:jc w:val="right"/>
                </w:pP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663A8B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663A8B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442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734824914"/>
              <w:placeholder>
                <w:docPart w:val="7A7CB9117C5F443CB49080684CAA431F"/>
              </w:placeholder>
            </w:sdtPr>
            <w:sdtEndPr/>
            <w:sdtContent>
              <w:p w14:paraId="712CFB35" w14:textId="77777777" w:rsidR="008B436D" w:rsidRDefault="008B436D" w:rsidP="008B436D">
                <w:pPr>
                  <w:jc w:val="right"/>
                </w:pP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663A8B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663A8B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49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890564361"/>
              <w:placeholder>
                <w:docPart w:val="27AD9C4CF8F4411D8CEAD9BBE6BC67A8"/>
              </w:placeholder>
            </w:sdtPr>
            <w:sdtEndPr/>
            <w:sdtContent>
              <w:p w14:paraId="65AE2746" w14:textId="77777777" w:rsidR="008B436D" w:rsidRDefault="008B436D" w:rsidP="008B436D">
                <w:pPr>
                  <w:jc w:val="right"/>
                </w:pP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663A8B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663A8B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663A8B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</w:tr>
      <w:tr w:rsidR="008B436D" w:rsidRPr="00A0246A" w14:paraId="27BBAD55" w14:textId="77777777" w:rsidTr="00851CAE">
        <w:trPr>
          <w:trHeight w:val="919"/>
        </w:trPr>
        <w:tc>
          <w:tcPr>
            <w:tcW w:w="1873" w:type="dxa"/>
            <w:tcBorders>
              <w:top w:val="single" w:sz="4" w:space="0" w:color="auto"/>
            </w:tcBorders>
          </w:tcPr>
          <w:p w14:paraId="5FC07E99" w14:textId="77777777" w:rsidR="008B436D" w:rsidRPr="008B436D" w:rsidRDefault="008B436D" w:rsidP="008B436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28A5658" w14:textId="5141AE17" w:rsidR="008B436D" w:rsidRPr="008B436D" w:rsidRDefault="008B436D" w:rsidP="008B436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gramStart"/>
            <w:r w:rsidRPr="008B436D">
              <w:rPr>
                <w:rFonts w:ascii="Arial" w:hAnsi="Arial" w:cs="Arial"/>
                <w:b/>
                <w:bCs/>
                <w:sz w:val="20"/>
                <w:szCs w:val="20"/>
              </w:rPr>
              <w:t>Mittwoch</w:t>
            </w:r>
            <w:proofErr w:type="gramEnd"/>
            <w:r w:rsidRPr="008B436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04.11.2026</w:t>
            </w:r>
          </w:p>
          <w:p w14:paraId="6CDACD87" w14:textId="77777777" w:rsidR="008B436D" w:rsidRPr="008B436D" w:rsidRDefault="008B436D" w:rsidP="008B436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24" w:type="dxa"/>
          </w:tcPr>
          <w:p w14:paraId="39CFF7CB" w14:textId="77777777" w:rsidR="008B436D" w:rsidRDefault="008B436D" w:rsidP="008B436D">
            <w:pPr>
              <w:pStyle w:val="berschrift1"/>
            </w:pPr>
            <w:r>
              <w:t>Hähnchenkeule</w:t>
            </w:r>
          </w:p>
          <w:p w14:paraId="7A61F3FE" w14:textId="77777777" w:rsidR="008B436D" w:rsidRDefault="008B436D" w:rsidP="008B436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mit Soße, Erbsen und Curryreis</w:t>
            </w:r>
          </w:p>
          <w:p w14:paraId="1ADA61E5" w14:textId="77777777" w:rsidR="008B436D" w:rsidRDefault="008B436D" w:rsidP="008B436D">
            <w:pPr>
              <w:rPr>
                <w:rFonts w:ascii="Arial" w:hAnsi="Arial" w:cs="Arial"/>
                <w:sz w:val="16"/>
                <w:szCs w:val="16"/>
              </w:rPr>
            </w:pPr>
          </w:p>
          <w:p w14:paraId="210B9C1F" w14:textId="77777777" w:rsidR="008B436D" w:rsidRPr="00B152C3" w:rsidRDefault="008B436D" w:rsidP="008B436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3" w:type="dxa"/>
          </w:tcPr>
          <w:p w14:paraId="46EA432A" w14:textId="77777777" w:rsidR="008B436D" w:rsidRPr="006B6B1C" w:rsidRDefault="008B436D" w:rsidP="008B436D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Bayrischer Leberkäs</w:t>
            </w:r>
          </w:p>
          <w:p w14:paraId="241F8C35" w14:textId="77777777" w:rsidR="008B436D" w:rsidRDefault="008B436D" w:rsidP="008B436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Senfsoße, Sauerkraut und Kartoffelpüree</w:t>
            </w:r>
          </w:p>
          <w:p w14:paraId="6952A0F2" w14:textId="77777777" w:rsidR="008B436D" w:rsidRDefault="008B436D" w:rsidP="008B436D">
            <w:pPr>
              <w:rPr>
                <w:rFonts w:ascii="Arial" w:hAnsi="Arial" w:cs="Arial"/>
                <w:sz w:val="16"/>
              </w:rPr>
            </w:pPr>
          </w:p>
          <w:p w14:paraId="55711047" w14:textId="21F55FFF" w:rsidR="008B436D" w:rsidRPr="00B152C3" w:rsidRDefault="008B436D" w:rsidP="008B436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a, a1</w:t>
            </w:r>
          </w:p>
        </w:tc>
        <w:tc>
          <w:tcPr>
            <w:tcW w:w="2166" w:type="dxa"/>
          </w:tcPr>
          <w:p w14:paraId="5D708BAF" w14:textId="77777777" w:rsidR="008B436D" w:rsidRPr="006B6B1C" w:rsidRDefault="008B436D" w:rsidP="008B436D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Gemüsefrikadelle</w:t>
            </w:r>
          </w:p>
          <w:p w14:paraId="41AB8E71" w14:textId="77777777" w:rsidR="008B436D" w:rsidRDefault="008B436D" w:rsidP="008B436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Champignonsoße, buntem Gemüse und Salzkartoffeln</w:t>
            </w:r>
          </w:p>
          <w:p w14:paraId="6D8A446A" w14:textId="6D846508" w:rsidR="008B436D" w:rsidRPr="00B152C3" w:rsidRDefault="008B436D" w:rsidP="008B436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3, 1, c, f, a8, g, a, g1, a1</w:t>
            </w:r>
          </w:p>
        </w:tc>
        <w:tc>
          <w:tcPr>
            <w:tcW w:w="2132" w:type="dxa"/>
          </w:tcPr>
          <w:p w14:paraId="0B24D7E6" w14:textId="77777777" w:rsidR="008B436D" w:rsidRDefault="008B436D" w:rsidP="008B436D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Mini-Frikadellen</w:t>
            </w:r>
          </w:p>
          <w:p w14:paraId="1F7B4CED" w14:textId="77777777" w:rsidR="008B436D" w:rsidRDefault="008B436D" w:rsidP="008B436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Kartoffelsalat und Möhren-Apfel-Rohkost</w:t>
            </w:r>
          </w:p>
          <w:p w14:paraId="5842E6AE" w14:textId="77777777" w:rsidR="008B436D" w:rsidRDefault="008B436D" w:rsidP="008B436D">
            <w:pPr>
              <w:rPr>
                <w:rFonts w:ascii="Arial" w:hAnsi="Arial" w:cs="Arial"/>
                <w:sz w:val="16"/>
              </w:rPr>
            </w:pPr>
          </w:p>
          <w:p w14:paraId="6C6F816E" w14:textId="19987F19" w:rsidR="008B436D" w:rsidRPr="00B152C3" w:rsidRDefault="008B436D" w:rsidP="008B436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2, 11, a3, c, j, a8, a1</w:t>
            </w:r>
          </w:p>
        </w:tc>
        <w:tc>
          <w:tcPr>
            <w:tcW w:w="2442" w:type="dxa"/>
          </w:tcPr>
          <w:p w14:paraId="0A50AC6A" w14:textId="77777777" w:rsidR="008B436D" w:rsidRPr="0015136E" w:rsidRDefault="008B436D" w:rsidP="008B436D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Seelachsfilet Natur</w:t>
            </w:r>
          </w:p>
          <w:p w14:paraId="53F3192D" w14:textId="77777777" w:rsidR="008B436D" w:rsidRDefault="008B436D" w:rsidP="008B436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</w:t>
            </w:r>
            <w:r w:rsidRPr="005603E9">
              <w:rPr>
                <w:rFonts w:ascii="Arial" w:hAnsi="Arial" w:cs="Arial"/>
                <w:sz w:val="16"/>
              </w:rPr>
              <w:t>it</w:t>
            </w:r>
            <w:r>
              <w:rPr>
                <w:rFonts w:ascii="Arial" w:hAnsi="Arial" w:cs="Arial"/>
                <w:sz w:val="16"/>
              </w:rPr>
              <w:t xml:space="preserve"> Dill-Soße, Mischgemüse und Salzkartoffeln</w:t>
            </w:r>
          </w:p>
          <w:p w14:paraId="3019B5CE" w14:textId="77777777" w:rsidR="008B436D" w:rsidRDefault="008B436D" w:rsidP="008B436D">
            <w:pPr>
              <w:rPr>
                <w:rFonts w:ascii="Arial" w:hAnsi="Arial" w:cs="Arial"/>
                <w:sz w:val="16"/>
              </w:rPr>
            </w:pPr>
          </w:p>
          <w:p w14:paraId="0CC53A99" w14:textId="77777777" w:rsidR="008B436D" w:rsidRPr="00B152C3" w:rsidRDefault="008B436D" w:rsidP="008B436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93" w:type="dxa"/>
          </w:tcPr>
          <w:p w14:paraId="65606D3C" w14:textId="77777777" w:rsidR="008B436D" w:rsidRDefault="008B436D" w:rsidP="008B436D">
            <w:pPr>
              <w:pStyle w:val="berschrift1"/>
            </w:pPr>
            <w:r>
              <w:t>Fischstäbchen</w:t>
            </w:r>
          </w:p>
          <w:p w14:paraId="0565A6C6" w14:textId="63E5139B" w:rsidR="008B436D" w:rsidRPr="00B152C3" w:rsidRDefault="008B436D" w:rsidP="008B436D">
            <w:pPr>
              <w:ind w:left="36"/>
              <w:rPr>
                <w:rFonts w:ascii="Arial" w:hAnsi="Arial" w:cs="Arial"/>
                <w:sz w:val="18"/>
                <w:szCs w:val="18"/>
              </w:rPr>
            </w:pPr>
            <w:r w:rsidRPr="008B436D">
              <w:rPr>
                <w:rFonts w:ascii="Arial" w:hAnsi="Arial" w:cs="Arial"/>
                <w:sz w:val="16"/>
              </w:rPr>
              <w:t xml:space="preserve">mit Rahmspinat und Kartoffelpüree                        </w:t>
            </w:r>
            <w:r>
              <w:rPr>
                <w:rFonts w:ascii="Arial" w:hAnsi="Arial" w:cs="Arial"/>
                <w:sz w:val="16"/>
              </w:rPr>
              <w:t xml:space="preserve">         </w:t>
            </w:r>
            <w:r w:rsidRPr="008B436D">
              <w:rPr>
                <w:rFonts w:ascii="Arial" w:hAnsi="Arial" w:cs="Arial"/>
                <w:sz w:val="16"/>
              </w:rPr>
              <w:t xml:space="preserve">   4,6 BE</w:t>
            </w:r>
          </w:p>
        </w:tc>
      </w:tr>
      <w:tr w:rsidR="008B436D" w:rsidRPr="00A0246A" w14:paraId="0E2DAD09" w14:textId="77777777" w:rsidTr="00D542F7">
        <w:trPr>
          <w:trHeight w:val="284"/>
        </w:trPr>
        <w:tc>
          <w:tcPr>
            <w:tcW w:w="1873" w:type="dxa"/>
            <w:tcBorders>
              <w:bottom w:val="single" w:sz="4" w:space="0" w:color="auto"/>
            </w:tcBorders>
          </w:tcPr>
          <w:p w14:paraId="65F56095" w14:textId="453F6FBC" w:rsidR="008B436D" w:rsidRPr="008B436D" w:rsidRDefault="008B436D" w:rsidP="008B436D">
            <w:pPr>
              <w:pStyle w:val="berschrift2"/>
              <w:jc w:val="center"/>
              <w:rPr>
                <w:i w:val="0"/>
                <w:iCs w:val="0"/>
                <w:sz w:val="20"/>
                <w:szCs w:val="20"/>
              </w:rPr>
            </w:pPr>
          </w:p>
        </w:tc>
        <w:tc>
          <w:tcPr>
            <w:tcW w:w="2124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913856740"/>
              <w:placeholder>
                <w:docPart w:val="F313691F2AD14D919F1D84852BF2574B"/>
              </w:placeholder>
            </w:sdtPr>
            <w:sdtEndPr/>
            <w:sdtContent>
              <w:p w14:paraId="118711A4" w14:textId="77777777" w:rsidR="008B436D" w:rsidRDefault="008B436D" w:rsidP="008B436D">
                <w:pPr>
                  <w:jc w:val="right"/>
                </w:pP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8822F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8822F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2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21313996"/>
              <w:placeholder>
                <w:docPart w:val="1D72D8361AD3480EB4361FBBFB4B3019"/>
              </w:placeholder>
            </w:sdtPr>
            <w:sdtEndPr/>
            <w:sdtContent>
              <w:p w14:paraId="05BC8E6F" w14:textId="77777777" w:rsidR="008B436D" w:rsidRDefault="008B436D" w:rsidP="008B436D">
                <w:pPr>
                  <w:jc w:val="right"/>
                </w:pP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8822F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8822F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66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15661743"/>
              <w:placeholder>
                <w:docPart w:val="F4D0BC257DE3493BAF654B90B4D50DF4"/>
              </w:placeholder>
            </w:sdtPr>
            <w:sdtEndPr/>
            <w:sdtContent>
              <w:p w14:paraId="2DB0E13D" w14:textId="77777777" w:rsidR="008B436D" w:rsidRDefault="008B436D" w:rsidP="008B436D">
                <w:pPr>
                  <w:jc w:val="right"/>
                </w:pP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8822F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8822F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32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949749152"/>
              <w:placeholder>
                <w:docPart w:val="23A67E71C54C467490DFCF99C9400D87"/>
              </w:placeholder>
            </w:sdtPr>
            <w:sdtEndPr/>
            <w:sdtContent>
              <w:p w14:paraId="75BD9B60" w14:textId="77777777" w:rsidR="008B436D" w:rsidRDefault="008B436D" w:rsidP="008B436D">
                <w:pPr>
                  <w:jc w:val="right"/>
                </w:pP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8822F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8822F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442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95102775"/>
              <w:placeholder>
                <w:docPart w:val="178AE9E3F6364D618F13291B9FAD810E"/>
              </w:placeholder>
            </w:sdtPr>
            <w:sdtEndPr/>
            <w:sdtContent>
              <w:p w14:paraId="05FEB740" w14:textId="77777777" w:rsidR="008B436D" w:rsidRDefault="008B436D" w:rsidP="008B436D">
                <w:pPr>
                  <w:jc w:val="right"/>
                </w:pP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8822F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8822F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49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96410856"/>
              <w:placeholder>
                <w:docPart w:val="B774AF219A0941C499EFC10883E91BB1"/>
              </w:placeholder>
            </w:sdtPr>
            <w:sdtEndPr/>
            <w:sdtContent>
              <w:p w14:paraId="17C8D204" w14:textId="77777777" w:rsidR="008B436D" w:rsidRDefault="008B436D" w:rsidP="008B436D">
                <w:pPr>
                  <w:jc w:val="right"/>
                </w:pP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8822F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8822F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8822F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</w:tr>
      <w:tr w:rsidR="008B436D" w:rsidRPr="00A0246A" w14:paraId="347B25D5" w14:textId="77777777" w:rsidTr="00683EC0">
        <w:trPr>
          <w:trHeight w:val="826"/>
        </w:trPr>
        <w:tc>
          <w:tcPr>
            <w:tcW w:w="1873" w:type="dxa"/>
            <w:tcBorders>
              <w:top w:val="single" w:sz="4" w:space="0" w:color="auto"/>
            </w:tcBorders>
          </w:tcPr>
          <w:p w14:paraId="1433D562" w14:textId="77777777" w:rsidR="008B436D" w:rsidRPr="008B436D" w:rsidRDefault="008B436D" w:rsidP="008B436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7E03432" w14:textId="76C5900A" w:rsidR="008B436D" w:rsidRPr="008B436D" w:rsidRDefault="008B436D" w:rsidP="008B436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gramStart"/>
            <w:r w:rsidRPr="008B436D">
              <w:rPr>
                <w:rFonts w:ascii="Arial" w:hAnsi="Arial" w:cs="Arial"/>
                <w:b/>
                <w:bCs/>
                <w:sz w:val="20"/>
                <w:szCs w:val="20"/>
              </w:rPr>
              <w:t>Donnerstag</w:t>
            </w:r>
            <w:proofErr w:type="gramEnd"/>
            <w:r w:rsidRPr="008B436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05.11.2026</w:t>
            </w:r>
          </w:p>
          <w:p w14:paraId="0953F3FC" w14:textId="77777777" w:rsidR="008B436D" w:rsidRPr="008B436D" w:rsidRDefault="008B436D" w:rsidP="008B436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24" w:type="dxa"/>
          </w:tcPr>
          <w:p w14:paraId="0DCC6CAC" w14:textId="77777777" w:rsidR="008B436D" w:rsidRPr="00C8119C" w:rsidRDefault="008B436D" w:rsidP="008B436D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Dicke Rippe</w:t>
            </w:r>
          </w:p>
          <w:p w14:paraId="7671C924" w14:textId="77777777" w:rsidR="008B436D" w:rsidRDefault="008B436D" w:rsidP="008B436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Rahmwirsing und Salzkartoffeln</w:t>
            </w:r>
          </w:p>
          <w:p w14:paraId="063E4EEF" w14:textId="77777777" w:rsidR="008B436D" w:rsidRDefault="008B436D" w:rsidP="008B436D">
            <w:pPr>
              <w:rPr>
                <w:rFonts w:ascii="Arial" w:hAnsi="Arial" w:cs="Arial"/>
                <w:sz w:val="16"/>
              </w:rPr>
            </w:pPr>
          </w:p>
          <w:p w14:paraId="74C3C97C" w14:textId="1F66ED2F" w:rsidR="008B436D" w:rsidRPr="00B152C3" w:rsidRDefault="008B436D" w:rsidP="008B436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1, 4, j, a8, g, a1</w:t>
            </w:r>
          </w:p>
        </w:tc>
        <w:tc>
          <w:tcPr>
            <w:tcW w:w="2123" w:type="dxa"/>
          </w:tcPr>
          <w:p w14:paraId="4AA5ED0E" w14:textId="77777777" w:rsidR="008B436D" w:rsidRPr="00200FDE" w:rsidRDefault="008B436D" w:rsidP="008B436D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Bratrollmops</w:t>
            </w:r>
          </w:p>
          <w:p w14:paraId="5A8408C7" w14:textId="77777777" w:rsidR="008B436D" w:rsidRDefault="008B436D" w:rsidP="008B436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Brechbohnen und Röstkartoffeln</w:t>
            </w:r>
          </w:p>
          <w:p w14:paraId="16519A34" w14:textId="77777777" w:rsidR="008B436D" w:rsidRDefault="008B436D" w:rsidP="008B436D">
            <w:pPr>
              <w:rPr>
                <w:rFonts w:ascii="Arial" w:hAnsi="Arial" w:cs="Arial"/>
                <w:sz w:val="16"/>
              </w:rPr>
            </w:pPr>
          </w:p>
          <w:p w14:paraId="16158A11" w14:textId="77777777" w:rsidR="008B436D" w:rsidRPr="00B152C3" w:rsidRDefault="008B436D" w:rsidP="008B436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66" w:type="dxa"/>
          </w:tcPr>
          <w:p w14:paraId="5395838C" w14:textId="77777777" w:rsidR="008B436D" w:rsidRDefault="008B436D" w:rsidP="008B436D">
            <w:pPr>
              <w:pStyle w:val="Sprechblasentext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Panierter Fetakäse</w:t>
            </w:r>
          </w:p>
          <w:p w14:paraId="29E476B7" w14:textId="77777777" w:rsidR="008B436D" w:rsidRDefault="008B436D" w:rsidP="008B436D">
            <w:pPr>
              <w:pStyle w:val="Sprechblasentex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mit Mischgemüse und Vollkornnudeln</w:t>
            </w:r>
          </w:p>
          <w:p w14:paraId="3CAB10B0" w14:textId="77777777" w:rsidR="008B436D" w:rsidRDefault="008B436D" w:rsidP="008B436D">
            <w:pPr>
              <w:pStyle w:val="Sprechblasentext"/>
              <w:rPr>
                <w:rFonts w:ascii="Arial" w:hAnsi="Arial" w:cs="Arial"/>
                <w:szCs w:val="24"/>
              </w:rPr>
            </w:pPr>
          </w:p>
          <w:p w14:paraId="535E76EE" w14:textId="09AC1159" w:rsidR="008B436D" w:rsidRPr="00B152C3" w:rsidRDefault="008B436D" w:rsidP="008B436D">
            <w:pPr>
              <w:pStyle w:val="Sprechblasentext"/>
              <w:rPr>
                <w:rFonts w:ascii="Arial" w:hAnsi="Arial" w:cs="Arial"/>
                <w:sz w:val="18"/>
                <w:szCs w:val="18"/>
                <w:lang w:val="fr-FR"/>
              </w:rPr>
            </w:pPr>
            <w:r>
              <w:rPr>
                <w:rFonts w:ascii="Arial" w:hAnsi="Arial" w:cs="Arial"/>
                <w:szCs w:val="24"/>
                <w:vertAlign w:val="subscript"/>
              </w:rPr>
              <w:t>1, 4, c, j, f, a8, g, a, a1</w:t>
            </w:r>
          </w:p>
        </w:tc>
        <w:tc>
          <w:tcPr>
            <w:tcW w:w="2132" w:type="dxa"/>
          </w:tcPr>
          <w:p w14:paraId="29223BE8" w14:textId="77777777" w:rsidR="008B436D" w:rsidRPr="00506B05" w:rsidRDefault="008B436D" w:rsidP="008B436D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Fitness Salat</w:t>
            </w:r>
          </w:p>
          <w:p w14:paraId="2160EC14" w14:textId="77777777" w:rsidR="008B436D" w:rsidRDefault="008B436D" w:rsidP="008B436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Roter Bete, Apfel, Nüssen und Croutons</w:t>
            </w:r>
          </w:p>
          <w:p w14:paraId="1E4D88F8" w14:textId="77777777" w:rsidR="008B436D" w:rsidRDefault="008B436D" w:rsidP="008B436D">
            <w:pPr>
              <w:rPr>
                <w:rFonts w:ascii="Arial" w:hAnsi="Arial" w:cs="Arial"/>
                <w:sz w:val="16"/>
              </w:rPr>
            </w:pPr>
          </w:p>
          <w:p w14:paraId="6A05709C" w14:textId="1F8C536F" w:rsidR="008B436D" w:rsidRPr="00B152C3" w:rsidRDefault="008B436D" w:rsidP="008B436D">
            <w:pPr>
              <w:rPr>
                <w:rFonts w:ascii="Arial" w:hAnsi="Arial" w:cs="Arial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h1, i, h2, h4, h3, a8, g, a1</w:t>
            </w:r>
          </w:p>
        </w:tc>
        <w:tc>
          <w:tcPr>
            <w:tcW w:w="2442" w:type="dxa"/>
          </w:tcPr>
          <w:p w14:paraId="65698BC9" w14:textId="77777777" w:rsidR="008B436D" w:rsidRPr="008A35C9" w:rsidRDefault="008B436D" w:rsidP="008B436D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Milchreis</w:t>
            </w:r>
          </w:p>
          <w:p w14:paraId="1D247C48" w14:textId="77777777" w:rsidR="008B436D" w:rsidRDefault="008B436D" w:rsidP="008B436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mit Pfirsichkompott</w:t>
            </w:r>
          </w:p>
          <w:p w14:paraId="1BC09CF7" w14:textId="77777777" w:rsidR="008B436D" w:rsidRDefault="008B436D" w:rsidP="008B436D">
            <w:pPr>
              <w:rPr>
                <w:rFonts w:ascii="Arial" w:hAnsi="Arial" w:cs="Arial"/>
                <w:sz w:val="16"/>
                <w:szCs w:val="16"/>
              </w:rPr>
            </w:pPr>
          </w:p>
          <w:p w14:paraId="47527C28" w14:textId="77777777" w:rsidR="008B436D" w:rsidRDefault="008B436D" w:rsidP="008B436D">
            <w:pPr>
              <w:rPr>
                <w:rFonts w:ascii="Arial" w:hAnsi="Arial" w:cs="Arial"/>
                <w:sz w:val="16"/>
                <w:szCs w:val="16"/>
              </w:rPr>
            </w:pPr>
          </w:p>
          <w:p w14:paraId="6DBDFCF1" w14:textId="4271EEDC" w:rsidR="008B436D" w:rsidRPr="00B152C3" w:rsidRDefault="008B436D" w:rsidP="008B436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  <w:vertAlign w:val="subscript"/>
              </w:rPr>
              <w:t>g</w:t>
            </w:r>
          </w:p>
        </w:tc>
        <w:tc>
          <w:tcPr>
            <w:tcW w:w="2493" w:type="dxa"/>
          </w:tcPr>
          <w:p w14:paraId="27E55014" w14:textId="77777777" w:rsidR="008B436D" w:rsidRDefault="008B436D" w:rsidP="008B436D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Gefüllter Schweinebraten</w:t>
            </w:r>
          </w:p>
          <w:p w14:paraId="233DE729" w14:textId="77777777" w:rsidR="008B436D" w:rsidRDefault="008B436D" w:rsidP="008B436D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mit Apfelrotkohl und Spätzle</w:t>
            </w:r>
          </w:p>
          <w:p w14:paraId="2C9D9573" w14:textId="5FA3FF2D" w:rsidR="008B436D" w:rsidRPr="00B152C3" w:rsidRDefault="008B436D" w:rsidP="008B436D">
            <w:pPr>
              <w:ind w:left="3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                                         4,2 BE</w:t>
            </w:r>
          </w:p>
        </w:tc>
      </w:tr>
      <w:tr w:rsidR="008B436D" w:rsidRPr="00A0246A" w14:paraId="7BA89DFB" w14:textId="77777777" w:rsidTr="00D542F7">
        <w:trPr>
          <w:trHeight w:val="284"/>
        </w:trPr>
        <w:tc>
          <w:tcPr>
            <w:tcW w:w="1873" w:type="dxa"/>
            <w:tcBorders>
              <w:bottom w:val="single" w:sz="4" w:space="0" w:color="auto"/>
            </w:tcBorders>
          </w:tcPr>
          <w:p w14:paraId="73673A09" w14:textId="000A6955" w:rsidR="008B436D" w:rsidRPr="008B436D" w:rsidRDefault="008B436D" w:rsidP="008B436D">
            <w:pPr>
              <w:pStyle w:val="berschrift2"/>
              <w:jc w:val="center"/>
              <w:rPr>
                <w:i w:val="0"/>
                <w:iCs w:val="0"/>
                <w:sz w:val="20"/>
                <w:szCs w:val="20"/>
              </w:rPr>
            </w:pPr>
          </w:p>
        </w:tc>
        <w:tc>
          <w:tcPr>
            <w:tcW w:w="2124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304852408"/>
              <w:placeholder>
                <w:docPart w:val="2CB6264E745742F281DC2FCA17A259DC"/>
              </w:placeholder>
            </w:sdtPr>
            <w:sdtEndPr/>
            <w:sdtContent>
              <w:p w14:paraId="5A2A6D6B" w14:textId="77777777" w:rsidR="008B436D" w:rsidRDefault="008B436D" w:rsidP="008B436D">
                <w:pPr>
                  <w:jc w:val="right"/>
                </w:pP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592B08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592B08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2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498010587"/>
              <w:placeholder>
                <w:docPart w:val="12B36319BF1C475281CDB22DB4D2EA8D"/>
              </w:placeholder>
            </w:sdtPr>
            <w:sdtEndPr/>
            <w:sdtContent>
              <w:p w14:paraId="28B48F58" w14:textId="77777777" w:rsidR="008B436D" w:rsidRDefault="008B436D" w:rsidP="008B436D">
                <w:pPr>
                  <w:jc w:val="right"/>
                </w:pP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592B08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592B08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66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1272280991"/>
              <w:placeholder>
                <w:docPart w:val="0E7CBDCA8C544815A622C159C23EF48C"/>
              </w:placeholder>
            </w:sdtPr>
            <w:sdtEndPr/>
            <w:sdtContent>
              <w:p w14:paraId="31EBE4E8" w14:textId="77777777" w:rsidR="008B436D" w:rsidRDefault="008B436D" w:rsidP="008B436D">
                <w:pPr>
                  <w:jc w:val="right"/>
                </w:pP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592B08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592B08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32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204705778"/>
              <w:placeholder>
                <w:docPart w:val="1C3EA16EE9504815AF3541562E2FF9FE"/>
              </w:placeholder>
            </w:sdtPr>
            <w:sdtEndPr/>
            <w:sdtContent>
              <w:p w14:paraId="41B96C20" w14:textId="77777777" w:rsidR="008B436D" w:rsidRDefault="008B436D" w:rsidP="008B436D">
                <w:pPr>
                  <w:jc w:val="right"/>
                </w:pP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592B08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592B08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442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211803371"/>
              <w:placeholder>
                <w:docPart w:val="2D71BAD1920B4022BBA17AABDF5B0BD9"/>
              </w:placeholder>
            </w:sdtPr>
            <w:sdtEndPr/>
            <w:sdtContent>
              <w:p w14:paraId="0175EB49" w14:textId="77777777" w:rsidR="008B436D" w:rsidRDefault="008B436D" w:rsidP="008B436D">
                <w:pPr>
                  <w:jc w:val="right"/>
                </w:pP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592B08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592B08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49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764304999"/>
              <w:placeholder>
                <w:docPart w:val="02C029176E7D492C890E1AD0CE6CDBB7"/>
              </w:placeholder>
            </w:sdtPr>
            <w:sdtEndPr/>
            <w:sdtContent>
              <w:p w14:paraId="23CFF2F6" w14:textId="77777777" w:rsidR="008B436D" w:rsidRDefault="008B436D" w:rsidP="008B436D">
                <w:pPr>
                  <w:jc w:val="right"/>
                </w:pP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592B08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592B08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592B0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</w:tr>
      <w:tr w:rsidR="008B436D" w:rsidRPr="00A0246A" w14:paraId="54749560" w14:textId="77777777" w:rsidTr="008625EA">
        <w:trPr>
          <w:trHeight w:val="952"/>
        </w:trPr>
        <w:tc>
          <w:tcPr>
            <w:tcW w:w="1873" w:type="dxa"/>
            <w:tcBorders>
              <w:top w:val="single" w:sz="4" w:space="0" w:color="auto"/>
            </w:tcBorders>
          </w:tcPr>
          <w:p w14:paraId="11FB35AE" w14:textId="77777777" w:rsidR="008B436D" w:rsidRPr="008B436D" w:rsidRDefault="008B436D" w:rsidP="008B436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B37CFAD" w14:textId="238DCCEC" w:rsidR="008B436D" w:rsidRPr="008B436D" w:rsidRDefault="008B436D" w:rsidP="008B436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436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Freitag </w:t>
            </w:r>
          </w:p>
          <w:p w14:paraId="0DE40895" w14:textId="39068C0E" w:rsidR="008B436D" w:rsidRPr="008B436D" w:rsidRDefault="008B436D" w:rsidP="008B436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436D">
              <w:rPr>
                <w:rFonts w:ascii="Arial" w:hAnsi="Arial" w:cs="Arial"/>
                <w:b/>
                <w:bCs/>
                <w:sz w:val="20"/>
                <w:szCs w:val="20"/>
              </w:rPr>
              <w:t>06.11.2026</w:t>
            </w:r>
          </w:p>
          <w:p w14:paraId="0EC1B0FE" w14:textId="77777777" w:rsidR="008B436D" w:rsidRPr="008B436D" w:rsidRDefault="008B436D" w:rsidP="008B436D">
            <w:pPr>
              <w:pStyle w:val="berschrift5"/>
              <w:rPr>
                <w:i w:val="0"/>
                <w:iCs w:val="0"/>
                <w:szCs w:val="20"/>
              </w:rPr>
            </w:pPr>
          </w:p>
        </w:tc>
        <w:tc>
          <w:tcPr>
            <w:tcW w:w="2124" w:type="dxa"/>
          </w:tcPr>
          <w:p w14:paraId="5E3BEE04" w14:textId="77777777" w:rsidR="008B436D" w:rsidRPr="005112E1" w:rsidRDefault="008B436D" w:rsidP="008B436D">
            <w:pPr>
              <w:pStyle w:val="berschrift1"/>
            </w:pPr>
            <w:r>
              <w:t>Schaschlik Eintopf</w:t>
            </w:r>
          </w:p>
          <w:p w14:paraId="3C270431" w14:textId="77777777" w:rsidR="008B436D" w:rsidRDefault="008B436D" w:rsidP="008B436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Brötchen</w:t>
            </w:r>
          </w:p>
          <w:p w14:paraId="3FD8A57E" w14:textId="77777777" w:rsidR="008B436D" w:rsidRDefault="008B436D" w:rsidP="008B436D">
            <w:pPr>
              <w:rPr>
                <w:rFonts w:ascii="Arial" w:hAnsi="Arial" w:cs="Arial"/>
                <w:sz w:val="16"/>
              </w:rPr>
            </w:pPr>
          </w:p>
          <w:p w14:paraId="75519681" w14:textId="77777777" w:rsidR="008B436D" w:rsidRDefault="008B436D" w:rsidP="008B436D">
            <w:pPr>
              <w:rPr>
                <w:rFonts w:ascii="Arial" w:hAnsi="Arial" w:cs="Arial"/>
                <w:sz w:val="16"/>
              </w:rPr>
            </w:pPr>
          </w:p>
          <w:p w14:paraId="37AFB373" w14:textId="5607DADB" w:rsidR="008B436D" w:rsidRPr="00B152C3" w:rsidRDefault="008B436D" w:rsidP="008B436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2, a3, a, a1</w:t>
            </w:r>
          </w:p>
        </w:tc>
        <w:tc>
          <w:tcPr>
            <w:tcW w:w="2123" w:type="dxa"/>
          </w:tcPr>
          <w:p w14:paraId="0663F77A" w14:textId="77777777" w:rsidR="008B436D" w:rsidRPr="000538CD" w:rsidRDefault="008B436D" w:rsidP="008B436D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Geflügelroulade</w:t>
            </w:r>
          </w:p>
          <w:p w14:paraId="4419B6B9" w14:textId="77777777" w:rsidR="008B436D" w:rsidRDefault="008B436D" w:rsidP="008B436D">
            <w:pPr>
              <w:rPr>
                <w:rFonts w:ascii="Arial" w:hAnsi="Arial" w:cs="Arial"/>
                <w:sz w:val="16"/>
              </w:rPr>
            </w:pPr>
            <w:r w:rsidRPr="000538CD">
              <w:rPr>
                <w:rFonts w:ascii="Arial" w:hAnsi="Arial" w:cs="Arial"/>
                <w:sz w:val="16"/>
              </w:rPr>
              <w:t xml:space="preserve">mit </w:t>
            </w:r>
            <w:r>
              <w:rPr>
                <w:rFonts w:ascii="Arial" w:hAnsi="Arial" w:cs="Arial"/>
                <w:sz w:val="16"/>
              </w:rPr>
              <w:t>Wirsing und Salzkartoffeln</w:t>
            </w:r>
          </w:p>
          <w:p w14:paraId="39E74528" w14:textId="77777777" w:rsidR="008B436D" w:rsidRDefault="008B436D" w:rsidP="008B436D">
            <w:pPr>
              <w:rPr>
                <w:rFonts w:ascii="Arial" w:hAnsi="Arial" w:cs="Arial"/>
                <w:sz w:val="16"/>
              </w:rPr>
            </w:pPr>
          </w:p>
          <w:p w14:paraId="6A841EF0" w14:textId="7854DD61" w:rsidR="008B436D" w:rsidRPr="00B152C3" w:rsidRDefault="008B436D" w:rsidP="008B436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1, 4, c, j, a8, g, a1</w:t>
            </w:r>
          </w:p>
        </w:tc>
        <w:tc>
          <w:tcPr>
            <w:tcW w:w="2166" w:type="dxa"/>
          </w:tcPr>
          <w:p w14:paraId="6ABDC7E0" w14:textId="77777777" w:rsidR="008B436D" w:rsidRPr="005A08C5" w:rsidRDefault="008B436D" w:rsidP="008B436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Kürbissuppe Abenteuerland</w:t>
            </w:r>
          </w:p>
          <w:p w14:paraId="0DA9BD1C" w14:textId="77777777" w:rsidR="008B436D" w:rsidRDefault="008B436D" w:rsidP="008B436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mit Ingwer und Kokosmilch</w:t>
            </w:r>
          </w:p>
          <w:p w14:paraId="43C8A1C1" w14:textId="77777777" w:rsidR="008B436D" w:rsidRDefault="008B436D" w:rsidP="008B436D">
            <w:pPr>
              <w:rPr>
                <w:rFonts w:ascii="Arial" w:hAnsi="Arial" w:cs="Arial"/>
                <w:sz w:val="16"/>
                <w:szCs w:val="16"/>
              </w:rPr>
            </w:pPr>
          </w:p>
          <w:p w14:paraId="69A3C70F" w14:textId="02F24701" w:rsidR="008B436D" w:rsidRPr="00B152C3" w:rsidRDefault="008B436D" w:rsidP="008B436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  <w:vertAlign w:val="subscript"/>
              </w:rPr>
              <w:t>a3, a, a1</w:t>
            </w:r>
          </w:p>
        </w:tc>
        <w:tc>
          <w:tcPr>
            <w:tcW w:w="2132" w:type="dxa"/>
          </w:tcPr>
          <w:p w14:paraId="239A9555" w14:textId="77777777" w:rsidR="008B436D" w:rsidRDefault="008B436D" w:rsidP="008B436D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Miami Salat</w:t>
            </w:r>
          </w:p>
          <w:p w14:paraId="7C5F988C" w14:textId="77777777" w:rsidR="008B436D" w:rsidRDefault="008B436D" w:rsidP="008B436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Hähnchen und fischen Früchten</w:t>
            </w:r>
          </w:p>
          <w:p w14:paraId="7A6C2C51" w14:textId="77777777" w:rsidR="008B436D" w:rsidRDefault="008B436D" w:rsidP="008B436D">
            <w:pPr>
              <w:rPr>
                <w:rFonts w:ascii="Arial" w:hAnsi="Arial" w:cs="Arial"/>
                <w:sz w:val="16"/>
              </w:rPr>
            </w:pPr>
          </w:p>
          <w:p w14:paraId="4B187D8A" w14:textId="22ED0A33" w:rsidR="008B436D" w:rsidRPr="00B152C3" w:rsidRDefault="008B436D" w:rsidP="008B436D">
            <w:pPr>
              <w:rPr>
                <w:rFonts w:ascii="Arial" w:hAnsi="Arial" w:cs="Arial"/>
                <w:sz w:val="18"/>
                <w:szCs w:val="18"/>
                <w:lang w:val="it-IT"/>
              </w:rPr>
            </w:pPr>
            <w:r>
              <w:rPr>
                <w:rFonts w:ascii="Arial" w:hAnsi="Arial" w:cs="Arial"/>
                <w:sz w:val="16"/>
                <w:vertAlign w:val="subscript"/>
              </w:rPr>
              <w:t>a1</w:t>
            </w:r>
          </w:p>
        </w:tc>
        <w:tc>
          <w:tcPr>
            <w:tcW w:w="2442" w:type="dxa"/>
          </w:tcPr>
          <w:p w14:paraId="7AAD1A38" w14:textId="77777777" w:rsidR="008B436D" w:rsidRPr="00821150" w:rsidRDefault="008B436D" w:rsidP="008B436D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Tafelspitz</w:t>
            </w:r>
          </w:p>
          <w:p w14:paraId="5DD3D26C" w14:textId="77777777" w:rsidR="008B436D" w:rsidRDefault="008B436D" w:rsidP="008B436D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mit Meerrettichsoße, Wurzelgemüse und Salzkartoffeln</w:t>
            </w:r>
          </w:p>
          <w:p w14:paraId="223C71A5" w14:textId="77777777" w:rsidR="008B436D" w:rsidRDefault="008B436D" w:rsidP="008B436D">
            <w:pPr>
              <w:rPr>
                <w:rFonts w:ascii="Arial" w:hAnsi="Arial" w:cs="Arial"/>
                <w:sz w:val="16"/>
              </w:rPr>
            </w:pPr>
          </w:p>
          <w:p w14:paraId="0594F0FA" w14:textId="77777777" w:rsidR="008B436D" w:rsidRPr="00B152C3" w:rsidRDefault="008B436D" w:rsidP="008B436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93" w:type="dxa"/>
          </w:tcPr>
          <w:p w14:paraId="03E09CD0" w14:textId="77777777" w:rsidR="008B436D" w:rsidRDefault="008B436D" w:rsidP="008B436D">
            <w:pPr>
              <w:pStyle w:val="berschrift1"/>
            </w:pPr>
            <w:r>
              <w:t>Deftiges Eisbeinfleisch</w:t>
            </w:r>
          </w:p>
          <w:p w14:paraId="3DED5221" w14:textId="5AEC912E" w:rsidR="008B436D" w:rsidRPr="00B152C3" w:rsidRDefault="008B436D" w:rsidP="008B436D">
            <w:pPr>
              <w:ind w:left="3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</w:rPr>
              <w:t>mit herzhaftem Sauerkraut und Kartoffelpüree</w:t>
            </w:r>
          </w:p>
        </w:tc>
      </w:tr>
      <w:tr w:rsidR="008B436D" w:rsidRPr="00A0246A" w14:paraId="1D9ACC2C" w14:textId="77777777" w:rsidTr="00D542F7">
        <w:trPr>
          <w:trHeight w:val="284"/>
        </w:trPr>
        <w:tc>
          <w:tcPr>
            <w:tcW w:w="1873" w:type="dxa"/>
            <w:tcBorders>
              <w:bottom w:val="single" w:sz="4" w:space="0" w:color="auto"/>
            </w:tcBorders>
          </w:tcPr>
          <w:p w14:paraId="17937877" w14:textId="31CCBB27" w:rsidR="008B436D" w:rsidRPr="008B436D" w:rsidRDefault="008B436D" w:rsidP="008B436D">
            <w:pPr>
              <w:pStyle w:val="berschrift2"/>
              <w:jc w:val="center"/>
              <w:rPr>
                <w:i w:val="0"/>
                <w:iCs w:val="0"/>
                <w:sz w:val="20"/>
                <w:szCs w:val="20"/>
              </w:rPr>
            </w:pPr>
          </w:p>
        </w:tc>
        <w:tc>
          <w:tcPr>
            <w:tcW w:w="2124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1168448499"/>
              <w:placeholder>
                <w:docPart w:val="CDB6CEF0B79D4A4D8E2481B69B26D17D"/>
              </w:placeholder>
            </w:sdtPr>
            <w:sdtEndPr/>
            <w:sdtContent>
              <w:p w14:paraId="0F8138FC" w14:textId="77777777" w:rsidR="008B436D" w:rsidRDefault="008B436D" w:rsidP="008B436D">
                <w:pPr>
                  <w:jc w:val="right"/>
                </w:pP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94682A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94682A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2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2087295199"/>
              <w:placeholder>
                <w:docPart w:val="5653AE960D9045878E8D8B6F76BEEE74"/>
              </w:placeholder>
            </w:sdtPr>
            <w:sdtEndPr/>
            <w:sdtContent>
              <w:p w14:paraId="6B73E786" w14:textId="77777777" w:rsidR="008B436D" w:rsidRDefault="008B436D" w:rsidP="008B436D">
                <w:pPr>
                  <w:jc w:val="right"/>
                </w:pP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94682A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94682A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66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008057102"/>
              <w:placeholder>
                <w:docPart w:val="FFBCE86D6D3A44B099A81DD45A716AF5"/>
              </w:placeholder>
            </w:sdtPr>
            <w:sdtEndPr/>
            <w:sdtContent>
              <w:p w14:paraId="5885E090" w14:textId="77777777" w:rsidR="008B436D" w:rsidRDefault="008B436D" w:rsidP="008B436D">
                <w:pPr>
                  <w:jc w:val="right"/>
                </w:pP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94682A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94682A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32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974365258"/>
              <w:placeholder>
                <w:docPart w:val="1E620E5185704E4A8CABDA5A2BD9B451"/>
              </w:placeholder>
            </w:sdtPr>
            <w:sdtEndPr/>
            <w:sdtContent>
              <w:p w14:paraId="2304C8E9" w14:textId="77777777" w:rsidR="008B436D" w:rsidRDefault="008B436D" w:rsidP="008B436D">
                <w:pPr>
                  <w:jc w:val="right"/>
                </w:pP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94682A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94682A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442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1065765091"/>
              <w:placeholder>
                <w:docPart w:val="8DF71F014D074BF2B9485B46175A2C77"/>
              </w:placeholder>
            </w:sdtPr>
            <w:sdtEndPr/>
            <w:sdtContent>
              <w:p w14:paraId="099C48E5" w14:textId="77777777" w:rsidR="008B436D" w:rsidRDefault="008B436D" w:rsidP="008B436D">
                <w:pPr>
                  <w:jc w:val="right"/>
                </w:pP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94682A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94682A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49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1259029937"/>
              <w:placeholder>
                <w:docPart w:val="194383E652184E60923ABB3ADFCE9B09"/>
              </w:placeholder>
            </w:sdtPr>
            <w:sdtEndPr/>
            <w:sdtContent>
              <w:p w14:paraId="4BA54026" w14:textId="77777777" w:rsidR="008B436D" w:rsidRDefault="008B436D" w:rsidP="008B436D">
                <w:pPr>
                  <w:jc w:val="right"/>
                </w:pP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94682A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94682A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94682A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</w:tr>
      <w:tr w:rsidR="008B436D" w:rsidRPr="00A0246A" w14:paraId="1BD723FF" w14:textId="77777777" w:rsidTr="00335AC5">
        <w:trPr>
          <w:trHeight w:val="954"/>
        </w:trPr>
        <w:tc>
          <w:tcPr>
            <w:tcW w:w="1873" w:type="dxa"/>
            <w:tcBorders>
              <w:top w:val="single" w:sz="4" w:space="0" w:color="auto"/>
            </w:tcBorders>
          </w:tcPr>
          <w:p w14:paraId="5ACAA7EA" w14:textId="77777777" w:rsidR="008B436D" w:rsidRPr="008B436D" w:rsidRDefault="008B436D" w:rsidP="008B436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AFE20DC" w14:textId="6D4713AC" w:rsidR="008B436D" w:rsidRPr="008B436D" w:rsidRDefault="008B436D" w:rsidP="008B436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436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Samstag </w:t>
            </w:r>
          </w:p>
          <w:p w14:paraId="5856704E" w14:textId="3726EA7A" w:rsidR="008B436D" w:rsidRPr="008B436D" w:rsidRDefault="008B436D" w:rsidP="008B436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436D">
              <w:rPr>
                <w:rFonts w:ascii="Arial" w:hAnsi="Arial" w:cs="Arial"/>
                <w:b/>
                <w:bCs/>
                <w:sz w:val="20"/>
                <w:szCs w:val="20"/>
              </w:rPr>
              <w:t>07.11.2026</w:t>
            </w:r>
          </w:p>
          <w:p w14:paraId="569769B5" w14:textId="77777777" w:rsidR="008B436D" w:rsidRPr="008B436D" w:rsidRDefault="008B436D" w:rsidP="008B436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24" w:type="dxa"/>
          </w:tcPr>
          <w:p w14:paraId="4F5914B3" w14:textId="77777777" w:rsidR="008B436D" w:rsidRDefault="008B436D" w:rsidP="008B436D">
            <w:pPr>
              <w:pStyle w:val="Textkrper2"/>
            </w:pPr>
            <w:r>
              <w:rPr>
                <w:b/>
                <w:bCs/>
              </w:rPr>
              <w:t>Spaghetti Bolognese</w:t>
            </w:r>
          </w:p>
          <w:p w14:paraId="277C034D" w14:textId="77777777" w:rsidR="008B436D" w:rsidRDefault="008B436D" w:rsidP="008B436D">
            <w:pPr>
              <w:pStyle w:val="Textkrper2"/>
            </w:pPr>
            <w:r>
              <w:t>mit Salatbeilage</w:t>
            </w:r>
          </w:p>
          <w:p w14:paraId="5B976681" w14:textId="77777777" w:rsidR="008B436D" w:rsidRDefault="008B436D" w:rsidP="008B436D">
            <w:pPr>
              <w:pStyle w:val="Textkrper2"/>
            </w:pPr>
          </w:p>
          <w:p w14:paraId="5A445248" w14:textId="77777777" w:rsidR="008B436D" w:rsidRPr="00980BDB" w:rsidRDefault="008B436D" w:rsidP="008B436D">
            <w:pPr>
              <w:pStyle w:val="Textkrper2"/>
            </w:pPr>
          </w:p>
          <w:p w14:paraId="09BF27AA" w14:textId="0A1571D2" w:rsidR="008B436D" w:rsidRPr="00B152C3" w:rsidRDefault="008B436D" w:rsidP="008B436D">
            <w:pPr>
              <w:rPr>
                <w:rFonts w:ascii="Arial" w:hAnsi="Arial" w:cs="Arial"/>
                <w:sz w:val="18"/>
                <w:szCs w:val="18"/>
                <w:vertAlign w:val="subscript"/>
              </w:rPr>
            </w:pPr>
            <w:r w:rsidRPr="008B436D">
              <w:rPr>
                <w:rFonts w:ascii="Arial" w:hAnsi="Arial" w:cs="Arial"/>
                <w:sz w:val="16"/>
                <w:vertAlign w:val="subscript"/>
              </w:rPr>
              <w:t>2, a8, a1</w:t>
            </w:r>
          </w:p>
        </w:tc>
        <w:tc>
          <w:tcPr>
            <w:tcW w:w="2123" w:type="dxa"/>
          </w:tcPr>
          <w:p w14:paraId="73BC3AB6" w14:textId="77777777" w:rsidR="008B436D" w:rsidRPr="00AD5852" w:rsidRDefault="008B436D" w:rsidP="008B436D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Hähnchenschnitzel</w:t>
            </w:r>
          </w:p>
          <w:p w14:paraId="17254584" w14:textId="77777777" w:rsidR="008B436D" w:rsidRDefault="008B436D" w:rsidP="008B436D">
            <w:pPr>
              <w:rPr>
                <w:rFonts w:ascii="Arial" w:hAnsi="Arial" w:cs="Arial"/>
                <w:bCs/>
                <w:sz w:val="16"/>
              </w:rPr>
            </w:pPr>
            <w:r>
              <w:rPr>
                <w:rFonts w:ascii="Arial" w:hAnsi="Arial" w:cs="Arial"/>
                <w:bCs/>
                <w:sz w:val="16"/>
              </w:rPr>
              <w:t>mit Jägersoße, Oldenburger Gemüse und Schnittlauchkartoffeln</w:t>
            </w:r>
          </w:p>
          <w:p w14:paraId="05614F3F" w14:textId="0BE893ED" w:rsidR="008B436D" w:rsidRPr="00B152C3" w:rsidRDefault="008B436D" w:rsidP="008B436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6"/>
                <w:vertAlign w:val="subscript"/>
              </w:rPr>
              <w:t>a3, i, f, a8, g, a1</w:t>
            </w:r>
          </w:p>
        </w:tc>
        <w:tc>
          <w:tcPr>
            <w:tcW w:w="2166" w:type="dxa"/>
          </w:tcPr>
          <w:p w14:paraId="0129D6FE" w14:textId="77777777" w:rsidR="008B436D" w:rsidRPr="00B152C3" w:rsidRDefault="008B436D" w:rsidP="008B436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32" w:type="dxa"/>
          </w:tcPr>
          <w:p w14:paraId="3D297D1B" w14:textId="77777777" w:rsidR="008B436D" w:rsidRPr="00B152C3" w:rsidRDefault="008B436D" w:rsidP="008B436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42" w:type="dxa"/>
          </w:tcPr>
          <w:p w14:paraId="747F9CB3" w14:textId="77777777" w:rsidR="008B436D" w:rsidRPr="00A06905" w:rsidRDefault="008B436D" w:rsidP="008B436D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Gerillte Hähnchenkeule Königinnen Art</w:t>
            </w:r>
          </w:p>
          <w:p w14:paraId="2710F3AD" w14:textId="77777777" w:rsidR="008B436D" w:rsidRDefault="008B436D" w:rsidP="008B436D">
            <w:pPr>
              <w:rPr>
                <w:rFonts w:ascii="Arial" w:hAnsi="Arial" w:cs="Arial"/>
                <w:sz w:val="16"/>
                <w:szCs w:val="16"/>
              </w:rPr>
            </w:pPr>
            <w:r w:rsidRPr="008B436D">
              <w:rPr>
                <w:rFonts w:ascii="Arial" w:hAnsi="Arial" w:cs="Arial"/>
                <w:sz w:val="16"/>
                <w:szCs w:val="16"/>
              </w:rPr>
              <w:t xml:space="preserve">mit Gemüse und Salzkartoffeln                               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7BB13C70" w14:textId="54C5A132" w:rsidR="008B436D" w:rsidRPr="00B152C3" w:rsidRDefault="008B436D" w:rsidP="008B436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        </w:t>
            </w:r>
            <w:r w:rsidRPr="008B436D">
              <w:rPr>
                <w:rFonts w:ascii="Arial" w:hAnsi="Arial" w:cs="Arial"/>
                <w:sz w:val="16"/>
                <w:szCs w:val="16"/>
              </w:rPr>
              <w:t>2,8 BE</w:t>
            </w:r>
          </w:p>
        </w:tc>
        <w:tc>
          <w:tcPr>
            <w:tcW w:w="2493" w:type="dxa"/>
          </w:tcPr>
          <w:p w14:paraId="6FE73E19" w14:textId="77777777" w:rsidR="008B436D" w:rsidRPr="004A2689" w:rsidRDefault="008B436D" w:rsidP="008B436D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Rinderschmorbraten</w:t>
            </w:r>
          </w:p>
          <w:p w14:paraId="596892DE" w14:textId="600B080A" w:rsidR="008B436D" w:rsidRPr="00B152C3" w:rsidRDefault="008B436D" w:rsidP="008B436D">
            <w:pPr>
              <w:rPr>
                <w:rFonts w:ascii="Arial" w:hAnsi="Arial" w:cs="Arial"/>
                <w:sz w:val="18"/>
                <w:szCs w:val="18"/>
              </w:rPr>
            </w:pPr>
            <w:r w:rsidRPr="008B436D">
              <w:rPr>
                <w:rFonts w:ascii="Arial" w:hAnsi="Arial" w:cs="Arial"/>
                <w:sz w:val="16"/>
                <w:szCs w:val="16"/>
              </w:rPr>
              <w:t xml:space="preserve">mit grünen Bohnen und Speckklößen            </w:t>
            </w:r>
            <w:r>
              <w:rPr>
                <w:rFonts w:ascii="Arial" w:hAnsi="Arial" w:cs="Arial"/>
                <w:sz w:val="16"/>
                <w:szCs w:val="16"/>
              </w:rPr>
              <w:t xml:space="preserve">                   </w:t>
            </w:r>
            <w:r w:rsidRPr="008B436D">
              <w:rPr>
                <w:rFonts w:ascii="Arial" w:hAnsi="Arial" w:cs="Arial"/>
                <w:sz w:val="16"/>
                <w:szCs w:val="16"/>
              </w:rPr>
              <w:t>3,5 BE</w:t>
            </w:r>
          </w:p>
        </w:tc>
      </w:tr>
      <w:tr w:rsidR="008B436D" w:rsidRPr="00A0246A" w14:paraId="7E85E71C" w14:textId="77777777" w:rsidTr="00D542F7">
        <w:trPr>
          <w:trHeight w:val="284"/>
        </w:trPr>
        <w:tc>
          <w:tcPr>
            <w:tcW w:w="1873" w:type="dxa"/>
            <w:tcBorders>
              <w:bottom w:val="single" w:sz="4" w:space="0" w:color="auto"/>
            </w:tcBorders>
          </w:tcPr>
          <w:p w14:paraId="278C9CD8" w14:textId="7C6B3741" w:rsidR="008B436D" w:rsidRPr="008B436D" w:rsidRDefault="008B436D" w:rsidP="008B436D">
            <w:pPr>
              <w:pStyle w:val="berschrift2"/>
              <w:jc w:val="center"/>
              <w:rPr>
                <w:i w:val="0"/>
                <w:iCs w:val="0"/>
                <w:sz w:val="20"/>
                <w:szCs w:val="20"/>
              </w:rPr>
            </w:pPr>
          </w:p>
        </w:tc>
        <w:tc>
          <w:tcPr>
            <w:tcW w:w="2124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900131763"/>
              <w:placeholder>
                <w:docPart w:val="AA6B16C4740247BAAE2F13CD7A1C671A"/>
              </w:placeholder>
            </w:sdtPr>
            <w:sdtEndPr/>
            <w:sdtContent>
              <w:p w14:paraId="5869CE94" w14:textId="77777777" w:rsidR="008B436D" w:rsidRDefault="008B436D" w:rsidP="008B436D">
                <w:pPr>
                  <w:jc w:val="right"/>
                </w:pP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0E012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0E012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2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172335270"/>
              <w:placeholder>
                <w:docPart w:val="76BA0280D2264EEAA2C766EEBC52D7D3"/>
              </w:placeholder>
            </w:sdtPr>
            <w:sdtEndPr/>
            <w:sdtContent>
              <w:p w14:paraId="6E26E1E0" w14:textId="77777777" w:rsidR="008B436D" w:rsidRDefault="008B436D" w:rsidP="008B436D">
                <w:pPr>
                  <w:jc w:val="right"/>
                </w:pP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0E012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0E012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66" w:type="dxa"/>
          </w:tcPr>
          <w:p w14:paraId="64B42D9B" w14:textId="77777777" w:rsidR="008B436D" w:rsidRDefault="008B436D" w:rsidP="008B436D">
            <w:pPr>
              <w:jc w:val="right"/>
            </w:pPr>
            <w:r>
              <w:rPr>
                <w:noProof/>
              </w:rPr>
              <w:drawing>
                <wp:anchor distT="0" distB="0" distL="114300" distR="114300" simplePos="0" relativeHeight="251675648" behindDoc="0" locked="0" layoutInCell="1" allowOverlap="1" wp14:anchorId="5BE5AFFA" wp14:editId="279C9DB5">
                  <wp:simplePos x="0" y="0"/>
                  <wp:positionH relativeFrom="column">
                    <wp:posOffset>161290</wp:posOffset>
                  </wp:positionH>
                  <wp:positionV relativeFrom="page">
                    <wp:posOffset>-180340</wp:posOffset>
                  </wp:positionV>
                  <wp:extent cx="2301875" cy="628015"/>
                  <wp:effectExtent l="0" t="0" r="3175" b="635"/>
                  <wp:wrapNone/>
                  <wp:docPr id="1" name="Bild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ild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1875" cy="628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32" w:type="dxa"/>
          </w:tcPr>
          <w:p w14:paraId="6F468E6A" w14:textId="77777777" w:rsidR="008B436D" w:rsidRDefault="008B436D" w:rsidP="008B436D">
            <w:pPr>
              <w:jc w:val="right"/>
            </w:pPr>
          </w:p>
        </w:tc>
        <w:tc>
          <w:tcPr>
            <w:tcW w:w="2442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718116094"/>
              <w:placeholder>
                <w:docPart w:val="A9B452CB8DBA44258F2ADD5209D6AA05"/>
              </w:placeholder>
            </w:sdtPr>
            <w:sdtEndPr/>
            <w:sdtContent>
              <w:p w14:paraId="00D2630F" w14:textId="77777777" w:rsidR="008B436D" w:rsidRDefault="008B436D" w:rsidP="008B436D">
                <w:pPr>
                  <w:jc w:val="right"/>
                </w:pP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0E012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0E012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49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793821212"/>
              <w:placeholder>
                <w:docPart w:val="9D0ED26021274A1E82DFED5A8BD61722"/>
              </w:placeholder>
            </w:sdtPr>
            <w:sdtEndPr/>
            <w:sdtContent>
              <w:p w14:paraId="222EF551" w14:textId="77777777" w:rsidR="008B436D" w:rsidRDefault="008B436D" w:rsidP="008B436D">
                <w:pPr>
                  <w:jc w:val="right"/>
                </w:pP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0E012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0E012C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0E012C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</w:tr>
      <w:tr w:rsidR="008B436D" w:rsidRPr="00A0246A" w14:paraId="798DAA62" w14:textId="77777777" w:rsidTr="009C0BAF">
        <w:trPr>
          <w:trHeight w:val="956"/>
        </w:trPr>
        <w:tc>
          <w:tcPr>
            <w:tcW w:w="1873" w:type="dxa"/>
            <w:tcBorders>
              <w:top w:val="single" w:sz="4" w:space="0" w:color="auto"/>
            </w:tcBorders>
          </w:tcPr>
          <w:p w14:paraId="1C59C239" w14:textId="77777777" w:rsidR="008B436D" w:rsidRPr="008B436D" w:rsidRDefault="008B436D" w:rsidP="008B436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B8E0307" w14:textId="2B98B4B8" w:rsidR="008B436D" w:rsidRPr="008B436D" w:rsidRDefault="008B436D" w:rsidP="008B436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436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Sonntag </w:t>
            </w:r>
          </w:p>
          <w:p w14:paraId="498986E3" w14:textId="323F9042" w:rsidR="008B436D" w:rsidRPr="008B436D" w:rsidRDefault="008B436D" w:rsidP="008B436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436D">
              <w:rPr>
                <w:rFonts w:ascii="Arial" w:hAnsi="Arial" w:cs="Arial"/>
                <w:b/>
                <w:bCs/>
                <w:sz w:val="20"/>
                <w:szCs w:val="20"/>
              </w:rPr>
              <w:t>08.11.2026</w:t>
            </w:r>
          </w:p>
          <w:p w14:paraId="72001BD6" w14:textId="77777777" w:rsidR="008B436D" w:rsidRPr="008B436D" w:rsidRDefault="008B436D" w:rsidP="008B436D">
            <w:pPr>
              <w:pStyle w:val="berschrift4"/>
              <w:rPr>
                <w:i w:val="0"/>
                <w:iCs w:val="0"/>
                <w:sz w:val="20"/>
                <w:szCs w:val="20"/>
              </w:rPr>
            </w:pPr>
          </w:p>
        </w:tc>
        <w:tc>
          <w:tcPr>
            <w:tcW w:w="2124" w:type="dxa"/>
          </w:tcPr>
          <w:p w14:paraId="58254B54" w14:textId="77777777" w:rsidR="008B436D" w:rsidRPr="0034354F" w:rsidRDefault="008B436D" w:rsidP="008B436D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Panierte Seelachshappen</w:t>
            </w:r>
          </w:p>
          <w:p w14:paraId="0938D050" w14:textId="29C7C336" w:rsidR="008B436D" w:rsidRPr="00B152C3" w:rsidRDefault="008B436D" w:rsidP="008B436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</w:rPr>
              <w:t>mit Kartoffelwürfeln und Dip</w:t>
            </w:r>
          </w:p>
        </w:tc>
        <w:tc>
          <w:tcPr>
            <w:tcW w:w="2123" w:type="dxa"/>
          </w:tcPr>
          <w:p w14:paraId="6F98C575" w14:textId="77777777" w:rsidR="008B436D" w:rsidRDefault="008B436D" w:rsidP="008B436D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Feines Hühnerfrikassee Frühlings Art</w:t>
            </w:r>
          </w:p>
          <w:p w14:paraId="639C525F" w14:textId="37630239" w:rsidR="008B436D" w:rsidRPr="00B152C3" w:rsidRDefault="008B436D" w:rsidP="008B436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</w:rPr>
              <w:t>mit Langkornreis       3,9 BE</w:t>
            </w:r>
          </w:p>
        </w:tc>
        <w:tc>
          <w:tcPr>
            <w:tcW w:w="2166" w:type="dxa"/>
          </w:tcPr>
          <w:p w14:paraId="7F10E106" w14:textId="77777777" w:rsidR="008B436D" w:rsidRPr="00B152C3" w:rsidRDefault="008B436D" w:rsidP="008B436D">
            <w:pPr>
              <w:pStyle w:val="Sprechblasentex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32" w:type="dxa"/>
          </w:tcPr>
          <w:p w14:paraId="45958D34" w14:textId="77777777" w:rsidR="008B436D" w:rsidRPr="00B152C3" w:rsidRDefault="008B436D" w:rsidP="008B436D">
            <w:pPr>
              <w:pStyle w:val="Sprechblasentex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42" w:type="dxa"/>
          </w:tcPr>
          <w:p w14:paraId="5E12C642" w14:textId="77777777" w:rsidR="008B436D" w:rsidRPr="00BC3898" w:rsidRDefault="008B436D" w:rsidP="008B436D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Rührei</w:t>
            </w:r>
          </w:p>
          <w:p w14:paraId="1556DEA2" w14:textId="17377B83" w:rsidR="008B436D" w:rsidRPr="00B152C3" w:rsidRDefault="008B436D" w:rsidP="008B436D">
            <w:pPr>
              <w:pStyle w:val="Sprechblasentex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</w:rPr>
              <w:t>mit Leipziger Allerlei und Frühlingspüree                        2,4 BE</w:t>
            </w:r>
          </w:p>
        </w:tc>
        <w:tc>
          <w:tcPr>
            <w:tcW w:w="2493" w:type="dxa"/>
          </w:tcPr>
          <w:p w14:paraId="4942363D" w14:textId="77777777" w:rsidR="008B436D" w:rsidRDefault="008B436D" w:rsidP="008B436D">
            <w:pPr>
              <w:pStyle w:val="berschrift1"/>
            </w:pPr>
            <w:r>
              <w:t>Schweinegulasch Jäger Art</w:t>
            </w:r>
          </w:p>
          <w:p w14:paraId="38CAA657" w14:textId="77777777" w:rsidR="008B436D" w:rsidRDefault="008B436D" w:rsidP="008B436D">
            <w:pPr>
              <w:ind w:left="36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mit Erbsen und Kräuterspätzle                         </w:t>
            </w:r>
          </w:p>
          <w:p w14:paraId="40A79F0E" w14:textId="2184999C" w:rsidR="008B436D" w:rsidRPr="00B152C3" w:rsidRDefault="008B436D" w:rsidP="008B436D">
            <w:pPr>
              <w:ind w:left="3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</w:rPr>
              <w:t xml:space="preserve">                                         3,8 BE</w:t>
            </w:r>
          </w:p>
        </w:tc>
      </w:tr>
      <w:tr w:rsidR="008B436D" w:rsidRPr="00A0246A" w14:paraId="4CBAE88D" w14:textId="77777777" w:rsidTr="00D542F7">
        <w:trPr>
          <w:trHeight w:val="75"/>
        </w:trPr>
        <w:tc>
          <w:tcPr>
            <w:tcW w:w="1873" w:type="dxa"/>
            <w:tcBorders>
              <w:bottom w:val="single" w:sz="4" w:space="0" w:color="auto"/>
            </w:tcBorders>
          </w:tcPr>
          <w:p w14:paraId="4ACE6AAF" w14:textId="5D914739" w:rsidR="008B436D" w:rsidRPr="00A0246A" w:rsidRDefault="008B436D" w:rsidP="008B436D">
            <w:pPr>
              <w:pStyle w:val="berschrift2"/>
              <w:jc w:val="center"/>
              <w:rPr>
                <w:sz w:val="14"/>
                <w:szCs w:val="14"/>
              </w:rPr>
            </w:pPr>
          </w:p>
        </w:tc>
        <w:tc>
          <w:tcPr>
            <w:tcW w:w="2124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731372535"/>
              <w:placeholder>
                <w:docPart w:val="BDDD612AC9844D70B336F7877B380417"/>
              </w:placeholder>
            </w:sdtPr>
            <w:sdtEndPr/>
            <w:sdtContent>
              <w:p w14:paraId="6BDFA9CB" w14:textId="77777777" w:rsidR="008B436D" w:rsidRDefault="008B436D" w:rsidP="008B436D">
                <w:pPr>
                  <w:jc w:val="right"/>
                </w:pP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D551E4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D551E4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2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291634531"/>
              <w:placeholder>
                <w:docPart w:val="04D04A256A324FDB87A2CD24157EDF17"/>
              </w:placeholder>
            </w:sdtPr>
            <w:sdtEndPr/>
            <w:sdtContent>
              <w:p w14:paraId="7E81B200" w14:textId="77777777" w:rsidR="008B436D" w:rsidRDefault="008B436D" w:rsidP="008B436D">
                <w:pPr>
                  <w:jc w:val="right"/>
                </w:pP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D551E4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D551E4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166" w:type="dxa"/>
          </w:tcPr>
          <w:p w14:paraId="5096A183" w14:textId="77777777" w:rsidR="008B436D" w:rsidRDefault="008B436D" w:rsidP="008B436D">
            <w:pPr>
              <w:jc w:val="right"/>
            </w:pPr>
          </w:p>
        </w:tc>
        <w:tc>
          <w:tcPr>
            <w:tcW w:w="2132" w:type="dxa"/>
          </w:tcPr>
          <w:p w14:paraId="3DBEEDA4" w14:textId="77777777" w:rsidR="008B436D" w:rsidRDefault="008B436D" w:rsidP="008B436D">
            <w:pPr>
              <w:jc w:val="right"/>
            </w:pPr>
          </w:p>
        </w:tc>
        <w:tc>
          <w:tcPr>
            <w:tcW w:w="2442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-157075576"/>
              <w:placeholder>
                <w:docPart w:val="8D2C757E2CC64E6FA9534968E7002D4A"/>
              </w:placeholder>
            </w:sdtPr>
            <w:sdtEndPr/>
            <w:sdtContent>
              <w:p w14:paraId="60AF7841" w14:textId="77777777" w:rsidR="008B436D" w:rsidRDefault="008B436D" w:rsidP="008B436D">
                <w:pPr>
                  <w:jc w:val="right"/>
                </w:pP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D551E4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D551E4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2493" w:type="dxa"/>
            <w:tcBorders>
              <w:bottom w:val="single" w:sz="4" w:space="0" w:color="auto"/>
            </w:tcBorders>
          </w:tcPr>
          <w:sdt>
            <w:sdtPr>
              <w:rPr>
                <w:rFonts w:ascii="Arial" w:hAnsi="Arial" w:cs="Arial"/>
                <w:b/>
                <w:sz w:val="18"/>
                <w:szCs w:val="18"/>
              </w:rPr>
              <w:id w:val="205926682"/>
              <w:placeholder>
                <w:docPart w:val="C8D9680345034B658EA9CA5BCF393ADB"/>
              </w:placeholder>
            </w:sdtPr>
            <w:sdtEndPr/>
            <w:sdtContent>
              <w:p w14:paraId="46A540FC" w14:textId="77777777" w:rsidR="008B436D" w:rsidRDefault="008B436D" w:rsidP="008B436D">
                <w:pPr>
                  <w:jc w:val="right"/>
                </w:pP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type w:val="number"/>
                        <w:maxLength w:val="2"/>
                        <w:format w:val="0"/>
                      </w:textInput>
                    </w:ffData>
                  </w:fldChar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FORMTEXT </w:instrText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Pr="00D551E4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D551E4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 </w:t>
                </w:r>
                <w:r w:rsidRPr="00D551E4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</w:p>
            </w:sdtContent>
          </w:sdt>
        </w:tc>
      </w:tr>
    </w:tbl>
    <w:p w14:paraId="39783D5E" w14:textId="77777777" w:rsidR="001548B2" w:rsidRDefault="001548B2" w:rsidP="00A0246A">
      <w:pPr>
        <w:jc w:val="right"/>
      </w:pPr>
    </w:p>
    <w:sectPr w:rsidR="001548B2" w:rsidSect="00FD0F81">
      <w:headerReference w:type="default" r:id="rId9"/>
      <w:pgSz w:w="16838" w:h="11906" w:orient="landscape" w:code="9"/>
      <w:pgMar w:top="426" w:right="244" w:bottom="284" w:left="170" w:header="140" w:footer="1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0569CA" w14:textId="77777777" w:rsidR="00204F67" w:rsidRDefault="00204F67">
      <w:r>
        <w:separator/>
      </w:r>
    </w:p>
  </w:endnote>
  <w:endnote w:type="continuationSeparator" w:id="0">
    <w:p w14:paraId="3EED0711" w14:textId="77777777" w:rsidR="00204F67" w:rsidRDefault="00204F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50FE1C" w14:textId="77777777" w:rsidR="00204F67" w:rsidRDefault="00204F67">
      <w:r>
        <w:separator/>
      </w:r>
    </w:p>
  </w:footnote>
  <w:footnote w:type="continuationSeparator" w:id="0">
    <w:p w14:paraId="7B3D140B" w14:textId="77777777" w:rsidR="00204F67" w:rsidRDefault="00204F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6D2D6" w14:textId="77777777" w:rsidR="00822D13" w:rsidRPr="00FD0F81" w:rsidRDefault="00822D13" w:rsidP="00822D13">
    <w:pPr>
      <w:pStyle w:val="Fuzeile"/>
      <w:ind w:left="426"/>
      <w:rPr>
        <w:rFonts w:ascii="Arial" w:hAnsi="Arial" w:cs="Arial"/>
        <w:sz w:val="4"/>
        <w:szCs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yzJCmnyofPKf9QRM6m0txTAyI8HjhEN83TELTS02rKRfaRJJwhXGEe/wqQaeY8jruyJnKGAHoEEHmhRa5qCXeQ==" w:salt="ypoYZ+hTxXYQG/F/yutAZQ=="/>
  <w:defaultTabStop w:val="708"/>
  <w:autoHyphenation/>
  <w:hyphenationZone w:val="425"/>
  <w:doNotHyphenateCaps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61F"/>
    <w:rsid w:val="00000991"/>
    <w:rsid w:val="0001539A"/>
    <w:rsid w:val="00023D29"/>
    <w:rsid w:val="00041047"/>
    <w:rsid w:val="000440F8"/>
    <w:rsid w:val="0006091F"/>
    <w:rsid w:val="000636F9"/>
    <w:rsid w:val="00073C67"/>
    <w:rsid w:val="000854CD"/>
    <w:rsid w:val="0009290B"/>
    <w:rsid w:val="0009786E"/>
    <w:rsid w:val="000A1A51"/>
    <w:rsid w:val="000A2E1E"/>
    <w:rsid w:val="000B0D2E"/>
    <w:rsid w:val="001027BB"/>
    <w:rsid w:val="00131678"/>
    <w:rsid w:val="0013187F"/>
    <w:rsid w:val="00136B8A"/>
    <w:rsid w:val="001548B2"/>
    <w:rsid w:val="001825AF"/>
    <w:rsid w:val="001A165F"/>
    <w:rsid w:val="001E5BEE"/>
    <w:rsid w:val="001F5C94"/>
    <w:rsid w:val="00203452"/>
    <w:rsid w:val="00204F67"/>
    <w:rsid w:val="00226696"/>
    <w:rsid w:val="00230720"/>
    <w:rsid w:val="00244868"/>
    <w:rsid w:val="00253345"/>
    <w:rsid w:val="00255CEF"/>
    <w:rsid w:val="00277434"/>
    <w:rsid w:val="00294EFE"/>
    <w:rsid w:val="002B3EB7"/>
    <w:rsid w:val="002E4BB7"/>
    <w:rsid w:val="00300FBF"/>
    <w:rsid w:val="0031012B"/>
    <w:rsid w:val="003107A3"/>
    <w:rsid w:val="00313B35"/>
    <w:rsid w:val="00313D65"/>
    <w:rsid w:val="00324A12"/>
    <w:rsid w:val="003900D6"/>
    <w:rsid w:val="003B609A"/>
    <w:rsid w:val="003C7A3D"/>
    <w:rsid w:val="003F318F"/>
    <w:rsid w:val="0041167A"/>
    <w:rsid w:val="00414619"/>
    <w:rsid w:val="00426CF4"/>
    <w:rsid w:val="00434DAC"/>
    <w:rsid w:val="00441F41"/>
    <w:rsid w:val="00450354"/>
    <w:rsid w:val="004814E1"/>
    <w:rsid w:val="00495759"/>
    <w:rsid w:val="00497789"/>
    <w:rsid w:val="004A7942"/>
    <w:rsid w:val="004D5378"/>
    <w:rsid w:val="00504447"/>
    <w:rsid w:val="00531EBD"/>
    <w:rsid w:val="00532AFF"/>
    <w:rsid w:val="005352B0"/>
    <w:rsid w:val="00556570"/>
    <w:rsid w:val="0055780C"/>
    <w:rsid w:val="005870C5"/>
    <w:rsid w:val="0058745A"/>
    <w:rsid w:val="005903DC"/>
    <w:rsid w:val="005A6DEA"/>
    <w:rsid w:val="005C7259"/>
    <w:rsid w:val="005E12EB"/>
    <w:rsid w:val="005E3423"/>
    <w:rsid w:val="005F7318"/>
    <w:rsid w:val="0060748B"/>
    <w:rsid w:val="00616B24"/>
    <w:rsid w:val="0062073D"/>
    <w:rsid w:val="0062271B"/>
    <w:rsid w:val="00630559"/>
    <w:rsid w:val="0069118F"/>
    <w:rsid w:val="006D093B"/>
    <w:rsid w:val="006E1F5D"/>
    <w:rsid w:val="006F76F5"/>
    <w:rsid w:val="00704890"/>
    <w:rsid w:val="007074F2"/>
    <w:rsid w:val="00707E9F"/>
    <w:rsid w:val="00740020"/>
    <w:rsid w:val="00782D92"/>
    <w:rsid w:val="0078655D"/>
    <w:rsid w:val="00793B19"/>
    <w:rsid w:val="007A09D2"/>
    <w:rsid w:val="007D6835"/>
    <w:rsid w:val="00813B33"/>
    <w:rsid w:val="00822D13"/>
    <w:rsid w:val="00824E9A"/>
    <w:rsid w:val="00831B83"/>
    <w:rsid w:val="00840DF6"/>
    <w:rsid w:val="008675C4"/>
    <w:rsid w:val="00872EDD"/>
    <w:rsid w:val="00890C43"/>
    <w:rsid w:val="008A7B4E"/>
    <w:rsid w:val="008B228B"/>
    <w:rsid w:val="008B436D"/>
    <w:rsid w:val="008B74F8"/>
    <w:rsid w:val="008D7016"/>
    <w:rsid w:val="008F79E2"/>
    <w:rsid w:val="0090561F"/>
    <w:rsid w:val="00922FCD"/>
    <w:rsid w:val="00932597"/>
    <w:rsid w:val="0095277C"/>
    <w:rsid w:val="00954031"/>
    <w:rsid w:val="00975037"/>
    <w:rsid w:val="009A568D"/>
    <w:rsid w:val="009C6DC6"/>
    <w:rsid w:val="009C72FE"/>
    <w:rsid w:val="009D0331"/>
    <w:rsid w:val="009D4924"/>
    <w:rsid w:val="009D5652"/>
    <w:rsid w:val="00A0246A"/>
    <w:rsid w:val="00A10B27"/>
    <w:rsid w:val="00A257F2"/>
    <w:rsid w:val="00AA485B"/>
    <w:rsid w:val="00AA5230"/>
    <w:rsid w:val="00AA54F8"/>
    <w:rsid w:val="00AE01FA"/>
    <w:rsid w:val="00B040CE"/>
    <w:rsid w:val="00B152C3"/>
    <w:rsid w:val="00B35CCA"/>
    <w:rsid w:val="00B44EE8"/>
    <w:rsid w:val="00B50F51"/>
    <w:rsid w:val="00B5231D"/>
    <w:rsid w:val="00B6425C"/>
    <w:rsid w:val="00B73163"/>
    <w:rsid w:val="00B8479D"/>
    <w:rsid w:val="00BC62E6"/>
    <w:rsid w:val="00C02E9E"/>
    <w:rsid w:val="00C05F10"/>
    <w:rsid w:val="00C203D7"/>
    <w:rsid w:val="00C20452"/>
    <w:rsid w:val="00C47203"/>
    <w:rsid w:val="00C53FAF"/>
    <w:rsid w:val="00C57580"/>
    <w:rsid w:val="00C70648"/>
    <w:rsid w:val="00C70D47"/>
    <w:rsid w:val="00C97E82"/>
    <w:rsid w:val="00CA549C"/>
    <w:rsid w:val="00CB1FB8"/>
    <w:rsid w:val="00CD6A2D"/>
    <w:rsid w:val="00D53B90"/>
    <w:rsid w:val="00D542F7"/>
    <w:rsid w:val="00D550E0"/>
    <w:rsid w:val="00D64A42"/>
    <w:rsid w:val="00D72DEF"/>
    <w:rsid w:val="00D73F60"/>
    <w:rsid w:val="00D96B18"/>
    <w:rsid w:val="00DB1113"/>
    <w:rsid w:val="00DC3304"/>
    <w:rsid w:val="00DE17ED"/>
    <w:rsid w:val="00E001C1"/>
    <w:rsid w:val="00F41FBF"/>
    <w:rsid w:val="00F63855"/>
    <w:rsid w:val="00F710B5"/>
    <w:rsid w:val="00F760C1"/>
    <w:rsid w:val="00F81BDD"/>
    <w:rsid w:val="00F850A2"/>
    <w:rsid w:val="00FB6BCE"/>
    <w:rsid w:val="00FD0F81"/>
    <w:rsid w:val="00FE308F"/>
    <w:rsid w:val="00FF2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EFF6F72"/>
  <w15:docId w15:val="{C3CF5A1A-0F54-4500-B286-58D4020BD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pPr>
      <w:keepNext/>
      <w:outlineLvl w:val="0"/>
    </w:pPr>
    <w:rPr>
      <w:rFonts w:ascii="Arial" w:hAnsi="Arial" w:cs="Arial"/>
      <w:b/>
      <w:bCs/>
      <w:sz w:val="16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rFonts w:ascii="Arial" w:hAnsi="Arial" w:cs="Arial"/>
      <w:b/>
      <w:bCs/>
      <w:i/>
      <w:iCs/>
      <w:sz w:val="16"/>
    </w:rPr>
  </w:style>
  <w:style w:type="paragraph" w:styleId="berschrift3">
    <w:name w:val="heading 3"/>
    <w:basedOn w:val="Standard"/>
    <w:next w:val="Standard"/>
    <w:qFormat/>
    <w:pPr>
      <w:keepNext/>
      <w:jc w:val="center"/>
      <w:outlineLvl w:val="2"/>
    </w:pPr>
    <w:rPr>
      <w:rFonts w:ascii="Arial" w:hAnsi="Arial" w:cs="Arial"/>
      <w:b/>
      <w:bCs/>
      <w:i/>
      <w:iCs/>
      <w:sz w:val="16"/>
    </w:rPr>
  </w:style>
  <w:style w:type="paragraph" w:styleId="berschrift4">
    <w:name w:val="heading 4"/>
    <w:basedOn w:val="Standard"/>
    <w:next w:val="Standard"/>
    <w:qFormat/>
    <w:pPr>
      <w:keepNext/>
      <w:jc w:val="center"/>
      <w:outlineLvl w:val="3"/>
    </w:pPr>
    <w:rPr>
      <w:rFonts w:ascii="Arial" w:hAnsi="Arial" w:cs="Arial"/>
      <w:b/>
      <w:bCs/>
      <w:i/>
      <w:iCs/>
      <w:sz w:val="18"/>
    </w:rPr>
  </w:style>
  <w:style w:type="paragraph" w:styleId="berschrift5">
    <w:name w:val="heading 5"/>
    <w:basedOn w:val="Standard"/>
    <w:next w:val="Standard"/>
    <w:qFormat/>
    <w:pPr>
      <w:keepNext/>
      <w:jc w:val="center"/>
      <w:outlineLvl w:val="4"/>
    </w:pPr>
    <w:rPr>
      <w:rFonts w:ascii="Arial" w:hAnsi="Arial" w:cs="Arial"/>
      <w:b/>
      <w:bCs/>
      <w:i/>
      <w:iCs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rPr>
      <w:rFonts w:ascii="Arial" w:hAnsi="Arial" w:cs="Arial"/>
      <w:b/>
      <w:bCs/>
      <w:sz w:val="16"/>
    </w:rPr>
  </w:style>
  <w:style w:type="paragraph" w:styleId="Textkrper2">
    <w:name w:val="Body Text 2"/>
    <w:basedOn w:val="Standard"/>
    <w:rPr>
      <w:rFonts w:ascii="Arial" w:hAnsi="Arial" w:cs="Arial"/>
      <w:sz w:val="16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rsid w:val="00A257F2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A257F2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5565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FD0F81"/>
    <w:rPr>
      <w:color w:val="808080"/>
    </w:rPr>
  </w:style>
  <w:style w:type="character" w:styleId="Hyperlink">
    <w:name w:val="Hyperlink"/>
    <w:basedOn w:val="Absatz-Standardschriftart"/>
    <w:unhideWhenUsed/>
    <w:rsid w:val="00890C43"/>
    <w:rPr>
      <w:color w:val="0000FF" w:themeColor="hyperlink"/>
      <w:u w:val="single"/>
    </w:rPr>
  </w:style>
  <w:style w:type="character" w:customStyle="1" w:styleId="berschrift1Zchn">
    <w:name w:val="Überschrift 1 Zchn"/>
    <w:basedOn w:val="Absatz-Standardschriftart"/>
    <w:link w:val="berschrift1"/>
    <w:rsid w:val="008B436D"/>
    <w:rPr>
      <w:rFonts w:ascii="Arial" w:hAnsi="Arial" w:cs="Arial"/>
      <w:b/>
      <w:bCs/>
      <w:sz w:val="1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file:///C:\Users\lisa.juelich\Desktop\zentrale-lk@parisozial-mlh.d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Gesch&#228;ftsf&#252;hrung\&#214;ffentlichkeitsarbeit\Website\Essen%20auf%20R&#228;dern\Essensplan%20Vorlage%202021\Essensplan_leer_2025_04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99AA397D4D74A03AD25C431CB3BAF2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3734B78-EF92-469D-A490-30195DF41257}"/>
      </w:docPartPr>
      <w:docPartBody>
        <w:p w:rsidR="00934DC0" w:rsidRDefault="00934DC0">
          <w:pPr>
            <w:pStyle w:val="099AA397D4D74A03AD25C431CB3BAF25"/>
          </w:pPr>
          <w:r w:rsidRPr="006E595C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02B78F515D5456E9752EE2750952C0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A9519D2-1393-46CE-8AD0-CFF94911D654}"/>
      </w:docPartPr>
      <w:docPartBody>
        <w:p w:rsidR="00934DC0" w:rsidRDefault="006D006F" w:rsidP="006D006F">
          <w:pPr>
            <w:pStyle w:val="002B78F515D5456E9752EE2750952C0B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FBB509014244CCE88DD5A1C5325D25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66AE9D3-105D-4531-A4CA-92DABCBD98FD}"/>
      </w:docPartPr>
      <w:docPartBody>
        <w:p w:rsidR="00934DC0" w:rsidRDefault="006D006F" w:rsidP="006D006F">
          <w:pPr>
            <w:pStyle w:val="2FBB509014244CCE88DD5A1C5325D259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5E7D60F5D1141E783CFF555E2E4FB1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FE2F803-49DF-4DC0-9044-AAF05B84D8F2}"/>
      </w:docPartPr>
      <w:docPartBody>
        <w:p w:rsidR="00934DC0" w:rsidRDefault="006D006F" w:rsidP="006D006F">
          <w:pPr>
            <w:pStyle w:val="95E7D60F5D1141E783CFF555E2E4FB10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E95E58113E748BE95BCCE7594FA857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168ED85-1EFA-4378-920C-ECE49209B0B2}"/>
      </w:docPartPr>
      <w:docPartBody>
        <w:p w:rsidR="00934DC0" w:rsidRDefault="006D006F" w:rsidP="006D006F">
          <w:pPr>
            <w:pStyle w:val="3E95E58113E748BE95BCCE7594FA8570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917CC6C679F4648B9D3C9114C10210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694D949-33FE-4BC5-92F9-2FF85048A56F}"/>
      </w:docPartPr>
      <w:docPartBody>
        <w:p w:rsidR="00934DC0" w:rsidRDefault="006D006F" w:rsidP="006D006F">
          <w:pPr>
            <w:pStyle w:val="2917CC6C679F4648B9D3C9114C10210C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01C32906BFA49159309BBE976C56E1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2F8D675-04F5-4685-A127-84325C69D11D}"/>
      </w:docPartPr>
      <w:docPartBody>
        <w:p w:rsidR="00934DC0" w:rsidRDefault="006D006F" w:rsidP="006D006F">
          <w:pPr>
            <w:pStyle w:val="901C32906BFA49159309BBE976C56E12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6987E1FCDFF48C38CB03E63A3CCE35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BFBFBB4-0FD6-46A2-AE3B-ECB4FEBA67A0}"/>
      </w:docPartPr>
      <w:docPartBody>
        <w:p w:rsidR="00934DC0" w:rsidRDefault="006D006F" w:rsidP="006D006F">
          <w:pPr>
            <w:pStyle w:val="76987E1FCDFF48C38CB03E63A3CCE356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90C66A9A355496E8A61BA7D43DDFBA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898808E-320F-4835-89A4-565B10E45361}"/>
      </w:docPartPr>
      <w:docPartBody>
        <w:p w:rsidR="00934DC0" w:rsidRDefault="006D006F" w:rsidP="006D006F">
          <w:pPr>
            <w:pStyle w:val="190C66A9A355496E8A61BA7D43DDFBAF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49A52230B8A4EA8B0E257C48B9574C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64F0CF9-7006-4423-9C3C-7EA0C268E27D}"/>
      </w:docPartPr>
      <w:docPartBody>
        <w:p w:rsidR="00934DC0" w:rsidRDefault="006D006F" w:rsidP="006D006F">
          <w:pPr>
            <w:pStyle w:val="E49A52230B8A4EA8B0E257C48B9574CC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C85337EE9EE44CB8831791CEA47D20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F640521-F1F8-4B9A-9FE2-F32C62416A09}"/>
      </w:docPartPr>
      <w:docPartBody>
        <w:p w:rsidR="00934DC0" w:rsidRDefault="006D006F" w:rsidP="006D006F">
          <w:pPr>
            <w:pStyle w:val="3C85337EE9EE44CB8831791CEA47D208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A7CB9117C5F443CB49080684CAA431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6AB5C48-7773-42E2-8EF8-FB282483EF09}"/>
      </w:docPartPr>
      <w:docPartBody>
        <w:p w:rsidR="00934DC0" w:rsidRDefault="006D006F" w:rsidP="006D006F">
          <w:pPr>
            <w:pStyle w:val="7A7CB9117C5F443CB49080684CAA431F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7AD9C4CF8F4411D8CEAD9BBE6BC67A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A16AF56-B464-4D6E-BDA3-A4D94FF990E4}"/>
      </w:docPartPr>
      <w:docPartBody>
        <w:p w:rsidR="00934DC0" w:rsidRDefault="006D006F" w:rsidP="006D006F">
          <w:pPr>
            <w:pStyle w:val="27AD9C4CF8F4411D8CEAD9BBE6BC67A8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313691F2AD14D919F1D84852BF2574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D9E20C9-E588-4085-BE65-DB94038238EA}"/>
      </w:docPartPr>
      <w:docPartBody>
        <w:p w:rsidR="00934DC0" w:rsidRDefault="006D006F" w:rsidP="006D006F">
          <w:pPr>
            <w:pStyle w:val="F313691F2AD14D919F1D84852BF2574B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D72D8361AD3480EB4361FBBFB4B301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C0C62C9-F9A5-46C6-B638-06CAD1A9A579}"/>
      </w:docPartPr>
      <w:docPartBody>
        <w:p w:rsidR="00934DC0" w:rsidRDefault="006D006F" w:rsidP="006D006F">
          <w:pPr>
            <w:pStyle w:val="1D72D8361AD3480EB4361FBBFB4B3019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4D0BC257DE3493BAF654B90B4D50DF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032FB26-1833-43AA-9D61-9228772C2B69}"/>
      </w:docPartPr>
      <w:docPartBody>
        <w:p w:rsidR="00934DC0" w:rsidRDefault="006D006F" w:rsidP="006D006F">
          <w:pPr>
            <w:pStyle w:val="F4D0BC257DE3493BAF654B90B4D50DF4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3A67E71C54C467490DFCF99C9400D8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60671E6-1131-4E80-8CB8-CF676350E2C4}"/>
      </w:docPartPr>
      <w:docPartBody>
        <w:p w:rsidR="00934DC0" w:rsidRDefault="006D006F" w:rsidP="006D006F">
          <w:pPr>
            <w:pStyle w:val="23A67E71C54C467490DFCF99C9400D87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78AE9E3F6364D618F13291B9FAD810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9A2BC0C-5637-48BE-A038-C7ED72D9AFF6}"/>
      </w:docPartPr>
      <w:docPartBody>
        <w:p w:rsidR="00934DC0" w:rsidRDefault="006D006F" w:rsidP="006D006F">
          <w:pPr>
            <w:pStyle w:val="178AE9E3F6364D618F13291B9FAD810E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774AF219A0941C499EFC10883E91BB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73AA5E5-AE29-410A-A494-8587AA887050}"/>
      </w:docPartPr>
      <w:docPartBody>
        <w:p w:rsidR="00934DC0" w:rsidRDefault="006D006F" w:rsidP="006D006F">
          <w:pPr>
            <w:pStyle w:val="B774AF219A0941C499EFC10883E91BB1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CB6264E745742F281DC2FCA17A259D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4702F57-292C-409E-A40A-D7E24ED224F1}"/>
      </w:docPartPr>
      <w:docPartBody>
        <w:p w:rsidR="00934DC0" w:rsidRDefault="006D006F" w:rsidP="006D006F">
          <w:pPr>
            <w:pStyle w:val="2CB6264E745742F281DC2FCA17A259DC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2B36319BF1C475281CDB22DB4D2EA8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EF09FB0-677F-41CC-9A01-F10B2F25F9DB}"/>
      </w:docPartPr>
      <w:docPartBody>
        <w:p w:rsidR="00934DC0" w:rsidRDefault="006D006F" w:rsidP="006D006F">
          <w:pPr>
            <w:pStyle w:val="12B36319BF1C475281CDB22DB4D2EA8D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E7CBDCA8C544815A622C159C23EF48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05D0428-F6E7-46C2-BD69-BAA0D509F1F7}"/>
      </w:docPartPr>
      <w:docPartBody>
        <w:p w:rsidR="00934DC0" w:rsidRDefault="006D006F" w:rsidP="006D006F">
          <w:pPr>
            <w:pStyle w:val="0E7CBDCA8C544815A622C159C23EF48C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C3EA16EE9504815AF3541562E2FF9F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CA531D8-61C5-48A7-B162-5366420BD9EA}"/>
      </w:docPartPr>
      <w:docPartBody>
        <w:p w:rsidR="00934DC0" w:rsidRDefault="006D006F" w:rsidP="006D006F">
          <w:pPr>
            <w:pStyle w:val="1C3EA16EE9504815AF3541562E2FF9FE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D71BAD1920B4022BBA17AABDF5B0BD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97BAC4D-29C1-4E55-8E69-BF145A8B818C}"/>
      </w:docPartPr>
      <w:docPartBody>
        <w:p w:rsidR="00934DC0" w:rsidRDefault="006D006F" w:rsidP="006D006F">
          <w:pPr>
            <w:pStyle w:val="2D71BAD1920B4022BBA17AABDF5B0BD9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2C029176E7D492C890E1AD0CE6CDBB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D86FF84-BF1F-4656-B664-FD7394B5B7CE}"/>
      </w:docPartPr>
      <w:docPartBody>
        <w:p w:rsidR="00934DC0" w:rsidRDefault="006D006F" w:rsidP="006D006F">
          <w:pPr>
            <w:pStyle w:val="02C029176E7D492C890E1AD0CE6CDBB7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DB6CEF0B79D4A4D8E2481B69B26D17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86553B6-AAB5-4FE9-8923-4AD433A91586}"/>
      </w:docPartPr>
      <w:docPartBody>
        <w:p w:rsidR="00934DC0" w:rsidRDefault="006D006F" w:rsidP="006D006F">
          <w:pPr>
            <w:pStyle w:val="CDB6CEF0B79D4A4D8E2481B69B26D17D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653AE960D9045878E8D8B6F76BEEE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230AA47-F547-455B-A745-A3FC5DAC433A}"/>
      </w:docPartPr>
      <w:docPartBody>
        <w:p w:rsidR="00934DC0" w:rsidRDefault="006D006F" w:rsidP="006D006F">
          <w:pPr>
            <w:pStyle w:val="5653AE960D9045878E8D8B6F76BEEE74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FBCE86D6D3A44B099A81DD45A716AF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E85C4EB-7F05-4196-84E8-509DB202927A}"/>
      </w:docPartPr>
      <w:docPartBody>
        <w:p w:rsidR="00934DC0" w:rsidRDefault="006D006F" w:rsidP="006D006F">
          <w:pPr>
            <w:pStyle w:val="FFBCE86D6D3A44B099A81DD45A716AF5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E620E5185704E4A8CABDA5A2BD9B45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504B6BD-0B39-4844-A6D5-0AD21B98597B}"/>
      </w:docPartPr>
      <w:docPartBody>
        <w:p w:rsidR="00934DC0" w:rsidRDefault="006D006F" w:rsidP="006D006F">
          <w:pPr>
            <w:pStyle w:val="1E620E5185704E4A8CABDA5A2BD9B451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DF71F014D074BF2B9485B46175A2C7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E6BF9FC-346B-46D3-8CED-E2D24EEB5E36}"/>
      </w:docPartPr>
      <w:docPartBody>
        <w:p w:rsidR="00934DC0" w:rsidRDefault="006D006F" w:rsidP="006D006F">
          <w:pPr>
            <w:pStyle w:val="8DF71F014D074BF2B9485B46175A2C77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94383E652184E60923ABB3ADFCE9B0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7B46128-D428-423C-BA5E-ECC4F6E71996}"/>
      </w:docPartPr>
      <w:docPartBody>
        <w:p w:rsidR="00934DC0" w:rsidRDefault="006D006F" w:rsidP="006D006F">
          <w:pPr>
            <w:pStyle w:val="194383E652184E60923ABB3ADFCE9B09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A6B16C4740247BAAE2F13CD7A1C671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A45DCAA-77D9-4DD2-85CE-4A21FA8F264F}"/>
      </w:docPartPr>
      <w:docPartBody>
        <w:p w:rsidR="00934DC0" w:rsidRDefault="006D006F" w:rsidP="006D006F">
          <w:pPr>
            <w:pStyle w:val="AA6B16C4740247BAAE2F13CD7A1C671A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6BA0280D2264EEAA2C766EEBC52D7D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D022F1E-A286-4E4A-8EDE-8E87EBC8BDE1}"/>
      </w:docPartPr>
      <w:docPartBody>
        <w:p w:rsidR="00934DC0" w:rsidRDefault="006D006F" w:rsidP="006D006F">
          <w:pPr>
            <w:pStyle w:val="76BA0280D2264EEAA2C766EEBC52D7D3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9B452CB8DBA44258F2ADD5209D6AA0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67C40C9-435E-48B9-8614-17B29CA24DEA}"/>
      </w:docPartPr>
      <w:docPartBody>
        <w:p w:rsidR="00934DC0" w:rsidRDefault="006D006F" w:rsidP="006D006F">
          <w:pPr>
            <w:pStyle w:val="A9B452CB8DBA44258F2ADD5209D6AA05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D0ED26021274A1E82DFED5A8BD6172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8D5700C-6917-4FCC-848A-BED3DA39F191}"/>
      </w:docPartPr>
      <w:docPartBody>
        <w:p w:rsidR="00934DC0" w:rsidRDefault="006D006F" w:rsidP="006D006F">
          <w:pPr>
            <w:pStyle w:val="9D0ED26021274A1E82DFED5A8BD61722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DDD612AC9844D70B336F7877B38041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1CB8B2B-DF93-4C0B-83CB-33F00DAD8B07}"/>
      </w:docPartPr>
      <w:docPartBody>
        <w:p w:rsidR="00934DC0" w:rsidRDefault="006D006F" w:rsidP="006D006F">
          <w:pPr>
            <w:pStyle w:val="BDDD612AC9844D70B336F7877B380417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4D04A256A324FDB87A2CD24157EDF1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72ED505-342F-4CFF-B1FB-7CBFBA4FCB00}"/>
      </w:docPartPr>
      <w:docPartBody>
        <w:p w:rsidR="00934DC0" w:rsidRDefault="006D006F" w:rsidP="006D006F">
          <w:pPr>
            <w:pStyle w:val="04D04A256A324FDB87A2CD24157EDF17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D2C757E2CC64E6FA9534968E7002D4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C526448-E73E-4087-A40D-1F67346DD449}"/>
      </w:docPartPr>
      <w:docPartBody>
        <w:p w:rsidR="00934DC0" w:rsidRDefault="006D006F" w:rsidP="006D006F">
          <w:pPr>
            <w:pStyle w:val="8D2C757E2CC64E6FA9534968E7002D4A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8D9680345034B658EA9CA5BCF393AD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C18EBA6-41CE-4408-95EC-EC7A2C412FD2}"/>
      </w:docPartPr>
      <w:docPartBody>
        <w:p w:rsidR="00934DC0" w:rsidRDefault="006D006F" w:rsidP="006D006F">
          <w:pPr>
            <w:pStyle w:val="C8D9680345034B658EA9CA5BCF393ADB"/>
          </w:pPr>
          <w:r w:rsidRPr="00AB1016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06F"/>
    <w:rsid w:val="00313B35"/>
    <w:rsid w:val="006D006F"/>
    <w:rsid w:val="00934DC0"/>
    <w:rsid w:val="00B040CE"/>
    <w:rsid w:val="00E73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6D006F"/>
    <w:rPr>
      <w:color w:val="808080"/>
    </w:rPr>
  </w:style>
  <w:style w:type="paragraph" w:customStyle="1" w:styleId="099AA397D4D74A03AD25C431CB3BAF25">
    <w:name w:val="099AA397D4D74A03AD25C431CB3BAF25"/>
  </w:style>
  <w:style w:type="paragraph" w:customStyle="1" w:styleId="002B78F515D5456E9752EE2750952C0B">
    <w:name w:val="002B78F515D5456E9752EE2750952C0B"/>
    <w:rsid w:val="006D006F"/>
  </w:style>
  <w:style w:type="paragraph" w:customStyle="1" w:styleId="2FBB509014244CCE88DD5A1C5325D259">
    <w:name w:val="2FBB509014244CCE88DD5A1C5325D259"/>
    <w:rsid w:val="006D006F"/>
  </w:style>
  <w:style w:type="paragraph" w:customStyle="1" w:styleId="95E7D60F5D1141E783CFF555E2E4FB10">
    <w:name w:val="95E7D60F5D1141E783CFF555E2E4FB10"/>
    <w:rsid w:val="006D006F"/>
  </w:style>
  <w:style w:type="paragraph" w:customStyle="1" w:styleId="3E95E58113E748BE95BCCE7594FA8570">
    <w:name w:val="3E95E58113E748BE95BCCE7594FA8570"/>
    <w:rsid w:val="006D006F"/>
  </w:style>
  <w:style w:type="paragraph" w:customStyle="1" w:styleId="2917CC6C679F4648B9D3C9114C10210C">
    <w:name w:val="2917CC6C679F4648B9D3C9114C10210C"/>
    <w:rsid w:val="006D006F"/>
  </w:style>
  <w:style w:type="paragraph" w:customStyle="1" w:styleId="901C32906BFA49159309BBE976C56E12">
    <w:name w:val="901C32906BFA49159309BBE976C56E12"/>
    <w:rsid w:val="006D006F"/>
  </w:style>
  <w:style w:type="paragraph" w:customStyle="1" w:styleId="76987E1FCDFF48C38CB03E63A3CCE356">
    <w:name w:val="76987E1FCDFF48C38CB03E63A3CCE356"/>
    <w:rsid w:val="006D006F"/>
  </w:style>
  <w:style w:type="paragraph" w:customStyle="1" w:styleId="190C66A9A355496E8A61BA7D43DDFBAF">
    <w:name w:val="190C66A9A355496E8A61BA7D43DDFBAF"/>
    <w:rsid w:val="006D006F"/>
  </w:style>
  <w:style w:type="paragraph" w:customStyle="1" w:styleId="E49A52230B8A4EA8B0E257C48B9574CC">
    <w:name w:val="E49A52230B8A4EA8B0E257C48B9574CC"/>
    <w:rsid w:val="006D006F"/>
  </w:style>
  <w:style w:type="paragraph" w:customStyle="1" w:styleId="3C85337EE9EE44CB8831791CEA47D208">
    <w:name w:val="3C85337EE9EE44CB8831791CEA47D208"/>
    <w:rsid w:val="006D006F"/>
  </w:style>
  <w:style w:type="paragraph" w:customStyle="1" w:styleId="7A7CB9117C5F443CB49080684CAA431F">
    <w:name w:val="7A7CB9117C5F443CB49080684CAA431F"/>
    <w:rsid w:val="006D006F"/>
  </w:style>
  <w:style w:type="paragraph" w:customStyle="1" w:styleId="27AD9C4CF8F4411D8CEAD9BBE6BC67A8">
    <w:name w:val="27AD9C4CF8F4411D8CEAD9BBE6BC67A8"/>
    <w:rsid w:val="006D006F"/>
  </w:style>
  <w:style w:type="paragraph" w:customStyle="1" w:styleId="F313691F2AD14D919F1D84852BF2574B">
    <w:name w:val="F313691F2AD14D919F1D84852BF2574B"/>
    <w:rsid w:val="006D006F"/>
  </w:style>
  <w:style w:type="paragraph" w:customStyle="1" w:styleId="1D72D8361AD3480EB4361FBBFB4B3019">
    <w:name w:val="1D72D8361AD3480EB4361FBBFB4B3019"/>
    <w:rsid w:val="006D006F"/>
  </w:style>
  <w:style w:type="paragraph" w:customStyle="1" w:styleId="F4D0BC257DE3493BAF654B90B4D50DF4">
    <w:name w:val="F4D0BC257DE3493BAF654B90B4D50DF4"/>
    <w:rsid w:val="006D006F"/>
  </w:style>
  <w:style w:type="paragraph" w:customStyle="1" w:styleId="23A67E71C54C467490DFCF99C9400D87">
    <w:name w:val="23A67E71C54C467490DFCF99C9400D87"/>
    <w:rsid w:val="006D006F"/>
  </w:style>
  <w:style w:type="paragraph" w:customStyle="1" w:styleId="178AE9E3F6364D618F13291B9FAD810E">
    <w:name w:val="178AE9E3F6364D618F13291B9FAD810E"/>
    <w:rsid w:val="006D006F"/>
  </w:style>
  <w:style w:type="paragraph" w:customStyle="1" w:styleId="B774AF219A0941C499EFC10883E91BB1">
    <w:name w:val="B774AF219A0941C499EFC10883E91BB1"/>
    <w:rsid w:val="006D006F"/>
  </w:style>
  <w:style w:type="paragraph" w:customStyle="1" w:styleId="2CB6264E745742F281DC2FCA17A259DC">
    <w:name w:val="2CB6264E745742F281DC2FCA17A259DC"/>
    <w:rsid w:val="006D006F"/>
  </w:style>
  <w:style w:type="paragraph" w:customStyle="1" w:styleId="12B36319BF1C475281CDB22DB4D2EA8D">
    <w:name w:val="12B36319BF1C475281CDB22DB4D2EA8D"/>
    <w:rsid w:val="006D006F"/>
  </w:style>
  <w:style w:type="paragraph" w:customStyle="1" w:styleId="0E7CBDCA8C544815A622C159C23EF48C">
    <w:name w:val="0E7CBDCA8C544815A622C159C23EF48C"/>
    <w:rsid w:val="006D006F"/>
  </w:style>
  <w:style w:type="paragraph" w:customStyle="1" w:styleId="1C3EA16EE9504815AF3541562E2FF9FE">
    <w:name w:val="1C3EA16EE9504815AF3541562E2FF9FE"/>
    <w:rsid w:val="006D006F"/>
  </w:style>
  <w:style w:type="paragraph" w:customStyle="1" w:styleId="2D71BAD1920B4022BBA17AABDF5B0BD9">
    <w:name w:val="2D71BAD1920B4022BBA17AABDF5B0BD9"/>
    <w:rsid w:val="006D006F"/>
  </w:style>
  <w:style w:type="paragraph" w:customStyle="1" w:styleId="02C029176E7D492C890E1AD0CE6CDBB7">
    <w:name w:val="02C029176E7D492C890E1AD0CE6CDBB7"/>
    <w:rsid w:val="006D006F"/>
  </w:style>
  <w:style w:type="paragraph" w:customStyle="1" w:styleId="CDB6CEF0B79D4A4D8E2481B69B26D17D">
    <w:name w:val="CDB6CEF0B79D4A4D8E2481B69B26D17D"/>
    <w:rsid w:val="006D006F"/>
  </w:style>
  <w:style w:type="paragraph" w:customStyle="1" w:styleId="5653AE960D9045878E8D8B6F76BEEE74">
    <w:name w:val="5653AE960D9045878E8D8B6F76BEEE74"/>
    <w:rsid w:val="006D006F"/>
  </w:style>
  <w:style w:type="paragraph" w:customStyle="1" w:styleId="FFBCE86D6D3A44B099A81DD45A716AF5">
    <w:name w:val="FFBCE86D6D3A44B099A81DD45A716AF5"/>
    <w:rsid w:val="006D006F"/>
  </w:style>
  <w:style w:type="paragraph" w:customStyle="1" w:styleId="1E620E5185704E4A8CABDA5A2BD9B451">
    <w:name w:val="1E620E5185704E4A8CABDA5A2BD9B451"/>
    <w:rsid w:val="006D006F"/>
  </w:style>
  <w:style w:type="paragraph" w:customStyle="1" w:styleId="8DF71F014D074BF2B9485B46175A2C77">
    <w:name w:val="8DF71F014D074BF2B9485B46175A2C77"/>
    <w:rsid w:val="006D006F"/>
  </w:style>
  <w:style w:type="paragraph" w:customStyle="1" w:styleId="194383E652184E60923ABB3ADFCE9B09">
    <w:name w:val="194383E652184E60923ABB3ADFCE9B09"/>
    <w:rsid w:val="006D006F"/>
  </w:style>
  <w:style w:type="paragraph" w:customStyle="1" w:styleId="AA6B16C4740247BAAE2F13CD7A1C671A">
    <w:name w:val="AA6B16C4740247BAAE2F13CD7A1C671A"/>
    <w:rsid w:val="006D006F"/>
  </w:style>
  <w:style w:type="paragraph" w:customStyle="1" w:styleId="76BA0280D2264EEAA2C766EEBC52D7D3">
    <w:name w:val="76BA0280D2264EEAA2C766EEBC52D7D3"/>
    <w:rsid w:val="006D006F"/>
  </w:style>
  <w:style w:type="paragraph" w:customStyle="1" w:styleId="A9B452CB8DBA44258F2ADD5209D6AA05">
    <w:name w:val="A9B452CB8DBA44258F2ADD5209D6AA05"/>
    <w:rsid w:val="006D006F"/>
  </w:style>
  <w:style w:type="paragraph" w:customStyle="1" w:styleId="9D0ED26021274A1E82DFED5A8BD61722">
    <w:name w:val="9D0ED26021274A1E82DFED5A8BD61722"/>
    <w:rsid w:val="006D006F"/>
  </w:style>
  <w:style w:type="paragraph" w:customStyle="1" w:styleId="BDDD612AC9844D70B336F7877B380417">
    <w:name w:val="BDDD612AC9844D70B336F7877B380417"/>
    <w:rsid w:val="006D006F"/>
  </w:style>
  <w:style w:type="paragraph" w:customStyle="1" w:styleId="04D04A256A324FDB87A2CD24157EDF17">
    <w:name w:val="04D04A256A324FDB87A2CD24157EDF17"/>
    <w:rsid w:val="006D006F"/>
  </w:style>
  <w:style w:type="paragraph" w:customStyle="1" w:styleId="8D2C757E2CC64E6FA9534968E7002D4A">
    <w:name w:val="8D2C757E2CC64E6FA9534968E7002D4A"/>
    <w:rsid w:val="006D006F"/>
  </w:style>
  <w:style w:type="paragraph" w:customStyle="1" w:styleId="C8D9680345034B658EA9CA5BCF393ADB">
    <w:name w:val="C8D9680345034B658EA9CA5BCF393ADB"/>
    <w:rsid w:val="006D006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091EED-6268-4232-AB4A-8C1731A9F1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Essensplan_leer_2025_04</Template>
  <TotalTime>0</TotalTime>
  <Pages>1</Pages>
  <Words>588</Words>
  <Characters>3710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Sylvia Howe</dc:creator>
  <cp:lastModifiedBy>Sylvia Howe</cp:lastModifiedBy>
  <cp:revision>2</cp:revision>
  <cp:lastPrinted>2021-06-16T12:24:00Z</cp:lastPrinted>
  <dcterms:created xsi:type="dcterms:W3CDTF">2026-10-13T08:43:00Z</dcterms:created>
  <dcterms:modified xsi:type="dcterms:W3CDTF">2026-10-13T09:55:00Z</dcterms:modified>
</cp:coreProperties>
</file>