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BD10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7472E8996D014660A4721A56DE7BA838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1B7AEC8D" w14:textId="0664AB21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2820A6">
        <w:rPr>
          <w:rFonts w:ascii="Arial" w:hAnsi="Arial" w:cs="Arial"/>
        </w:rPr>
        <w:t>44</w:t>
      </w:r>
      <w:r w:rsidR="001E5BEE">
        <w:rPr>
          <w:rFonts w:ascii="Arial" w:hAnsi="Arial" w:cs="Arial"/>
        </w:rPr>
        <w:t xml:space="preserve">. Kalenderwoche vom </w:t>
      </w:r>
      <w:r w:rsidR="002820A6">
        <w:rPr>
          <w:rFonts w:ascii="Arial" w:hAnsi="Arial" w:cs="Arial"/>
        </w:rPr>
        <w:t>26</w:t>
      </w:r>
      <w:r w:rsidR="001E5BEE">
        <w:rPr>
          <w:rFonts w:ascii="Arial" w:hAnsi="Arial" w:cs="Arial"/>
        </w:rPr>
        <w:t>.</w:t>
      </w:r>
      <w:r w:rsidR="002820A6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2820A6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2820A6">
        <w:rPr>
          <w:rFonts w:ascii="Arial" w:hAnsi="Arial" w:cs="Arial"/>
        </w:rPr>
        <w:t>01</w:t>
      </w:r>
      <w:r w:rsidR="005F7318">
        <w:rPr>
          <w:rFonts w:ascii="Arial" w:hAnsi="Arial" w:cs="Arial"/>
        </w:rPr>
        <w:t>.</w:t>
      </w:r>
      <w:r w:rsidR="002820A6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2820A6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7472E8996D014660A4721A56DE7BA838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55D1999D" w14:textId="1245CD46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2820A6">
        <w:rPr>
          <w:rFonts w:ascii="Arial" w:hAnsi="Arial" w:cs="Arial"/>
        </w:rPr>
        <w:t>14</w:t>
      </w:r>
      <w:r w:rsidRPr="00B50AEC">
        <w:rPr>
          <w:rFonts w:ascii="Arial" w:hAnsi="Arial" w:cs="Arial"/>
        </w:rPr>
        <w:t>.</w:t>
      </w:r>
      <w:r w:rsidR="002820A6">
        <w:rPr>
          <w:rFonts w:ascii="Arial" w:hAnsi="Arial" w:cs="Arial"/>
        </w:rPr>
        <w:t>10</w:t>
      </w:r>
      <w:r>
        <w:rPr>
          <w:rFonts w:ascii="Arial" w:hAnsi="Arial" w:cs="Arial"/>
        </w:rPr>
        <w:t>.202</w:t>
      </w:r>
      <w:r w:rsidR="002820A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7472E8996D014660A4721A56DE7BA838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64FF054F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3955CA45" w14:textId="77777777" w:rsidR="002820A6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267B8968" w14:textId="1AE0B393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24E472CD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6C532F39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E4792BF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AD578BD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85ABD9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51E7EB8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F03F59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</w:t>
            </w:r>
            <w:proofErr w:type="spellStart"/>
            <w:r w:rsidRPr="00922FCD">
              <w:rPr>
                <w:rFonts w:ascii="Arial" w:hAnsi="Arial" w:cs="Arial"/>
                <w:b/>
                <w:sz w:val="18"/>
                <w:szCs w:val="18"/>
              </w:rPr>
              <w:t>Leichte</w:t>
            </w:r>
            <w:proofErr w:type="spellEnd"/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BAFF64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2820A6" w:rsidRPr="00A0246A" w14:paraId="2611F3A7" w14:textId="77777777" w:rsidTr="009E149C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19CEB783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EF068A" w14:textId="41BA0E98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4AFC9D15" w14:textId="0FD2400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>26.10.2026</w:t>
            </w:r>
          </w:p>
          <w:p w14:paraId="6B14E349" w14:textId="77777777" w:rsidR="002820A6" w:rsidRPr="002820A6" w:rsidRDefault="002820A6" w:rsidP="002820A6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120ED422" w14:textId="77777777" w:rsidR="002820A6" w:rsidRDefault="002820A6" w:rsidP="002820A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Gefüllte Paprikaschote</w:t>
            </w:r>
          </w:p>
          <w:p w14:paraId="5DECD226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fruchtiger Tomatensoße und Reis</w:t>
            </w:r>
          </w:p>
          <w:p w14:paraId="6146E5AD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6045EF" w14:textId="77E610EF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2, g, g1</w:t>
            </w:r>
          </w:p>
        </w:tc>
        <w:tc>
          <w:tcPr>
            <w:tcW w:w="2123" w:type="dxa"/>
          </w:tcPr>
          <w:p w14:paraId="5024A107" w14:textId="77777777" w:rsidR="002820A6" w:rsidRPr="007D1D77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Hackbällchen</w:t>
            </w:r>
          </w:p>
          <w:p w14:paraId="28425B4B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Rahmsoße, Broccoli Röschen und Kartoffeln</w:t>
            </w:r>
          </w:p>
          <w:p w14:paraId="14B5063E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57679034" w14:textId="7FBD42A0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 xml:space="preserve">a3, i, f, a8, </w:t>
            </w:r>
            <w:proofErr w:type="gramStart"/>
            <w:r>
              <w:rPr>
                <w:rFonts w:ascii="Arial" w:hAnsi="Arial" w:cs="Arial"/>
                <w:sz w:val="16"/>
                <w:vertAlign w:val="subscript"/>
              </w:rPr>
              <w:t>g,,</w:t>
            </w:r>
            <w:proofErr w:type="gramEnd"/>
            <w:r>
              <w:rPr>
                <w:rFonts w:ascii="Arial" w:hAnsi="Arial" w:cs="Arial"/>
                <w:sz w:val="16"/>
                <w:vertAlign w:val="subscript"/>
              </w:rPr>
              <w:t xml:space="preserve"> a, a1</w:t>
            </w:r>
          </w:p>
        </w:tc>
        <w:tc>
          <w:tcPr>
            <w:tcW w:w="2166" w:type="dxa"/>
          </w:tcPr>
          <w:p w14:paraId="1AB1E69E" w14:textId="77777777" w:rsidR="002820A6" w:rsidRPr="007D1D77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Reibekuchen</w:t>
            </w:r>
          </w:p>
          <w:p w14:paraId="35E903DB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Apfelkompott</w:t>
            </w:r>
          </w:p>
          <w:p w14:paraId="4745B4D6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58374C22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3B140570" w14:textId="5C709EC0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c, a8, a1</w:t>
            </w:r>
          </w:p>
        </w:tc>
        <w:tc>
          <w:tcPr>
            <w:tcW w:w="2132" w:type="dxa"/>
          </w:tcPr>
          <w:p w14:paraId="678702E4" w14:textId="77777777" w:rsidR="002820A6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Fischer Salat</w:t>
            </w:r>
          </w:p>
          <w:p w14:paraId="4186C82F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gemischtem Salat, Sardinen, Tomaten, Zwiebeln und Kräutern</w:t>
            </w:r>
          </w:p>
          <w:p w14:paraId="0A217EC5" w14:textId="6ABA875E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d</w:t>
            </w:r>
          </w:p>
        </w:tc>
        <w:tc>
          <w:tcPr>
            <w:tcW w:w="2442" w:type="dxa"/>
          </w:tcPr>
          <w:p w14:paraId="10E80841" w14:textId="77777777" w:rsidR="002820A6" w:rsidRPr="001937DD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Putengulasch</w:t>
            </w:r>
          </w:p>
          <w:p w14:paraId="309156B1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feinen Erbsen und Schnittlauchkartoffeln</w:t>
            </w:r>
          </w:p>
          <w:p w14:paraId="52B79D2A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42090051" w14:textId="69153E6E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g, a, g1, a1</w:t>
            </w:r>
          </w:p>
        </w:tc>
        <w:tc>
          <w:tcPr>
            <w:tcW w:w="2493" w:type="dxa"/>
          </w:tcPr>
          <w:p w14:paraId="6F08EA8F" w14:textId="77777777" w:rsidR="002820A6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Panierte Hähnchen Happen</w:t>
            </w:r>
          </w:p>
          <w:p w14:paraId="6E5DF878" w14:textId="17062F37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Erbsen, Möhren und Kartoffelpüree                             4,4 BE</w:t>
            </w:r>
          </w:p>
        </w:tc>
      </w:tr>
      <w:tr w:rsidR="002820A6" w:rsidRPr="00023D29" w14:paraId="787B9A4C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9BD226A" w14:textId="732A465A" w:rsidR="002820A6" w:rsidRPr="002820A6" w:rsidRDefault="002820A6" w:rsidP="002820A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C610E099A66B4DE1946D0D37E13F31F5"/>
              </w:placeholder>
            </w:sdtPr>
            <w:sdtEndPr/>
            <w:sdtContent>
              <w:p w14:paraId="07DE00B2" w14:textId="77777777" w:rsidR="002820A6" w:rsidRPr="00023D29" w:rsidRDefault="002820A6" w:rsidP="002820A6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27F504FB88F34B36A79F422AE2E259CF"/>
              </w:placeholder>
            </w:sdtPr>
            <w:sdtEndPr/>
            <w:sdtContent>
              <w:p w14:paraId="6ACD6B60" w14:textId="77777777" w:rsidR="002820A6" w:rsidRDefault="002820A6" w:rsidP="002820A6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6AD43B8BA8414DB09D8C19CA02A4EDA4"/>
              </w:placeholder>
            </w:sdtPr>
            <w:sdtEndPr/>
            <w:sdtContent>
              <w:p w14:paraId="659D4359" w14:textId="77777777" w:rsidR="002820A6" w:rsidRDefault="002820A6" w:rsidP="002820A6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5EA872067A324FD783B4CCB53AF382B5"/>
              </w:placeholder>
            </w:sdtPr>
            <w:sdtEndPr/>
            <w:sdtContent>
              <w:p w14:paraId="5D2DA8BD" w14:textId="77777777" w:rsidR="002820A6" w:rsidRDefault="002820A6" w:rsidP="002820A6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A407758CFD9C450C976C96599A8C24F3"/>
              </w:placeholder>
            </w:sdtPr>
            <w:sdtEndPr/>
            <w:sdtContent>
              <w:p w14:paraId="3BAF3AB8" w14:textId="77777777" w:rsidR="002820A6" w:rsidRDefault="002820A6" w:rsidP="002820A6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F5C0036786354552A83863B27BC637FF"/>
              </w:placeholder>
            </w:sdtPr>
            <w:sdtEndPr/>
            <w:sdtContent>
              <w:p w14:paraId="4C6C7970" w14:textId="77777777" w:rsidR="002820A6" w:rsidRPr="0031012B" w:rsidRDefault="002820A6" w:rsidP="002820A6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820A6" w:rsidRPr="00A0246A" w14:paraId="74A2A917" w14:textId="77777777" w:rsidTr="002820A6">
        <w:trPr>
          <w:trHeight w:val="828"/>
        </w:trPr>
        <w:tc>
          <w:tcPr>
            <w:tcW w:w="1873" w:type="dxa"/>
            <w:tcBorders>
              <w:top w:val="single" w:sz="4" w:space="0" w:color="auto"/>
            </w:tcBorders>
          </w:tcPr>
          <w:p w14:paraId="1E313FDA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283E49" w14:textId="61874A10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4DB96DFA" w14:textId="3F9F05BE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>27.10.2026</w:t>
            </w:r>
          </w:p>
          <w:p w14:paraId="38DB42EE" w14:textId="77777777" w:rsidR="002820A6" w:rsidRPr="002820A6" w:rsidRDefault="002820A6" w:rsidP="002820A6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48E1C67F" w14:textId="77777777" w:rsidR="002820A6" w:rsidRPr="00F36382" w:rsidRDefault="002820A6" w:rsidP="002820A6">
            <w:pPr>
              <w:pStyle w:val="berschrift1"/>
            </w:pPr>
            <w:r>
              <w:t>Nudelsalat</w:t>
            </w:r>
          </w:p>
          <w:p w14:paraId="1888DCA4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gebratenem Kotelett</w:t>
            </w:r>
          </w:p>
          <w:p w14:paraId="558545A3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74CD51AF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4EA37EE6" w14:textId="77777777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3" w:type="dxa"/>
          </w:tcPr>
          <w:p w14:paraId="03C38DC1" w14:textId="77777777" w:rsidR="002820A6" w:rsidRPr="001B719C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Brathering</w:t>
            </w:r>
          </w:p>
          <w:p w14:paraId="0021DD3D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Dillkartoffeln und Mix Salat</w:t>
            </w:r>
          </w:p>
          <w:p w14:paraId="2E312283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7148209B" w14:textId="2E05BBA8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j</w:t>
            </w:r>
          </w:p>
        </w:tc>
        <w:tc>
          <w:tcPr>
            <w:tcW w:w="2166" w:type="dxa"/>
          </w:tcPr>
          <w:p w14:paraId="2CFCE982" w14:textId="77777777" w:rsidR="002820A6" w:rsidRPr="001B719C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Polentataschen</w:t>
            </w:r>
          </w:p>
          <w:p w14:paraId="7D96F305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Gemüsestreifen in Cremesoße und Kartoffelrösti</w:t>
            </w:r>
          </w:p>
          <w:p w14:paraId="22F5FC02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7717DF74" w14:textId="51D18F80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a8, g, a1</w:t>
            </w:r>
          </w:p>
        </w:tc>
        <w:tc>
          <w:tcPr>
            <w:tcW w:w="2132" w:type="dxa"/>
          </w:tcPr>
          <w:p w14:paraId="6F7AF2DF" w14:textId="77777777" w:rsidR="002820A6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Großer Salatpokal</w:t>
            </w:r>
          </w:p>
          <w:p w14:paraId="5AC438E4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gemischtem Salat und Mini-Frühlingsrollen</w:t>
            </w:r>
          </w:p>
          <w:p w14:paraId="34C7619D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69E45CCD" w14:textId="5FF89541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j, a8, a1</w:t>
            </w:r>
          </w:p>
        </w:tc>
        <w:tc>
          <w:tcPr>
            <w:tcW w:w="2442" w:type="dxa"/>
          </w:tcPr>
          <w:p w14:paraId="5E82DAEB" w14:textId="77777777" w:rsidR="002820A6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Seelachs Natur</w:t>
            </w:r>
          </w:p>
          <w:p w14:paraId="5D155052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heißer Kräutersoße, Gemüse und Salzkartoffeln</w:t>
            </w:r>
          </w:p>
          <w:p w14:paraId="15B749A9" w14:textId="77777777" w:rsidR="002820A6" w:rsidRPr="0047640E" w:rsidRDefault="002820A6" w:rsidP="002820A6">
            <w:pPr>
              <w:rPr>
                <w:rFonts w:ascii="Arial" w:hAnsi="Arial" w:cs="Arial"/>
                <w:strike/>
                <w:sz w:val="16"/>
              </w:rPr>
            </w:pPr>
          </w:p>
          <w:p w14:paraId="78C90175" w14:textId="33919324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a8, g, a1</w:t>
            </w:r>
          </w:p>
        </w:tc>
        <w:tc>
          <w:tcPr>
            <w:tcW w:w="2493" w:type="dxa"/>
          </w:tcPr>
          <w:p w14:paraId="72C68F23" w14:textId="77777777" w:rsidR="002820A6" w:rsidRDefault="002820A6" w:rsidP="002820A6">
            <w:pPr>
              <w:pStyle w:val="berschrift1"/>
            </w:pPr>
            <w:r>
              <w:t>Hackröllchen Balkan</w:t>
            </w:r>
          </w:p>
          <w:p w14:paraId="5249CF4D" w14:textId="6AE8BF9E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Paprikasoße und Kräuterkartoffeln                                5,3 BE</w:t>
            </w:r>
          </w:p>
        </w:tc>
      </w:tr>
      <w:tr w:rsidR="002820A6" w:rsidRPr="00A0246A" w14:paraId="448FA437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F3DDBAE" w14:textId="6E18F07A" w:rsidR="002820A6" w:rsidRPr="002820A6" w:rsidRDefault="002820A6" w:rsidP="002820A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CD604B2B706B4E0D84CBEE7F19DC79B1"/>
              </w:placeholder>
            </w:sdtPr>
            <w:sdtEndPr/>
            <w:sdtContent>
              <w:p w14:paraId="232173A9" w14:textId="77777777" w:rsidR="002820A6" w:rsidRDefault="002820A6" w:rsidP="002820A6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9077A627CA674B94805091DC48E6CDC7"/>
              </w:placeholder>
            </w:sdtPr>
            <w:sdtEndPr/>
            <w:sdtContent>
              <w:p w14:paraId="555EDEE1" w14:textId="77777777" w:rsidR="002820A6" w:rsidRDefault="002820A6" w:rsidP="002820A6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B294C65765C44B999F781E3FA8A808C4"/>
              </w:placeholder>
            </w:sdtPr>
            <w:sdtEndPr/>
            <w:sdtContent>
              <w:p w14:paraId="33993854" w14:textId="77777777" w:rsidR="002820A6" w:rsidRDefault="002820A6" w:rsidP="002820A6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E6DE6C2B5D57432188FF01A4C1AEB563"/>
              </w:placeholder>
            </w:sdtPr>
            <w:sdtEndPr/>
            <w:sdtContent>
              <w:p w14:paraId="1812B926" w14:textId="77777777" w:rsidR="002820A6" w:rsidRDefault="002820A6" w:rsidP="002820A6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30A6E8B71C6E4A31A9511D34855B1336"/>
              </w:placeholder>
            </w:sdtPr>
            <w:sdtEndPr/>
            <w:sdtContent>
              <w:p w14:paraId="215596FC" w14:textId="77777777" w:rsidR="002820A6" w:rsidRDefault="002820A6" w:rsidP="002820A6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D2EFA9ECE7814963B7F657121D062D29"/>
              </w:placeholder>
            </w:sdtPr>
            <w:sdtEndPr/>
            <w:sdtContent>
              <w:p w14:paraId="6B8E1384" w14:textId="77777777" w:rsidR="002820A6" w:rsidRDefault="002820A6" w:rsidP="002820A6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820A6" w:rsidRPr="00A0246A" w14:paraId="6B2E4B05" w14:textId="77777777" w:rsidTr="005B5DFE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47B1F5EF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9E8F49" w14:textId="626B4138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28.10.2026</w:t>
            </w:r>
          </w:p>
          <w:p w14:paraId="559BB629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0265736D" w14:textId="77777777" w:rsidR="002820A6" w:rsidRDefault="002820A6" w:rsidP="002820A6">
            <w:pPr>
              <w:pStyle w:val="berschrift1"/>
            </w:pPr>
            <w:r>
              <w:t>Kasseler Nackenbraten</w:t>
            </w:r>
          </w:p>
          <w:p w14:paraId="0909DAA4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Paprikasoße, Sauerkraut und Kartoffelpüree</w:t>
            </w:r>
          </w:p>
          <w:p w14:paraId="5A158857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A8171D" w14:textId="071C5C5F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2, 3, 8, a3, i, f, a8, g, a1</w:t>
            </w:r>
          </w:p>
        </w:tc>
        <w:tc>
          <w:tcPr>
            <w:tcW w:w="2123" w:type="dxa"/>
          </w:tcPr>
          <w:p w14:paraId="66106CD8" w14:textId="77777777" w:rsidR="002820A6" w:rsidRPr="006B6B1C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Seelachs im Kartoffelmantel</w:t>
            </w:r>
          </w:p>
          <w:p w14:paraId="1F2C8D7C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Dill Soße, Möhren und Salzkartoffeln</w:t>
            </w:r>
          </w:p>
          <w:p w14:paraId="388B93AB" w14:textId="0B3CA0EC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j, a8, g, d, a1</w:t>
            </w:r>
          </w:p>
        </w:tc>
        <w:tc>
          <w:tcPr>
            <w:tcW w:w="2166" w:type="dxa"/>
          </w:tcPr>
          <w:p w14:paraId="2FF62D2A" w14:textId="77777777" w:rsidR="002820A6" w:rsidRPr="006B6B1C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Makkaroni</w:t>
            </w:r>
          </w:p>
          <w:p w14:paraId="122F7D47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Käsesoße und Salat</w:t>
            </w:r>
          </w:p>
          <w:p w14:paraId="42E5B82D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01D776B6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5DACE2AF" w14:textId="41F1C7DC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c, j, a8, g, a1</w:t>
            </w:r>
          </w:p>
        </w:tc>
        <w:tc>
          <w:tcPr>
            <w:tcW w:w="2132" w:type="dxa"/>
          </w:tcPr>
          <w:p w14:paraId="738D0F0C" w14:textId="77777777" w:rsidR="002820A6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Frikadelle</w:t>
            </w:r>
          </w:p>
          <w:p w14:paraId="0587452F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Nudelsalat und Salatgarnitur</w:t>
            </w:r>
          </w:p>
          <w:p w14:paraId="3175DF70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4C812C10" w14:textId="12098A7B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11, a3, c, j, a8, g, a1</w:t>
            </w:r>
          </w:p>
        </w:tc>
        <w:tc>
          <w:tcPr>
            <w:tcW w:w="2442" w:type="dxa"/>
          </w:tcPr>
          <w:p w14:paraId="13124C68" w14:textId="77777777" w:rsidR="002820A6" w:rsidRPr="0015136E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Omelett</w:t>
            </w:r>
          </w:p>
          <w:p w14:paraId="4009DC57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Rahmspinat und Salzkartoffeln</w:t>
            </w:r>
          </w:p>
          <w:p w14:paraId="5556D60A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12844F83" w14:textId="7F5E0EB4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g</w:t>
            </w:r>
          </w:p>
        </w:tc>
        <w:tc>
          <w:tcPr>
            <w:tcW w:w="2493" w:type="dxa"/>
          </w:tcPr>
          <w:p w14:paraId="5666FDC2" w14:textId="77777777" w:rsidR="002820A6" w:rsidRDefault="002820A6" w:rsidP="002820A6">
            <w:pPr>
              <w:pStyle w:val="berschrift1"/>
            </w:pPr>
            <w:r>
              <w:t>Zarte Hähnchenbrust</w:t>
            </w:r>
          </w:p>
          <w:p w14:paraId="78EB0511" w14:textId="673D896C" w:rsidR="002820A6" w:rsidRPr="002820A6" w:rsidRDefault="002820A6" w:rsidP="002820A6">
            <w:pPr>
              <w:pStyle w:val="berschrift1"/>
              <w:rPr>
                <w:b w:val="0"/>
                <w:bCs w:val="0"/>
              </w:rPr>
            </w:pPr>
            <w:r w:rsidRPr="002820A6">
              <w:rPr>
                <w:b w:val="0"/>
                <w:bCs w:val="0"/>
              </w:rPr>
              <w:t>mit fruchtiger Currysoße, Pfirsich, Ananas und Reis</w:t>
            </w:r>
            <w:r>
              <w:rPr>
                <w:b w:val="0"/>
                <w:bCs w:val="0"/>
              </w:rPr>
              <w:t xml:space="preserve">     </w:t>
            </w:r>
            <w:r w:rsidRPr="002820A6">
              <w:rPr>
                <w:b w:val="0"/>
              </w:rPr>
              <w:t xml:space="preserve"> 5,5 BE</w:t>
            </w:r>
          </w:p>
        </w:tc>
      </w:tr>
      <w:tr w:rsidR="002820A6" w:rsidRPr="00A0246A" w14:paraId="6B02841C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A00E3BE" w14:textId="151238DB" w:rsidR="002820A6" w:rsidRPr="002820A6" w:rsidRDefault="002820A6" w:rsidP="002820A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840C2882BA104262AD448CBA608322C8"/>
              </w:placeholder>
            </w:sdtPr>
            <w:sdtEndPr/>
            <w:sdtContent>
              <w:p w14:paraId="3F2DE3A3" w14:textId="77777777" w:rsidR="002820A6" w:rsidRDefault="002820A6" w:rsidP="002820A6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41D4E6DB4D7B4B0A9847C38EC1245541"/>
              </w:placeholder>
            </w:sdtPr>
            <w:sdtEndPr/>
            <w:sdtContent>
              <w:p w14:paraId="5E82C878" w14:textId="77777777" w:rsidR="002820A6" w:rsidRDefault="002820A6" w:rsidP="002820A6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FA39D3B1C5B74D59A7146AFD4BCB48B2"/>
              </w:placeholder>
            </w:sdtPr>
            <w:sdtEndPr/>
            <w:sdtContent>
              <w:p w14:paraId="5A517EC8" w14:textId="77777777" w:rsidR="002820A6" w:rsidRDefault="002820A6" w:rsidP="002820A6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4A05E9E9F2CA466EA729401E9D52FA69"/>
              </w:placeholder>
            </w:sdtPr>
            <w:sdtEndPr/>
            <w:sdtContent>
              <w:p w14:paraId="03799AAC" w14:textId="77777777" w:rsidR="002820A6" w:rsidRDefault="002820A6" w:rsidP="002820A6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5067F3D6E9E94313916FE4B8EFA70CBD"/>
              </w:placeholder>
            </w:sdtPr>
            <w:sdtEndPr/>
            <w:sdtContent>
              <w:p w14:paraId="6B2F6E0E" w14:textId="77777777" w:rsidR="002820A6" w:rsidRDefault="002820A6" w:rsidP="002820A6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988CDBD3E88B4C53960E85F7917BE14A"/>
              </w:placeholder>
            </w:sdtPr>
            <w:sdtEndPr/>
            <w:sdtContent>
              <w:p w14:paraId="159E0A6C" w14:textId="77777777" w:rsidR="002820A6" w:rsidRDefault="002820A6" w:rsidP="002820A6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820A6" w:rsidRPr="00A0246A" w14:paraId="3B24FCAF" w14:textId="77777777" w:rsidTr="00026808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4F51BE0C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DEBFD6" w14:textId="6D4370F8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29.10.2026</w:t>
            </w:r>
          </w:p>
          <w:p w14:paraId="5A930CD3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4DF5BC23" w14:textId="77777777" w:rsidR="002820A6" w:rsidRPr="00C8119C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Hausmacher Sülze</w:t>
            </w:r>
          </w:p>
          <w:p w14:paraId="673F5EDB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Remoulade, Röstkartoffeln und Bohnengemüse</w:t>
            </w:r>
          </w:p>
          <w:p w14:paraId="0526F717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565FCECC" w14:textId="42E1E6AD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c, j, g</w:t>
            </w:r>
          </w:p>
        </w:tc>
        <w:tc>
          <w:tcPr>
            <w:tcW w:w="2123" w:type="dxa"/>
          </w:tcPr>
          <w:p w14:paraId="6F5B52F6" w14:textId="77777777" w:rsidR="002820A6" w:rsidRPr="00200FDE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Tortellini</w:t>
            </w:r>
          </w:p>
          <w:p w14:paraId="1D8A9896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mit Bolognese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und Salatbeilage</w:t>
            </w:r>
          </w:p>
          <w:p w14:paraId="690C77A6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348D4146" w14:textId="1E570E3F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c, a8, g, a1</w:t>
            </w:r>
          </w:p>
        </w:tc>
        <w:tc>
          <w:tcPr>
            <w:tcW w:w="2166" w:type="dxa"/>
          </w:tcPr>
          <w:p w14:paraId="0CCA52CB" w14:textId="77777777" w:rsidR="002820A6" w:rsidRDefault="002820A6" w:rsidP="002820A6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Grießbrei</w:t>
            </w:r>
          </w:p>
          <w:p w14:paraId="48D6E94C" w14:textId="77777777" w:rsidR="002820A6" w:rsidRDefault="002820A6" w:rsidP="002820A6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heißen Kirschen</w:t>
            </w:r>
          </w:p>
          <w:p w14:paraId="77C0E13F" w14:textId="77777777" w:rsidR="002820A6" w:rsidRDefault="002820A6" w:rsidP="002820A6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3D8E2985" w14:textId="77777777" w:rsidR="002820A6" w:rsidRDefault="002820A6" w:rsidP="002820A6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2A0DFA1D" w14:textId="11DBA212" w:rsidR="002820A6" w:rsidRPr="00B152C3" w:rsidRDefault="002820A6" w:rsidP="002820A6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a8, g, a1</w:t>
            </w:r>
          </w:p>
        </w:tc>
        <w:tc>
          <w:tcPr>
            <w:tcW w:w="2132" w:type="dxa"/>
          </w:tcPr>
          <w:p w14:paraId="31E53C58" w14:textId="77777777" w:rsidR="002820A6" w:rsidRPr="00506B05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Hohenloher Frühlingssalat</w:t>
            </w:r>
          </w:p>
          <w:p w14:paraId="4248D176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Kochschinken</w:t>
            </w:r>
          </w:p>
          <w:p w14:paraId="3B5B41BE" w14:textId="77777777" w:rsidR="002820A6" w:rsidRPr="00053C27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754102A6" w14:textId="36F5F4F5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</w:t>
            </w:r>
          </w:p>
        </w:tc>
        <w:tc>
          <w:tcPr>
            <w:tcW w:w="2442" w:type="dxa"/>
          </w:tcPr>
          <w:p w14:paraId="14C33A2A" w14:textId="77777777" w:rsidR="002820A6" w:rsidRPr="008A35C9" w:rsidRDefault="002820A6" w:rsidP="002820A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Hähnchenbrust Weiße Dame</w:t>
            </w:r>
          </w:p>
          <w:p w14:paraId="209B2AF6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Mischgemüse und Salzkartoffeln</w:t>
            </w:r>
          </w:p>
          <w:p w14:paraId="184A6E44" w14:textId="77777777" w:rsidR="005009EF" w:rsidRDefault="005009EF" w:rsidP="002820A6">
            <w:pPr>
              <w:rPr>
                <w:rFonts w:ascii="Arial" w:hAnsi="Arial" w:cs="Arial"/>
                <w:sz w:val="16"/>
                <w:szCs w:val="16"/>
                <w:vertAlign w:val="subscript"/>
              </w:rPr>
            </w:pPr>
          </w:p>
          <w:p w14:paraId="5A0F8B85" w14:textId="398AAE38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3, i, c, a8, g, a1</w:t>
            </w:r>
          </w:p>
        </w:tc>
        <w:tc>
          <w:tcPr>
            <w:tcW w:w="2493" w:type="dxa"/>
          </w:tcPr>
          <w:p w14:paraId="57784237" w14:textId="77777777" w:rsidR="002820A6" w:rsidRDefault="002820A6" w:rsidP="002820A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Kartoffel-Gemüse-Reibekuchen</w:t>
            </w:r>
          </w:p>
          <w:p w14:paraId="216858D7" w14:textId="62F39FB2" w:rsidR="002820A6" w:rsidRPr="00B152C3" w:rsidRDefault="002820A6" w:rsidP="002820A6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mit feinem Gemüsemix und cremigem Dip                        0,9 BE</w:t>
            </w:r>
          </w:p>
        </w:tc>
      </w:tr>
      <w:tr w:rsidR="002820A6" w:rsidRPr="00A0246A" w14:paraId="4BA1537A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4FE917B" w14:textId="4C38A621" w:rsidR="002820A6" w:rsidRPr="002820A6" w:rsidRDefault="002820A6" w:rsidP="002820A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6F9813EDFF8A45AA9A9D31CD7C52B9B8"/>
              </w:placeholder>
            </w:sdtPr>
            <w:sdtEndPr/>
            <w:sdtContent>
              <w:p w14:paraId="051FCF3D" w14:textId="77777777" w:rsidR="002820A6" w:rsidRDefault="002820A6" w:rsidP="002820A6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AD71FB11BD244775B69FAF5CDC3F7917"/>
              </w:placeholder>
            </w:sdtPr>
            <w:sdtEndPr/>
            <w:sdtContent>
              <w:p w14:paraId="305E0970" w14:textId="77777777" w:rsidR="002820A6" w:rsidRDefault="002820A6" w:rsidP="002820A6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E89D89B464FA407EAF7FFDEF6C2FC645"/>
              </w:placeholder>
            </w:sdtPr>
            <w:sdtEndPr/>
            <w:sdtContent>
              <w:p w14:paraId="229CE2F5" w14:textId="77777777" w:rsidR="002820A6" w:rsidRDefault="002820A6" w:rsidP="002820A6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B0698FAA29BF44118C3BF17D7A4BA9C6"/>
              </w:placeholder>
            </w:sdtPr>
            <w:sdtEndPr/>
            <w:sdtContent>
              <w:p w14:paraId="77BB9F9A" w14:textId="77777777" w:rsidR="002820A6" w:rsidRDefault="002820A6" w:rsidP="002820A6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F4833974D5F44F859659DFF9E9DFED59"/>
              </w:placeholder>
            </w:sdtPr>
            <w:sdtEndPr/>
            <w:sdtContent>
              <w:p w14:paraId="73E6C589" w14:textId="77777777" w:rsidR="002820A6" w:rsidRDefault="002820A6" w:rsidP="002820A6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651D94ABA36749E191DED06B22CFA58F"/>
              </w:placeholder>
            </w:sdtPr>
            <w:sdtEndPr/>
            <w:sdtContent>
              <w:p w14:paraId="77351CDD" w14:textId="77777777" w:rsidR="002820A6" w:rsidRDefault="002820A6" w:rsidP="002820A6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820A6" w:rsidRPr="00A0246A" w14:paraId="0EA690DE" w14:textId="77777777" w:rsidTr="003A2EE1">
        <w:trPr>
          <w:trHeight w:val="952"/>
        </w:trPr>
        <w:tc>
          <w:tcPr>
            <w:tcW w:w="1873" w:type="dxa"/>
            <w:tcBorders>
              <w:top w:val="single" w:sz="4" w:space="0" w:color="auto"/>
            </w:tcBorders>
          </w:tcPr>
          <w:p w14:paraId="004ADD83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3E86E3" w14:textId="0DF4B831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4ADEEB63" w14:textId="474235EF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>30.10.2026</w:t>
            </w:r>
          </w:p>
          <w:p w14:paraId="070C5FA4" w14:textId="77777777" w:rsidR="002820A6" w:rsidRPr="002820A6" w:rsidRDefault="002820A6" w:rsidP="002820A6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0DE4DEE9" w14:textId="77777777" w:rsidR="002820A6" w:rsidRPr="005112E1" w:rsidRDefault="002820A6" w:rsidP="002820A6">
            <w:pPr>
              <w:pStyle w:val="berschrift1"/>
            </w:pPr>
            <w:r>
              <w:t>Griechischer Hühnersuppentopf</w:t>
            </w:r>
          </w:p>
          <w:p w14:paraId="20484E51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Brötchen</w:t>
            </w:r>
          </w:p>
          <w:p w14:paraId="10F1305A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00BDD4C6" w14:textId="77777777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3" w:type="dxa"/>
          </w:tcPr>
          <w:p w14:paraId="0FD8A5A5" w14:textId="77777777" w:rsidR="002820A6" w:rsidRPr="000538CD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Gebratene Leber</w:t>
            </w:r>
          </w:p>
          <w:p w14:paraId="05576038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Kartoffelstampf, geschmorten Äpfeln und Zwiebeln</w:t>
            </w:r>
          </w:p>
          <w:p w14:paraId="0D985A45" w14:textId="0412FD71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a8, g, a1</w:t>
            </w:r>
          </w:p>
        </w:tc>
        <w:tc>
          <w:tcPr>
            <w:tcW w:w="2166" w:type="dxa"/>
          </w:tcPr>
          <w:p w14:paraId="67919B42" w14:textId="77777777" w:rsidR="002820A6" w:rsidRPr="005A08C5" w:rsidRDefault="002820A6" w:rsidP="002820A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Gemüsestrudel</w:t>
            </w:r>
          </w:p>
          <w:p w14:paraId="57FE308E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Kräuterdip und Salat Mix</w:t>
            </w:r>
          </w:p>
          <w:p w14:paraId="4D99A1E9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E537D2" w14:textId="77777777" w:rsidR="002820A6" w:rsidRDefault="002820A6" w:rsidP="002820A6">
            <w:pPr>
              <w:rPr>
                <w:rFonts w:ascii="Arial" w:hAnsi="Arial" w:cs="Arial"/>
                <w:sz w:val="16"/>
                <w:szCs w:val="16"/>
              </w:rPr>
            </w:pPr>
          </w:p>
          <w:p w14:paraId="28CBAE3C" w14:textId="099B3468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11, j, g</w:t>
            </w:r>
          </w:p>
        </w:tc>
        <w:tc>
          <w:tcPr>
            <w:tcW w:w="2132" w:type="dxa"/>
          </w:tcPr>
          <w:p w14:paraId="22362757" w14:textId="77777777" w:rsidR="002820A6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Tortellini Salat</w:t>
            </w:r>
          </w:p>
          <w:p w14:paraId="128FF8DE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klarem Pesto Dressing, Kirschtomaten und Kernen</w:t>
            </w:r>
          </w:p>
          <w:p w14:paraId="384B2255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28E7F65F" w14:textId="3570EDDF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h4, t, a8, g, a1</w:t>
            </w:r>
          </w:p>
        </w:tc>
        <w:tc>
          <w:tcPr>
            <w:tcW w:w="2442" w:type="dxa"/>
          </w:tcPr>
          <w:p w14:paraId="4862596E" w14:textId="77777777" w:rsidR="002820A6" w:rsidRPr="00821150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Königsberger Klopse</w:t>
            </w:r>
          </w:p>
          <w:p w14:paraId="000DAD80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Kartoffeln und Salat</w:t>
            </w:r>
          </w:p>
          <w:p w14:paraId="27C5C77E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6982E4E5" w14:textId="77777777" w:rsidR="002820A6" w:rsidRDefault="002820A6" w:rsidP="002820A6">
            <w:pPr>
              <w:rPr>
                <w:rFonts w:ascii="Arial" w:hAnsi="Arial" w:cs="Arial"/>
                <w:sz w:val="16"/>
              </w:rPr>
            </w:pPr>
          </w:p>
          <w:p w14:paraId="65E3700A" w14:textId="5D940E8A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j, a8</w:t>
            </w:r>
          </w:p>
        </w:tc>
        <w:tc>
          <w:tcPr>
            <w:tcW w:w="2493" w:type="dxa"/>
          </w:tcPr>
          <w:p w14:paraId="13FEACD0" w14:textId="77777777" w:rsidR="002820A6" w:rsidRDefault="002820A6" w:rsidP="002820A6">
            <w:pPr>
              <w:pStyle w:val="berschrift1"/>
            </w:pPr>
            <w:r>
              <w:t>Schlemmerfilet Florentin</w:t>
            </w:r>
          </w:p>
          <w:p w14:paraId="614E29CD" w14:textId="4BF9F3B6" w:rsidR="002820A6" w:rsidRPr="00B152C3" w:rsidRDefault="002820A6" w:rsidP="002820A6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buntem Gemüse und Rahmkartoffeln                          4,7 BE</w:t>
            </w:r>
          </w:p>
        </w:tc>
      </w:tr>
      <w:tr w:rsidR="002820A6" w:rsidRPr="00A0246A" w14:paraId="263BD0B0" w14:textId="77777777" w:rsidTr="002820A6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27103DA3" w14:textId="6DC1DE83" w:rsidR="002820A6" w:rsidRPr="002820A6" w:rsidRDefault="002820A6" w:rsidP="002820A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D19D87B0EE654F34AE1E31945B3A20CF"/>
              </w:placeholder>
            </w:sdtPr>
            <w:sdtEndPr/>
            <w:sdtContent>
              <w:p w14:paraId="35195767" w14:textId="77777777" w:rsidR="002820A6" w:rsidRDefault="002820A6" w:rsidP="002820A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CA5C8DA3A8604B5D9C0E8AF20418C283"/>
              </w:placeholder>
            </w:sdtPr>
            <w:sdtEndPr/>
            <w:sdtContent>
              <w:p w14:paraId="283AE54F" w14:textId="77777777" w:rsidR="002820A6" w:rsidRDefault="002820A6" w:rsidP="002820A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90C944A88D054DAC893570230C363F1B"/>
              </w:placeholder>
            </w:sdtPr>
            <w:sdtEndPr/>
            <w:sdtContent>
              <w:p w14:paraId="767BC7D6" w14:textId="77777777" w:rsidR="002820A6" w:rsidRDefault="002820A6" w:rsidP="002820A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9703F4B95443482EB81940E658E782E6"/>
              </w:placeholder>
            </w:sdtPr>
            <w:sdtEndPr/>
            <w:sdtContent>
              <w:p w14:paraId="05AE492B" w14:textId="77777777" w:rsidR="002820A6" w:rsidRDefault="002820A6" w:rsidP="002820A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6A958DB2D99946EA968BF9C95FBFA424"/>
              </w:placeholder>
            </w:sdtPr>
            <w:sdtEndPr/>
            <w:sdtContent>
              <w:p w14:paraId="0A39A3CE" w14:textId="77777777" w:rsidR="002820A6" w:rsidRDefault="002820A6" w:rsidP="002820A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24C7845BA48F48C7A7315BAC78AA0F5C"/>
              </w:placeholder>
            </w:sdtPr>
            <w:sdtEndPr/>
            <w:sdtContent>
              <w:p w14:paraId="604DDD9E" w14:textId="77777777" w:rsidR="002820A6" w:rsidRDefault="002820A6" w:rsidP="002820A6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820A6" w:rsidRPr="00A0246A" w14:paraId="4BBE9593" w14:textId="77777777" w:rsidTr="002820A6">
        <w:trPr>
          <w:trHeight w:val="954"/>
        </w:trPr>
        <w:tc>
          <w:tcPr>
            <w:tcW w:w="1873" w:type="dxa"/>
            <w:tcBorders>
              <w:top w:val="single" w:sz="4" w:space="0" w:color="auto"/>
            </w:tcBorders>
          </w:tcPr>
          <w:p w14:paraId="2437910B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D4662C" w14:textId="5320966C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72E08899" w14:textId="067136F0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>31.10.2026</w:t>
            </w:r>
          </w:p>
          <w:p w14:paraId="5FC1C50E" w14:textId="77777777" w:rsidR="002820A6" w:rsidRPr="002820A6" w:rsidRDefault="002820A6" w:rsidP="002820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</w:tcPr>
          <w:p w14:paraId="0B340100" w14:textId="77777777" w:rsidR="002820A6" w:rsidRDefault="002820A6" w:rsidP="002820A6">
            <w:pPr>
              <w:pStyle w:val="Textkrper2"/>
            </w:pPr>
            <w:r>
              <w:rPr>
                <w:b/>
                <w:bCs/>
              </w:rPr>
              <w:t>Rostbratwurst</w:t>
            </w:r>
          </w:p>
          <w:p w14:paraId="651705C2" w14:textId="1702E138" w:rsidR="002820A6" w:rsidRDefault="002820A6" w:rsidP="002820A6">
            <w:pPr>
              <w:pStyle w:val="Textkrper2"/>
            </w:pPr>
            <w:r>
              <w:t>mit Sauerkraut und Kartoffelpüree                    3,5 BE</w:t>
            </w:r>
          </w:p>
          <w:p w14:paraId="3F44DC7C" w14:textId="77777777" w:rsidR="002820A6" w:rsidRPr="00980BDB" w:rsidRDefault="002820A6" w:rsidP="002820A6">
            <w:pPr>
              <w:pStyle w:val="Textkrper2"/>
            </w:pPr>
          </w:p>
          <w:p w14:paraId="27B1911D" w14:textId="77777777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  <w:vertAlign w:val="subscript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4FCB684C" w14:textId="77777777" w:rsidR="002820A6" w:rsidRPr="00AD5852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Schweineschnitzel Cordon bleu</w:t>
            </w:r>
          </w:p>
          <w:p w14:paraId="6218D602" w14:textId="5A347D9F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>mit buntem Mischgemüse und Kartoffelwürfeln in Käsesoße                      5,6 BE</w:t>
            </w:r>
          </w:p>
        </w:tc>
        <w:tc>
          <w:tcPr>
            <w:tcW w:w="2166" w:type="dxa"/>
            <w:tcBorders>
              <w:top w:val="single" w:sz="4" w:space="0" w:color="auto"/>
            </w:tcBorders>
          </w:tcPr>
          <w:p w14:paraId="6DD6E7B6" w14:textId="77777777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68841AEA" w14:textId="77777777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78318A88" w14:textId="77777777" w:rsidR="002820A6" w:rsidRPr="00A06905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Bunter Fischtopf</w:t>
            </w:r>
          </w:p>
          <w:p w14:paraId="1F9C6E55" w14:textId="77777777" w:rsidR="002820A6" w:rsidRPr="002820A6" w:rsidRDefault="002820A6" w:rsidP="002820A6">
            <w:pPr>
              <w:pStyle w:val="Sprechblasentext"/>
              <w:rPr>
                <w:rFonts w:ascii="Arial" w:hAnsi="Arial" w:cs="Arial"/>
                <w:bCs/>
                <w:szCs w:val="24"/>
              </w:rPr>
            </w:pPr>
            <w:r w:rsidRPr="002820A6">
              <w:rPr>
                <w:rFonts w:ascii="Arial" w:hAnsi="Arial" w:cs="Arial"/>
                <w:bCs/>
                <w:szCs w:val="24"/>
              </w:rPr>
              <w:t>mit Alaska Seelachs, Gemüsebeilage und Salzkartoffeln</w:t>
            </w:r>
          </w:p>
          <w:p w14:paraId="2F096F21" w14:textId="1612AF3D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 w:rsidRPr="002820A6">
              <w:rPr>
                <w:rFonts w:ascii="Arial" w:hAnsi="Arial" w:cs="Arial"/>
                <w:bCs/>
                <w:sz w:val="16"/>
              </w:rPr>
              <w:t xml:space="preserve">                               </w:t>
            </w:r>
            <w:r>
              <w:rPr>
                <w:rFonts w:ascii="Arial" w:hAnsi="Arial" w:cs="Arial"/>
                <w:bCs/>
                <w:sz w:val="16"/>
              </w:rPr>
              <w:t xml:space="preserve">   </w:t>
            </w:r>
            <w:r w:rsidRPr="002820A6">
              <w:rPr>
                <w:rFonts w:ascii="Arial" w:hAnsi="Arial" w:cs="Arial"/>
                <w:bCs/>
                <w:sz w:val="16"/>
              </w:rPr>
              <w:t xml:space="preserve">      3,8 BE</w:t>
            </w: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1C2B7548" w14:textId="77777777" w:rsidR="002820A6" w:rsidRPr="004A2689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Gegrillte Hähnchenkeule Königinnen Art</w:t>
            </w:r>
          </w:p>
          <w:p w14:paraId="733EB255" w14:textId="77777777" w:rsidR="002820A6" w:rsidRDefault="002820A6" w:rsidP="002820A6">
            <w:pPr>
              <w:pStyle w:val="Sprechblasentext"/>
              <w:rPr>
                <w:rFonts w:ascii="Arial" w:hAnsi="Arial" w:cs="Arial"/>
                <w:bCs/>
                <w:szCs w:val="24"/>
              </w:rPr>
            </w:pPr>
            <w:r w:rsidRPr="002820A6">
              <w:rPr>
                <w:rFonts w:ascii="Arial" w:hAnsi="Arial" w:cs="Arial"/>
                <w:bCs/>
                <w:szCs w:val="24"/>
              </w:rPr>
              <w:t xml:space="preserve">mit Gemüse und Salzkartoffeln                               </w:t>
            </w:r>
          </w:p>
          <w:p w14:paraId="17F922F3" w14:textId="69B840B0" w:rsidR="002820A6" w:rsidRPr="00B152C3" w:rsidRDefault="002820A6" w:rsidP="002820A6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Cs w:val="24"/>
              </w:rPr>
              <w:t xml:space="preserve">                                          </w:t>
            </w:r>
            <w:r w:rsidRPr="002820A6">
              <w:rPr>
                <w:rFonts w:ascii="Arial" w:hAnsi="Arial" w:cs="Arial"/>
                <w:bCs/>
                <w:szCs w:val="24"/>
              </w:rPr>
              <w:t>2,8 BE</w:t>
            </w:r>
          </w:p>
        </w:tc>
      </w:tr>
      <w:tr w:rsidR="002820A6" w:rsidRPr="00A0246A" w14:paraId="37F32F48" w14:textId="77777777" w:rsidTr="002820A6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97D0550" w14:textId="6E63516A" w:rsidR="002820A6" w:rsidRPr="002820A6" w:rsidRDefault="002820A6" w:rsidP="002820A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D2263247E35845B08C86AFC6D8B5CAFB"/>
              </w:placeholder>
            </w:sdtPr>
            <w:sdtEndPr/>
            <w:sdtContent>
              <w:p w14:paraId="7C41B0E4" w14:textId="77777777" w:rsidR="002820A6" w:rsidRDefault="002820A6" w:rsidP="002820A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0F7A338388714FD4B6C12D602F69ECE5"/>
              </w:placeholder>
            </w:sdtPr>
            <w:sdtEndPr/>
            <w:sdtContent>
              <w:p w14:paraId="7F2C0B11" w14:textId="77777777" w:rsidR="002820A6" w:rsidRDefault="002820A6" w:rsidP="002820A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57B18F46" w14:textId="77777777" w:rsidR="002820A6" w:rsidRDefault="002820A6" w:rsidP="002820A6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51D25342" w14:textId="77777777" w:rsidR="002820A6" w:rsidRDefault="002820A6" w:rsidP="002820A6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322C7411A3F14BDFB9738CB78469BBBB"/>
              </w:placeholder>
            </w:sdtPr>
            <w:sdtEndPr/>
            <w:sdtContent>
              <w:p w14:paraId="0CD0FB39" w14:textId="77777777" w:rsidR="002820A6" w:rsidRDefault="002820A6" w:rsidP="002820A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C72091C6E2A8407A96FCFBE9B7005BA4"/>
              </w:placeholder>
            </w:sdtPr>
            <w:sdtEndPr/>
            <w:sdtContent>
              <w:p w14:paraId="484270EE" w14:textId="77777777" w:rsidR="002820A6" w:rsidRDefault="002820A6" w:rsidP="002820A6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2820A6" w:rsidRPr="00A0246A" w14:paraId="7A3553E9" w14:textId="77777777" w:rsidTr="000550EC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37108C6C" w14:textId="77777777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AD17FA" w14:textId="02C412C4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Sonntag </w:t>
            </w:r>
          </w:p>
          <w:p w14:paraId="36FE5FAC" w14:textId="46C65510" w:rsidR="002820A6" w:rsidRPr="002820A6" w:rsidRDefault="002820A6" w:rsidP="002820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20A6">
              <w:rPr>
                <w:rFonts w:ascii="Arial" w:hAnsi="Arial" w:cs="Arial"/>
                <w:b/>
                <w:bCs/>
                <w:sz w:val="20"/>
                <w:szCs w:val="20"/>
              </w:rPr>
              <w:t>01.11.2026</w:t>
            </w:r>
          </w:p>
          <w:p w14:paraId="0769A850" w14:textId="77777777" w:rsidR="002820A6" w:rsidRPr="002820A6" w:rsidRDefault="002820A6" w:rsidP="002820A6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12" w:space="0" w:color="auto"/>
            </w:tcBorders>
          </w:tcPr>
          <w:p w14:paraId="31C36121" w14:textId="77777777" w:rsidR="002820A6" w:rsidRPr="0034354F" w:rsidRDefault="002820A6" w:rsidP="002820A6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Rinderfrikadelle griechische Art</w:t>
            </w:r>
          </w:p>
          <w:p w14:paraId="7B6ABFA7" w14:textId="2F720A8D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Tomate-Paprika-Reis und Grillgemüse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50B9BB7" w14:textId="77777777" w:rsidR="002820A6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Paniertes Hähnchen </w:t>
            </w:r>
            <w:proofErr w:type="spellStart"/>
            <w:r>
              <w:rPr>
                <w:rFonts w:ascii="Arial" w:hAnsi="Arial" w:cs="Arial"/>
                <w:b/>
                <w:sz w:val="16"/>
              </w:rPr>
              <w:t>Krusty</w:t>
            </w:r>
            <w:proofErr w:type="spellEnd"/>
          </w:p>
          <w:p w14:paraId="49476B85" w14:textId="696182CF" w:rsidR="002820A6" w:rsidRPr="00B152C3" w:rsidRDefault="002820A6" w:rsidP="002820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buntem Paprikagemüse und Kräuterkartoffeln</w:t>
            </w:r>
          </w:p>
        </w:tc>
        <w:tc>
          <w:tcPr>
            <w:tcW w:w="2166" w:type="dxa"/>
          </w:tcPr>
          <w:p w14:paraId="53F49EEA" w14:textId="77777777" w:rsidR="002820A6" w:rsidRPr="00B152C3" w:rsidRDefault="002820A6" w:rsidP="002820A6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6A81496D" w14:textId="77777777" w:rsidR="002820A6" w:rsidRPr="00B152C3" w:rsidRDefault="002820A6" w:rsidP="002820A6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  <w:tcBorders>
              <w:top w:val="single" w:sz="12" w:space="0" w:color="auto"/>
            </w:tcBorders>
          </w:tcPr>
          <w:p w14:paraId="5CE43C67" w14:textId="77777777" w:rsidR="002820A6" w:rsidRPr="00BC3898" w:rsidRDefault="002820A6" w:rsidP="002820A6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Rustikaler Kartoffel-Linsentopf</w:t>
            </w:r>
          </w:p>
          <w:p w14:paraId="7CEAD34E" w14:textId="738B2AB0" w:rsidR="002820A6" w:rsidRPr="00B152C3" w:rsidRDefault="002820A6" w:rsidP="002820A6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Schweinebauch         4,6 BE</w:t>
            </w:r>
          </w:p>
        </w:tc>
        <w:tc>
          <w:tcPr>
            <w:tcW w:w="2493" w:type="dxa"/>
            <w:tcBorders>
              <w:top w:val="single" w:sz="12" w:space="0" w:color="auto"/>
            </w:tcBorders>
          </w:tcPr>
          <w:p w14:paraId="5DB1D41E" w14:textId="77777777" w:rsidR="002820A6" w:rsidRDefault="002820A6" w:rsidP="002820A6">
            <w:pPr>
              <w:pStyle w:val="berschrift1"/>
            </w:pPr>
            <w:r>
              <w:t>Rindfleisch</w:t>
            </w:r>
          </w:p>
          <w:p w14:paraId="57B94913" w14:textId="02405AE8" w:rsidR="002820A6" w:rsidRPr="002820A6" w:rsidRDefault="002820A6" w:rsidP="002820A6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Meerrettichsoße, Roter Bete und Peterlilienkartoffeln    3,4 BE</w:t>
            </w:r>
          </w:p>
        </w:tc>
      </w:tr>
      <w:tr w:rsidR="002820A6" w:rsidRPr="00A0246A" w14:paraId="21332184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6AE11511" w14:textId="09854CF7" w:rsidR="002820A6" w:rsidRPr="002820A6" w:rsidRDefault="002820A6" w:rsidP="002820A6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05DFD5AFF21D4CF5B3BA7555928D48C2"/>
              </w:placeholder>
            </w:sdtPr>
            <w:sdtEndPr/>
            <w:sdtContent>
              <w:p w14:paraId="57F21E17" w14:textId="77777777" w:rsidR="002820A6" w:rsidRDefault="002820A6" w:rsidP="002820A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61493D1B30634E3C8A36736DF982E68D"/>
              </w:placeholder>
            </w:sdtPr>
            <w:sdtEndPr/>
            <w:sdtContent>
              <w:p w14:paraId="7E794E5D" w14:textId="77777777" w:rsidR="002820A6" w:rsidRDefault="002820A6" w:rsidP="002820A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0EC04936" w14:textId="77777777" w:rsidR="002820A6" w:rsidRDefault="002820A6" w:rsidP="002820A6">
            <w:pPr>
              <w:jc w:val="right"/>
            </w:pPr>
          </w:p>
        </w:tc>
        <w:tc>
          <w:tcPr>
            <w:tcW w:w="2132" w:type="dxa"/>
          </w:tcPr>
          <w:p w14:paraId="01C5672D" w14:textId="77777777" w:rsidR="002820A6" w:rsidRDefault="002820A6" w:rsidP="002820A6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83FE838D495A46C0855E4E61A5D574E8"/>
              </w:placeholder>
            </w:sdtPr>
            <w:sdtEndPr/>
            <w:sdtContent>
              <w:p w14:paraId="0D13D290" w14:textId="77777777" w:rsidR="002820A6" w:rsidRDefault="002820A6" w:rsidP="002820A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D7102314EBB84940A9404BADCEBCAD36"/>
              </w:placeholder>
            </w:sdtPr>
            <w:sdtEndPr/>
            <w:sdtContent>
              <w:p w14:paraId="4C818E0B" w14:textId="77777777" w:rsidR="002820A6" w:rsidRDefault="002820A6" w:rsidP="002820A6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4199943A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28559" w14:textId="77777777" w:rsidR="00441008" w:rsidRDefault="00441008">
      <w:r>
        <w:separator/>
      </w:r>
    </w:p>
  </w:endnote>
  <w:endnote w:type="continuationSeparator" w:id="0">
    <w:p w14:paraId="31F7180B" w14:textId="77777777" w:rsidR="00441008" w:rsidRDefault="00441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BEA08" w14:textId="77777777" w:rsidR="00441008" w:rsidRDefault="00441008">
      <w:r>
        <w:separator/>
      </w:r>
    </w:p>
  </w:footnote>
  <w:footnote w:type="continuationSeparator" w:id="0">
    <w:p w14:paraId="5C1C14F8" w14:textId="77777777" w:rsidR="00441008" w:rsidRDefault="00441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D3D3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658YbBPeAQ6yVMhHaGdZj74BfJM0u1f5wMkantPheZprVWvXs3vLXGUyrcN0DHcYC+Q13qEqIQM9Znye1FCKA==" w:salt="Z61wxRELqKcQuL3BOOKb3A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A6"/>
    <w:rsid w:val="00000991"/>
    <w:rsid w:val="0001539A"/>
    <w:rsid w:val="00023D29"/>
    <w:rsid w:val="00041047"/>
    <w:rsid w:val="000440F8"/>
    <w:rsid w:val="0006091F"/>
    <w:rsid w:val="000636F9"/>
    <w:rsid w:val="00073C67"/>
    <w:rsid w:val="000854CD"/>
    <w:rsid w:val="0009290B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44868"/>
    <w:rsid w:val="00253345"/>
    <w:rsid w:val="00255CEF"/>
    <w:rsid w:val="00277434"/>
    <w:rsid w:val="002820A6"/>
    <w:rsid w:val="002B3EB7"/>
    <w:rsid w:val="002E4BB7"/>
    <w:rsid w:val="0031012B"/>
    <w:rsid w:val="003107A3"/>
    <w:rsid w:val="00313D65"/>
    <w:rsid w:val="00324A12"/>
    <w:rsid w:val="003900D6"/>
    <w:rsid w:val="003B609A"/>
    <w:rsid w:val="003C7A3D"/>
    <w:rsid w:val="003F318F"/>
    <w:rsid w:val="0041167A"/>
    <w:rsid w:val="00414619"/>
    <w:rsid w:val="00426CF4"/>
    <w:rsid w:val="00434DAC"/>
    <w:rsid w:val="00441008"/>
    <w:rsid w:val="00441F41"/>
    <w:rsid w:val="00450354"/>
    <w:rsid w:val="004814E1"/>
    <w:rsid w:val="00495759"/>
    <w:rsid w:val="00497789"/>
    <w:rsid w:val="004A7942"/>
    <w:rsid w:val="004D5378"/>
    <w:rsid w:val="005009EF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9118F"/>
    <w:rsid w:val="006D093B"/>
    <w:rsid w:val="006E1F5D"/>
    <w:rsid w:val="006F76F5"/>
    <w:rsid w:val="00704890"/>
    <w:rsid w:val="007074F2"/>
    <w:rsid w:val="00707E9F"/>
    <w:rsid w:val="00740020"/>
    <w:rsid w:val="0077466C"/>
    <w:rsid w:val="00782D92"/>
    <w:rsid w:val="0078655D"/>
    <w:rsid w:val="00793B19"/>
    <w:rsid w:val="007A09D2"/>
    <w:rsid w:val="007D6835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74F8"/>
    <w:rsid w:val="008D7016"/>
    <w:rsid w:val="008F79E2"/>
    <w:rsid w:val="00922FCD"/>
    <w:rsid w:val="00932597"/>
    <w:rsid w:val="0095277C"/>
    <w:rsid w:val="00954031"/>
    <w:rsid w:val="00975037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92F41"/>
    <w:rsid w:val="00AA485B"/>
    <w:rsid w:val="00AA5230"/>
    <w:rsid w:val="00AA54F8"/>
    <w:rsid w:val="00AE01FA"/>
    <w:rsid w:val="00B152C3"/>
    <w:rsid w:val="00B35CCA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6A2D"/>
    <w:rsid w:val="00D53B90"/>
    <w:rsid w:val="00D542F7"/>
    <w:rsid w:val="00D64A42"/>
    <w:rsid w:val="00D73F60"/>
    <w:rsid w:val="00D96B18"/>
    <w:rsid w:val="00DB1113"/>
    <w:rsid w:val="00DC3304"/>
    <w:rsid w:val="00DE17ED"/>
    <w:rsid w:val="00E001C1"/>
    <w:rsid w:val="00E521CF"/>
    <w:rsid w:val="00F41FBF"/>
    <w:rsid w:val="00F63855"/>
    <w:rsid w:val="00F710B5"/>
    <w:rsid w:val="00F760C1"/>
    <w:rsid w:val="00F81BDD"/>
    <w:rsid w:val="00F850A2"/>
    <w:rsid w:val="00FB5731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43D4A2"/>
  <w15:docId w15:val="{8FD2E680-8565-4780-AB8E-815EF994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2820A6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72E8996D014660A4721A56DE7BA8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86258A-54AD-4D1C-8FF0-A15AAC443890}"/>
      </w:docPartPr>
      <w:docPartBody>
        <w:p w:rsidR="00C33F13" w:rsidRDefault="00C33F13">
          <w:pPr>
            <w:pStyle w:val="7472E8996D014660A4721A56DE7BA838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610E099A66B4DE1946D0D37E13F31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1E56D9-BA72-4648-A602-C2B0D9D8C0CF}"/>
      </w:docPartPr>
      <w:docPartBody>
        <w:p w:rsidR="00C33F13" w:rsidRDefault="00A724B0" w:rsidP="00A724B0">
          <w:pPr>
            <w:pStyle w:val="C610E099A66B4DE1946D0D37E13F31F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F504FB88F34B36A79F422AE2E259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1FC359-D918-442D-995A-DEB79ABAAD39}"/>
      </w:docPartPr>
      <w:docPartBody>
        <w:p w:rsidR="00C33F13" w:rsidRDefault="00A724B0" w:rsidP="00A724B0">
          <w:pPr>
            <w:pStyle w:val="27F504FB88F34B36A79F422AE2E259C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D43B8BA8414DB09D8C19CA02A4ED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5D19FA-1026-4B5E-B7EC-08BDEDA2E39F}"/>
      </w:docPartPr>
      <w:docPartBody>
        <w:p w:rsidR="00C33F13" w:rsidRDefault="00A724B0" w:rsidP="00A724B0">
          <w:pPr>
            <w:pStyle w:val="6AD43B8BA8414DB09D8C19CA02A4EDA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A872067A324FD783B4CCB53AF382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E0BAB2-33D0-4ACA-BFD4-AB1A5D8D6483}"/>
      </w:docPartPr>
      <w:docPartBody>
        <w:p w:rsidR="00C33F13" w:rsidRDefault="00A724B0" w:rsidP="00A724B0">
          <w:pPr>
            <w:pStyle w:val="5EA872067A324FD783B4CCB53AF382B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07758CFD9C450C976C96599A8C24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83BCD3-728B-4459-A6C7-E8AEF4D0FA10}"/>
      </w:docPartPr>
      <w:docPartBody>
        <w:p w:rsidR="00C33F13" w:rsidRDefault="00A724B0" w:rsidP="00A724B0">
          <w:pPr>
            <w:pStyle w:val="A407758CFD9C450C976C96599A8C24F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C0036786354552A83863B27BC637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AD7054-246A-44D6-A7D9-60D603FFDB83}"/>
      </w:docPartPr>
      <w:docPartBody>
        <w:p w:rsidR="00C33F13" w:rsidRDefault="00A724B0" w:rsidP="00A724B0">
          <w:pPr>
            <w:pStyle w:val="F5C0036786354552A83863B27BC637F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604B2B706B4E0D84CBEE7F19DC79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793659-B642-4303-9561-663B0E785E86}"/>
      </w:docPartPr>
      <w:docPartBody>
        <w:p w:rsidR="00C33F13" w:rsidRDefault="00A724B0" w:rsidP="00A724B0">
          <w:pPr>
            <w:pStyle w:val="CD604B2B706B4E0D84CBEE7F19DC79B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77A627CA674B94805091DC48E6CD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C448C9-B74C-49FC-A16B-68082927DE60}"/>
      </w:docPartPr>
      <w:docPartBody>
        <w:p w:rsidR="00C33F13" w:rsidRDefault="00A724B0" w:rsidP="00A724B0">
          <w:pPr>
            <w:pStyle w:val="9077A627CA674B94805091DC48E6CDC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94C65765C44B999F781E3FA8A808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102872-4470-4576-9716-B712B203EFE9}"/>
      </w:docPartPr>
      <w:docPartBody>
        <w:p w:rsidR="00C33F13" w:rsidRDefault="00A724B0" w:rsidP="00A724B0">
          <w:pPr>
            <w:pStyle w:val="B294C65765C44B999F781E3FA8A808C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DE6C2B5D57432188FF01A4C1AEB5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E8DE0F-7E9D-4CFB-B161-4A516A52129C}"/>
      </w:docPartPr>
      <w:docPartBody>
        <w:p w:rsidR="00C33F13" w:rsidRDefault="00A724B0" w:rsidP="00A724B0">
          <w:pPr>
            <w:pStyle w:val="E6DE6C2B5D57432188FF01A4C1AEB56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A6E8B71C6E4A31A9511D34855B13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99C729-FE19-43A2-9AD2-8F0E63194BA7}"/>
      </w:docPartPr>
      <w:docPartBody>
        <w:p w:rsidR="00C33F13" w:rsidRDefault="00A724B0" w:rsidP="00A724B0">
          <w:pPr>
            <w:pStyle w:val="30A6E8B71C6E4A31A9511D34855B133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EFA9ECE7814963B7F657121D062D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CC32D4-2007-4667-889D-C9E4F9799C99}"/>
      </w:docPartPr>
      <w:docPartBody>
        <w:p w:rsidR="00C33F13" w:rsidRDefault="00A724B0" w:rsidP="00A724B0">
          <w:pPr>
            <w:pStyle w:val="D2EFA9ECE7814963B7F657121D062D2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0C2882BA104262AD448CBA608322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8B4B34-0A4A-40B2-BE04-9BA8244C64F3}"/>
      </w:docPartPr>
      <w:docPartBody>
        <w:p w:rsidR="00C33F13" w:rsidRDefault="00A724B0" w:rsidP="00A724B0">
          <w:pPr>
            <w:pStyle w:val="840C2882BA104262AD448CBA608322C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D4E6DB4D7B4B0A9847C38EC12455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897475-A1FB-4F26-9E8E-8A25A16A19D3}"/>
      </w:docPartPr>
      <w:docPartBody>
        <w:p w:rsidR="00C33F13" w:rsidRDefault="00A724B0" w:rsidP="00A724B0">
          <w:pPr>
            <w:pStyle w:val="41D4E6DB4D7B4B0A9847C38EC124554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39D3B1C5B74D59A7146AFD4BCB48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771312-8DA8-4005-B6F3-48EC3DEDDFD7}"/>
      </w:docPartPr>
      <w:docPartBody>
        <w:p w:rsidR="00C33F13" w:rsidRDefault="00A724B0" w:rsidP="00A724B0">
          <w:pPr>
            <w:pStyle w:val="FA39D3B1C5B74D59A7146AFD4BCB48B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05E9E9F2CA466EA729401E9D52FA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1CD006-114F-4502-98A2-E91095980E2D}"/>
      </w:docPartPr>
      <w:docPartBody>
        <w:p w:rsidR="00C33F13" w:rsidRDefault="00A724B0" w:rsidP="00A724B0">
          <w:pPr>
            <w:pStyle w:val="4A05E9E9F2CA466EA729401E9D52FA6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067F3D6E9E94313916FE4B8EFA70C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308018-05B5-4D0B-8ED5-F9E43C28A544}"/>
      </w:docPartPr>
      <w:docPartBody>
        <w:p w:rsidR="00C33F13" w:rsidRDefault="00A724B0" w:rsidP="00A724B0">
          <w:pPr>
            <w:pStyle w:val="5067F3D6E9E94313916FE4B8EFA70CB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88CDBD3E88B4C53960E85F7917BE1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941701-160A-46E7-B6D3-918EBB83ABBC}"/>
      </w:docPartPr>
      <w:docPartBody>
        <w:p w:rsidR="00C33F13" w:rsidRDefault="00A724B0" w:rsidP="00A724B0">
          <w:pPr>
            <w:pStyle w:val="988CDBD3E88B4C53960E85F7917BE14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F9813EDFF8A45AA9A9D31CD7C52B9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901FAA-7361-4280-886B-DD8E60617057}"/>
      </w:docPartPr>
      <w:docPartBody>
        <w:p w:rsidR="00C33F13" w:rsidRDefault="00A724B0" w:rsidP="00A724B0">
          <w:pPr>
            <w:pStyle w:val="6F9813EDFF8A45AA9A9D31CD7C52B9B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71FB11BD244775B69FAF5CDC3F79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09A3A-7441-42D5-B25D-644F71331994}"/>
      </w:docPartPr>
      <w:docPartBody>
        <w:p w:rsidR="00C33F13" w:rsidRDefault="00A724B0" w:rsidP="00A724B0">
          <w:pPr>
            <w:pStyle w:val="AD71FB11BD244775B69FAF5CDC3F791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9D89B464FA407EAF7FFDEF6C2FC6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6A1801-7765-460E-B403-E37F5C19CFB4}"/>
      </w:docPartPr>
      <w:docPartBody>
        <w:p w:rsidR="00C33F13" w:rsidRDefault="00A724B0" w:rsidP="00A724B0">
          <w:pPr>
            <w:pStyle w:val="E89D89B464FA407EAF7FFDEF6C2FC64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698FAA29BF44118C3BF17D7A4BA9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5AC43-74BA-4BA9-9897-3726B897B391}"/>
      </w:docPartPr>
      <w:docPartBody>
        <w:p w:rsidR="00C33F13" w:rsidRDefault="00A724B0" w:rsidP="00A724B0">
          <w:pPr>
            <w:pStyle w:val="B0698FAA29BF44118C3BF17D7A4BA9C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833974D5F44F859659DFF9E9DFED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6CC9F-A4F3-4BD2-BAC7-7DC077CD5EA0}"/>
      </w:docPartPr>
      <w:docPartBody>
        <w:p w:rsidR="00C33F13" w:rsidRDefault="00A724B0" w:rsidP="00A724B0">
          <w:pPr>
            <w:pStyle w:val="F4833974D5F44F859659DFF9E9DFED5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1D94ABA36749E191DED06B22CFA5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19B862-0779-440D-97EC-7FDA9B1EB8C5}"/>
      </w:docPartPr>
      <w:docPartBody>
        <w:p w:rsidR="00C33F13" w:rsidRDefault="00A724B0" w:rsidP="00A724B0">
          <w:pPr>
            <w:pStyle w:val="651D94ABA36749E191DED06B22CFA58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9D87B0EE654F34AE1E31945B3A2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78AE10-1B3F-4614-8FAC-0E044F9B647B}"/>
      </w:docPartPr>
      <w:docPartBody>
        <w:p w:rsidR="00C33F13" w:rsidRDefault="00A724B0" w:rsidP="00A724B0">
          <w:pPr>
            <w:pStyle w:val="D19D87B0EE654F34AE1E31945B3A20C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5C8DA3A8604B5D9C0E8AF20418C2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72AA15-BEBC-462E-8203-8789A187FC2C}"/>
      </w:docPartPr>
      <w:docPartBody>
        <w:p w:rsidR="00C33F13" w:rsidRDefault="00A724B0" w:rsidP="00A724B0">
          <w:pPr>
            <w:pStyle w:val="CA5C8DA3A8604B5D9C0E8AF20418C28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C944A88D054DAC893570230C363F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A4B46-B838-4012-AD4A-8A264A02C063}"/>
      </w:docPartPr>
      <w:docPartBody>
        <w:p w:rsidR="00C33F13" w:rsidRDefault="00A724B0" w:rsidP="00A724B0">
          <w:pPr>
            <w:pStyle w:val="90C944A88D054DAC893570230C363F1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703F4B95443482EB81940E658E782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4FC344-E77C-471B-B9B6-E0C09646D88C}"/>
      </w:docPartPr>
      <w:docPartBody>
        <w:p w:rsidR="00C33F13" w:rsidRDefault="00A724B0" w:rsidP="00A724B0">
          <w:pPr>
            <w:pStyle w:val="9703F4B95443482EB81940E658E782E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958DB2D99946EA968BF9C95FBFA4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80BEE-0989-4B84-8F91-0FCB0FFFFA44}"/>
      </w:docPartPr>
      <w:docPartBody>
        <w:p w:rsidR="00C33F13" w:rsidRDefault="00A724B0" w:rsidP="00A724B0">
          <w:pPr>
            <w:pStyle w:val="6A958DB2D99946EA968BF9C95FBFA42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C7845BA48F48C7A7315BAC78AA0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CAA5BC-8AE3-42BA-9A75-773032A9FCFA}"/>
      </w:docPartPr>
      <w:docPartBody>
        <w:p w:rsidR="00C33F13" w:rsidRDefault="00A724B0" w:rsidP="00A724B0">
          <w:pPr>
            <w:pStyle w:val="24C7845BA48F48C7A7315BAC78AA0F5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263247E35845B08C86AFC6D8B5CA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730935-32E9-4DC2-A702-DEF38E23A251}"/>
      </w:docPartPr>
      <w:docPartBody>
        <w:p w:rsidR="00C33F13" w:rsidRDefault="00A724B0" w:rsidP="00A724B0">
          <w:pPr>
            <w:pStyle w:val="D2263247E35845B08C86AFC6D8B5CAF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7A338388714FD4B6C12D602F69EC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E647E-413D-4AF6-AC64-1B25209FA7B2}"/>
      </w:docPartPr>
      <w:docPartBody>
        <w:p w:rsidR="00C33F13" w:rsidRDefault="00A724B0" w:rsidP="00A724B0">
          <w:pPr>
            <w:pStyle w:val="0F7A338388714FD4B6C12D602F69ECE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2C7411A3F14BDFB9738CB78469BB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F97B6D-560E-4B57-B50A-A595FB2BF9A7}"/>
      </w:docPartPr>
      <w:docPartBody>
        <w:p w:rsidR="00C33F13" w:rsidRDefault="00A724B0" w:rsidP="00A724B0">
          <w:pPr>
            <w:pStyle w:val="322C7411A3F14BDFB9738CB78469BBB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72091C6E2A8407A96FCFBE9B7005B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A1A993-25AE-4D19-B3B7-81CA730344AD}"/>
      </w:docPartPr>
      <w:docPartBody>
        <w:p w:rsidR="00C33F13" w:rsidRDefault="00A724B0" w:rsidP="00A724B0">
          <w:pPr>
            <w:pStyle w:val="C72091C6E2A8407A96FCFBE9B7005BA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DFD5AFF21D4CF5B3BA7555928D48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74B806-8559-4929-A84B-4FEE29FF2D10}"/>
      </w:docPartPr>
      <w:docPartBody>
        <w:p w:rsidR="00C33F13" w:rsidRDefault="00A724B0" w:rsidP="00A724B0">
          <w:pPr>
            <w:pStyle w:val="05DFD5AFF21D4CF5B3BA7555928D48C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493D1B30634E3C8A36736DF982E6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3FECD5-0CD0-471D-AB13-F71B98A003CA}"/>
      </w:docPartPr>
      <w:docPartBody>
        <w:p w:rsidR="00C33F13" w:rsidRDefault="00A724B0" w:rsidP="00A724B0">
          <w:pPr>
            <w:pStyle w:val="61493D1B30634E3C8A36736DF982E68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FE838D495A46C0855E4E61A5D574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B549CE-749F-4BF3-9B80-9775ACD44B70}"/>
      </w:docPartPr>
      <w:docPartBody>
        <w:p w:rsidR="00C33F13" w:rsidRDefault="00A724B0" w:rsidP="00A724B0">
          <w:pPr>
            <w:pStyle w:val="83FE838D495A46C0855E4E61A5D574E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102314EBB84940A9404BADCEBCAD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1067F5-9206-4EAF-AAEA-D9F6C55D5BB0}"/>
      </w:docPartPr>
      <w:docPartBody>
        <w:p w:rsidR="00C33F13" w:rsidRDefault="00A724B0" w:rsidP="00A724B0">
          <w:pPr>
            <w:pStyle w:val="D7102314EBB84940A9404BADCEBCAD3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B0"/>
    <w:rsid w:val="00A724B0"/>
    <w:rsid w:val="00A92F41"/>
    <w:rsid w:val="00C33F13"/>
    <w:rsid w:val="00EE3102"/>
    <w:rsid w:val="00FB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724B0"/>
    <w:rPr>
      <w:color w:val="808080"/>
    </w:rPr>
  </w:style>
  <w:style w:type="paragraph" w:customStyle="1" w:styleId="7472E8996D014660A4721A56DE7BA838">
    <w:name w:val="7472E8996D014660A4721A56DE7BA838"/>
  </w:style>
  <w:style w:type="paragraph" w:customStyle="1" w:styleId="C610E099A66B4DE1946D0D37E13F31F5">
    <w:name w:val="C610E099A66B4DE1946D0D37E13F31F5"/>
    <w:rsid w:val="00A724B0"/>
  </w:style>
  <w:style w:type="paragraph" w:customStyle="1" w:styleId="27F504FB88F34B36A79F422AE2E259CF">
    <w:name w:val="27F504FB88F34B36A79F422AE2E259CF"/>
    <w:rsid w:val="00A724B0"/>
  </w:style>
  <w:style w:type="paragraph" w:customStyle="1" w:styleId="6AD43B8BA8414DB09D8C19CA02A4EDA4">
    <w:name w:val="6AD43B8BA8414DB09D8C19CA02A4EDA4"/>
    <w:rsid w:val="00A724B0"/>
  </w:style>
  <w:style w:type="paragraph" w:customStyle="1" w:styleId="5EA872067A324FD783B4CCB53AF382B5">
    <w:name w:val="5EA872067A324FD783B4CCB53AF382B5"/>
    <w:rsid w:val="00A724B0"/>
  </w:style>
  <w:style w:type="paragraph" w:customStyle="1" w:styleId="A407758CFD9C450C976C96599A8C24F3">
    <w:name w:val="A407758CFD9C450C976C96599A8C24F3"/>
    <w:rsid w:val="00A724B0"/>
  </w:style>
  <w:style w:type="paragraph" w:customStyle="1" w:styleId="F5C0036786354552A83863B27BC637FF">
    <w:name w:val="F5C0036786354552A83863B27BC637FF"/>
    <w:rsid w:val="00A724B0"/>
  </w:style>
  <w:style w:type="paragraph" w:customStyle="1" w:styleId="CD604B2B706B4E0D84CBEE7F19DC79B1">
    <w:name w:val="CD604B2B706B4E0D84CBEE7F19DC79B1"/>
    <w:rsid w:val="00A724B0"/>
  </w:style>
  <w:style w:type="paragraph" w:customStyle="1" w:styleId="9077A627CA674B94805091DC48E6CDC7">
    <w:name w:val="9077A627CA674B94805091DC48E6CDC7"/>
    <w:rsid w:val="00A724B0"/>
  </w:style>
  <w:style w:type="paragraph" w:customStyle="1" w:styleId="B294C65765C44B999F781E3FA8A808C4">
    <w:name w:val="B294C65765C44B999F781E3FA8A808C4"/>
    <w:rsid w:val="00A724B0"/>
  </w:style>
  <w:style w:type="paragraph" w:customStyle="1" w:styleId="E6DE6C2B5D57432188FF01A4C1AEB563">
    <w:name w:val="E6DE6C2B5D57432188FF01A4C1AEB563"/>
    <w:rsid w:val="00A724B0"/>
  </w:style>
  <w:style w:type="paragraph" w:customStyle="1" w:styleId="30A6E8B71C6E4A31A9511D34855B1336">
    <w:name w:val="30A6E8B71C6E4A31A9511D34855B1336"/>
    <w:rsid w:val="00A724B0"/>
  </w:style>
  <w:style w:type="paragraph" w:customStyle="1" w:styleId="D2EFA9ECE7814963B7F657121D062D29">
    <w:name w:val="D2EFA9ECE7814963B7F657121D062D29"/>
    <w:rsid w:val="00A724B0"/>
  </w:style>
  <w:style w:type="paragraph" w:customStyle="1" w:styleId="840C2882BA104262AD448CBA608322C8">
    <w:name w:val="840C2882BA104262AD448CBA608322C8"/>
    <w:rsid w:val="00A724B0"/>
  </w:style>
  <w:style w:type="paragraph" w:customStyle="1" w:styleId="41D4E6DB4D7B4B0A9847C38EC1245541">
    <w:name w:val="41D4E6DB4D7B4B0A9847C38EC1245541"/>
    <w:rsid w:val="00A724B0"/>
  </w:style>
  <w:style w:type="paragraph" w:customStyle="1" w:styleId="FA39D3B1C5B74D59A7146AFD4BCB48B2">
    <w:name w:val="FA39D3B1C5B74D59A7146AFD4BCB48B2"/>
    <w:rsid w:val="00A724B0"/>
  </w:style>
  <w:style w:type="paragraph" w:customStyle="1" w:styleId="4A05E9E9F2CA466EA729401E9D52FA69">
    <w:name w:val="4A05E9E9F2CA466EA729401E9D52FA69"/>
    <w:rsid w:val="00A724B0"/>
  </w:style>
  <w:style w:type="paragraph" w:customStyle="1" w:styleId="5067F3D6E9E94313916FE4B8EFA70CBD">
    <w:name w:val="5067F3D6E9E94313916FE4B8EFA70CBD"/>
    <w:rsid w:val="00A724B0"/>
  </w:style>
  <w:style w:type="paragraph" w:customStyle="1" w:styleId="988CDBD3E88B4C53960E85F7917BE14A">
    <w:name w:val="988CDBD3E88B4C53960E85F7917BE14A"/>
    <w:rsid w:val="00A724B0"/>
  </w:style>
  <w:style w:type="paragraph" w:customStyle="1" w:styleId="6F9813EDFF8A45AA9A9D31CD7C52B9B8">
    <w:name w:val="6F9813EDFF8A45AA9A9D31CD7C52B9B8"/>
    <w:rsid w:val="00A724B0"/>
  </w:style>
  <w:style w:type="paragraph" w:customStyle="1" w:styleId="AD71FB11BD244775B69FAF5CDC3F7917">
    <w:name w:val="AD71FB11BD244775B69FAF5CDC3F7917"/>
    <w:rsid w:val="00A724B0"/>
  </w:style>
  <w:style w:type="paragraph" w:customStyle="1" w:styleId="E89D89B464FA407EAF7FFDEF6C2FC645">
    <w:name w:val="E89D89B464FA407EAF7FFDEF6C2FC645"/>
    <w:rsid w:val="00A724B0"/>
  </w:style>
  <w:style w:type="paragraph" w:customStyle="1" w:styleId="B0698FAA29BF44118C3BF17D7A4BA9C6">
    <w:name w:val="B0698FAA29BF44118C3BF17D7A4BA9C6"/>
    <w:rsid w:val="00A724B0"/>
  </w:style>
  <w:style w:type="paragraph" w:customStyle="1" w:styleId="F4833974D5F44F859659DFF9E9DFED59">
    <w:name w:val="F4833974D5F44F859659DFF9E9DFED59"/>
    <w:rsid w:val="00A724B0"/>
  </w:style>
  <w:style w:type="paragraph" w:customStyle="1" w:styleId="651D94ABA36749E191DED06B22CFA58F">
    <w:name w:val="651D94ABA36749E191DED06B22CFA58F"/>
    <w:rsid w:val="00A724B0"/>
  </w:style>
  <w:style w:type="paragraph" w:customStyle="1" w:styleId="D19D87B0EE654F34AE1E31945B3A20CF">
    <w:name w:val="D19D87B0EE654F34AE1E31945B3A20CF"/>
    <w:rsid w:val="00A724B0"/>
  </w:style>
  <w:style w:type="paragraph" w:customStyle="1" w:styleId="CA5C8DA3A8604B5D9C0E8AF20418C283">
    <w:name w:val="CA5C8DA3A8604B5D9C0E8AF20418C283"/>
    <w:rsid w:val="00A724B0"/>
  </w:style>
  <w:style w:type="paragraph" w:customStyle="1" w:styleId="90C944A88D054DAC893570230C363F1B">
    <w:name w:val="90C944A88D054DAC893570230C363F1B"/>
    <w:rsid w:val="00A724B0"/>
  </w:style>
  <w:style w:type="paragraph" w:customStyle="1" w:styleId="9703F4B95443482EB81940E658E782E6">
    <w:name w:val="9703F4B95443482EB81940E658E782E6"/>
    <w:rsid w:val="00A724B0"/>
  </w:style>
  <w:style w:type="paragraph" w:customStyle="1" w:styleId="6A958DB2D99946EA968BF9C95FBFA424">
    <w:name w:val="6A958DB2D99946EA968BF9C95FBFA424"/>
    <w:rsid w:val="00A724B0"/>
  </w:style>
  <w:style w:type="paragraph" w:customStyle="1" w:styleId="24C7845BA48F48C7A7315BAC78AA0F5C">
    <w:name w:val="24C7845BA48F48C7A7315BAC78AA0F5C"/>
    <w:rsid w:val="00A724B0"/>
  </w:style>
  <w:style w:type="paragraph" w:customStyle="1" w:styleId="D2263247E35845B08C86AFC6D8B5CAFB">
    <w:name w:val="D2263247E35845B08C86AFC6D8B5CAFB"/>
    <w:rsid w:val="00A724B0"/>
  </w:style>
  <w:style w:type="paragraph" w:customStyle="1" w:styleId="0F7A338388714FD4B6C12D602F69ECE5">
    <w:name w:val="0F7A338388714FD4B6C12D602F69ECE5"/>
    <w:rsid w:val="00A724B0"/>
  </w:style>
  <w:style w:type="paragraph" w:customStyle="1" w:styleId="322C7411A3F14BDFB9738CB78469BBBB">
    <w:name w:val="322C7411A3F14BDFB9738CB78469BBBB"/>
    <w:rsid w:val="00A724B0"/>
  </w:style>
  <w:style w:type="paragraph" w:customStyle="1" w:styleId="C72091C6E2A8407A96FCFBE9B7005BA4">
    <w:name w:val="C72091C6E2A8407A96FCFBE9B7005BA4"/>
    <w:rsid w:val="00A724B0"/>
  </w:style>
  <w:style w:type="paragraph" w:customStyle="1" w:styleId="05DFD5AFF21D4CF5B3BA7555928D48C2">
    <w:name w:val="05DFD5AFF21D4CF5B3BA7555928D48C2"/>
    <w:rsid w:val="00A724B0"/>
  </w:style>
  <w:style w:type="paragraph" w:customStyle="1" w:styleId="61493D1B30634E3C8A36736DF982E68D">
    <w:name w:val="61493D1B30634E3C8A36736DF982E68D"/>
    <w:rsid w:val="00A724B0"/>
  </w:style>
  <w:style w:type="paragraph" w:customStyle="1" w:styleId="83FE838D495A46C0855E4E61A5D574E8">
    <w:name w:val="83FE838D495A46C0855E4E61A5D574E8"/>
    <w:rsid w:val="00A724B0"/>
  </w:style>
  <w:style w:type="paragraph" w:customStyle="1" w:styleId="D7102314EBB84940A9404BADCEBCAD36">
    <w:name w:val="D7102314EBB84940A9404BADCEBCAD36"/>
    <w:rsid w:val="00A724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591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2026-10-06T08:50:00Z</dcterms:created>
  <dcterms:modified xsi:type="dcterms:W3CDTF">2026-10-06T09:05:00Z</dcterms:modified>
</cp:coreProperties>
</file>