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F734A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6A1AAFC6BE1347D4B85A875E2173C0AB"/>
          </w:placeholder>
        </w:sdtPr>
        <w:sdtEndPr/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4BF6D671" w14:textId="7F0BF73D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3D6E90">
        <w:rPr>
          <w:rFonts w:ascii="Arial" w:hAnsi="Arial" w:cs="Arial"/>
        </w:rPr>
        <w:t>43</w:t>
      </w:r>
      <w:r w:rsidR="001E5BEE">
        <w:rPr>
          <w:rFonts w:ascii="Arial" w:hAnsi="Arial" w:cs="Arial"/>
        </w:rPr>
        <w:t xml:space="preserve">. Kalenderwoche vom </w:t>
      </w:r>
      <w:r w:rsidR="003D6E90">
        <w:rPr>
          <w:rFonts w:ascii="Arial" w:hAnsi="Arial" w:cs="Arial"/>
        </w:rPr>
        <w:t>19</w:t>
      </w:r>
      <w:r w:rsidR="001E5BEE">
        <w:rPr>
          <w:rFonts w:ascii="Arial" w:hAnsi="Arial" w:cs="Arial"/>
        </w:rPr>
        <w:t>.</w:t>
      </w:r>
      <w:r w:rsidR="003D6E90">
        <w:rPr>
          <w:rFonts w:ascii="Arial" w:hAnsi="Arial" w:cs="Arial"/>
        </w:rPr>
        <w:t>10</w:t>
      </w:r>
      <w:r w:rsidR="001E5BEE">
        <w:rPr>
          <w:rFonts w:ascii="Arial" w:hAnsi="Arial" w:cs="Arial"/>
        </w:rPr>
        <w:t>.202</w:t>
      </w:r>
      <w:r w:rsidR="003D6E90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3D6E90">
        <w:rPr>
          <w:rFonts w:ascii="Arial" w:hAnsi="Arial" w:cs="Arial"/>
        </w:rPr>
        <w:t>25</w:t>
      </w:r>
      <w:r w:rsidR="005F7318">
        <w:rPr>
          <w:rFonts w:ascii="Arial" w:hAnsi="Arial" w:cs="Arial"/>
        </w:rPr>
        <w:t>.</w:t>
      </w:r>
      <w:r w:rsidR="003D6E90">
        <w:rPr>
          <w:rFonts w:ascii="Arial" w:hAnsi="Arial" w:cs="Arial"/>
        </w:rPr>
        <w:t>10</w:t>
      </w:r>
      <w:r w:rsidR="001E5BEE">
        <w:rPr>
          <w:rFonts w:ascii="Arial" w:hAnsi="Arial" w:cs="Arial"/>
        </w:rPr>
        <w:t>.202</w:t>
      </w:r>
      <w:r w:rsidR="003D6E90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6A1AAFC6BE1347D4B85A875E2173C0AB"/>
          </w:placeholder>
        </w:sdtPr>
        <w:sdtEndPr/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578D90EE" w14:textId="797FE3E2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3D6E90">
        <w:rPr>
          <w:rFonts w:ascii="Arial" w:hAnsi="Arial" w:cs="Arial"/>
        </w:rPr>
        <w:t>07</w:t>
      </w:r>
      <w:r w:rsidRPr="00B50AEC">
        <w:rPr>
          <w:rFonts w:ascii="Arial" w:hAnsi="Arial" w:cs="Arial"/>
        </w:rPr>
        <w:t>.</w:t>
      </w:r>
      <w:r w:rsidR="003D6E90">
        <w:rPr>
          <w:rFonts w:ascii="Arial" w:hAnsi="Arial" w:cs="Arial"/>
        </w:rPr>
        <w:t>10</w:t>
      </w:r>
      <w:r>
        <w:rPr>
          <w:rFonts w:ascii="Arial" w:hAnsi="Arial" w:cs="Arial"/>
        </w:rPr>
        <w:t>.202</w:t>
      </w:r>
      <w:r w:rsidR="003D6E9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6A1AAFC6BE1347D4B85A875E2173C0AB"/>
          </w:placeholder>
        </w:sdtPr>
        <w:sdtEndPr/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6CFDD92B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per Telefon (05741 3424-0) oder Email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1EA5D0FB" w14:textId="77777777" w:rsidR="003D6E90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6181373D" w14:textId="3A565FCB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6E5397EF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3530F94D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D8C628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36B570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DB5969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01F52C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2785B4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Leichte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4139CE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3D6E90" w:rsidRPr="00A0246A" w14:paraId="3C006947" w14:textId="77777777" w:rsidTr="00F36169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6F21C27D" w14:textId="77777777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6CE3D2" w14:textId="562BF34D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Montag </w:t>
            </w:r>
          </w:p>
          <w:p w14:paraId="23187FF6" w14:textId="1889757C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>19.10.2026</w:t>
            </w:r>
          </w:p>
          <w:p w14:paraId="17F88EA8" w14:textId="77777777" w:rsidR="003D6E90" w:rsidRPr="003D6E90" w:rsidRDefault="003D6E90" w:rsidP="003D6E90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4E7A2344" w14:textId="77777777" w:rsidR="003D6E90" w:rsidRDefault="003D6E90" w:rsidP="003D6E9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Schweineschnitzel</w:t>
            </w:r>
          </w:p>
          <w:p w14:paraId="3EA7B3C1" w14:textId="77777777" w:rsidR="003D6E90" w:rsidRDefault="003D6E90" w:rsidP="003D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Grillsoße, Oldenburger Gemüse und Schnittlauchkartoffeln</w:t>
            </w:r>
          </w:p>
          <w:p w14:paraId="35858CFD" w14:textId="42A7DAF7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i, l, c, j, f, a8, g, a1</w:t>
            </w:r>
          </w:p>
        </w:tc>
        <w:tc>
          <w:tcPr>
            <w:tcW w:w="2123" w:type="dxa"/>
          </w:tcPr>
          <w:p w14:paraId="3C880621" w14:textId="77777777" w:rsidR="003D6E90" w:rsidRPr="007D1D77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Hähnchenstreifen</w:t>
            </w:r>
          </w:p>
          <w:p w14:paraId="495FF601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Rahmsoße, getrockneten Tomaten, Pilzen, Salzkartoffeln und Salat</w:t>
            </w:r>
          </w:p>
          <w:p w14:paraId="5F7E8419" w14:textId="016D724A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i, c, j, a8, g, g1, a1</w:t>
            </w:r>
          </w:p>
        </w:tc>
        <w:tc>
          <w:tcPr>
            <w:tcW w:w="2166" w:type="dxa"/>
          </w:tcPr>
          <w:p w14:paraId="5EC61FE7" w14:textId="77777777" w:rsidR="003D6E90" w:rsidRPr="007D1D77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Quino Erbsenfrikadelle</w:t>
            </w:r>
          </w:p>
          <w:p w14:paraId="71C2C266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Kohlrabi Gemüse in Rahm und Reis</w:t>
            </w:r>
          </w:p>
          <w:p w14:paraId="57A8B46C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139EAA25" w14:textId="7E1E6654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g, a</w:t>
            </w:r>
          </w:p>
        </w:tc>
        <w:tc>
          <w:tcPr>
            <w:tcW w:w="2132" w:type="dxa"/>
          </w:tcPr>
          <w:p w14:paraId="6F488F36" w14:textId="77777777" w:rsidR="003D6E90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Fitness Salat</w:t>
            </w:r>
          </w:p>
          <w:p w14:paraId="4DAAFDA2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Feldsalat, Cocktailtomaten, Frühlingslauch und Frischkäse</w:t>
            </w:r>
          </w:p>
          <w:p w14:paraId="48F218F8" w14:textId="33D102CC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442" w:type="dxa"/>
          </w:tcPr>
          <w:p w14:paraId="746528DE" w14:textId="77777777" w:rsidR="003D6E90" w:rsidRPr="001937DD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Milchreis</w:t>
            </w:r>
          </w:p>
          <w:p w14:paraId="67DDC7E7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heißen Kirschen, Zimt und Zucker</w:t>
            </w:r>
          </w:p>
          <w:p w14:paraId="424AE17A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0AB4BF88" w14:textId="4DB8E920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t, f, a8, g</w:t>
            </w:r>
          </w:p>
        </w:tc>
        <w:tc>
          <w:tcPr>
            <w:tcW w:w="2493" w:type="dxa"/>
          </w:tcPr>
          <w:p w14:paraId="49D4485E" w14:textId="77777777" w:rsidR="003D6E90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Westfälisches Zwiebelfleisch</w:t>
            </w:r>
          </w:p>
          <w:p w14:paraId="53248B4A" w14:textId="726ABD75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</w:rPr>
              <w:t>mit</w:t>
            </w:r>
            <w:r w:rsidRPr="00836772"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 xml:space="preserve">grünen Bohnen und Salzkartoffeln                     </w:t>
            </w:r>
            <w:r w:rsidR="0045304E">
              <w:rPr>
                <w:rFonts w:ascii="Arial" w:hAnsi="Arial" w:cs="Arial"/>
                <w:bCs/>
                <w:sz w:val="16"/>
              </w:rPr>
              <w:t xml:space="preserve">          </w:t>
            </w:r>
            <w:r>
              <w:rPr>
                <w:rFonts w:ascii="Arial" w:hAnsi="Arial" w:cs="Arial"/>
                <w:bCs/>
                <w:sz w:val="16"/>
              </w:rPr>
              <w:t xml:space="preserve"> 3,2 BE</w:t>
            </w:r>
          </w:p>
        </w:tc>
      </w:tr>
      <w:tr w:rsidR="003D6E90" w:rsidRPr="00023D29" w14:paraId="66AFD078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76D3A8FF" w14:textId="6F2A679F" w:rsidR="003D6E90" w:rsidRPr="003D6E90" w:rsidRDefault="003D6E90" w:rsidP="003D6E9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C8C33336E6654F7496CE3CB04F170335"/>
              </w:placeholder>
            </w:sdtPr>
            <w:sdtEndPr/>
            <w:sdtContent>
              <w:p w14:paraId="31074788" w14:textId="77777777" w:rsidR="003D6E90" w:rsidRPr="00023D29" w:rsidRDefault="003D6E90" w:rsidP="003D6E90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4688E56E66E1442EB3003A28704B839C"/>
              </w:placeholder>
            </w:sdtPr>
            <w:sdtEndPr/>
            <w:sdtContent>
              <w:p w14:paraId="7F5000D9" w14:textId="77777777" w:rsidR="003D6E90" w:rsidRDefault="003D6E90" w:rsidP="003D6E90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C43643633FAC4803B7AA33CC041A6AEB"/>
              </w:placeholder>
            </w:sdtPr>
            <w:sdtEndPr/>
            <w:sdtContent>
              <w:p w14:paraId="3B3D79DF" w14:textId="77777777" w:rsidR="003D6E90" w:rsidRDefault="003D6E90" w:rsidP="003D6E90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73A1A821A1774AB797077FED51653EDB"/>
              </w:placeholder>
            </w:sdtPr>
            <w:sdtEndPr/>
            <w:sdtContent>
              <w:p w14:paraId="40792F5C" w14:textId="77777777" w:rsidR="003D6E90" w:rsidRDefault="003D6E90" w:rsidP="003D6E90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240C0BDA171449CDB9A02570AACED20B"/>
              </w:placeholder>
            </w:sdtPr>
            <w:sdtEndPr/>
            <w:sdtContent>
              <w:p w14:paraId="041AC3FA" w14:textId="77777777" w:rsidR="003D6E90" w:rsidRDefault="003D6E90" w:rsidP="003D6E90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99BB2A4432644894A69F227212F21DCF"/>
              </w:placeholder>
            </w:sdtPr>
            <w:sdtEndPr/>
            <w:sdtContent>
              <w:p w14:paraId="11DD0259" w14:textId="77777777" w:rsidR="003D6E90" w:rsidRPr="0031012B" w:rsidRDefault="003D6E90" w:rsidP="003D6E90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D6E90" w:rsidRPr="00A0246A" w14:paraId="7F4A9BAA" w14:textId="77777777" w:rsidTr="00D02660">
        <w:trPr>
          <w:trHeight w:val="829"/>
        </w:trPr>
        <w:tc>
          <w:tcPr>
            <w:tcW w:w="1873" w:type="dxa"/>
            <w:tcBorders>
              <w:top w:val="single" w:sz="4" w:space="0" w:color="auto"/>
            </w:tcBorders>
          </w:tcPr>
          <w:p w14:paraId="247ABCF9" w14:textId="77777777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8BE4C8" w14:textId="2EBD0522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Dienstag </w:t>
            </w:r>
          </w:p>
          <w:p w14:paraId="41B83A47" w14:textId="286CDDF6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>20.10.2026</w:t>
            </w:r>
          </w:p>
          <w:p w14:paraId="01DD7805" w14:textId="77777777" w:rsidR="003D6E90" w:rsidRPr="003D6E90" w:rsidRDefault="003D6E90" w:rsidP="003D6E90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1C4EFEF8" w14:textId="77777777" w:rsidR="003D6E90" w:rsidRPr="00F36382" w:rsidRDefault="003D6E90" w:rsidP="003D6E90">
            <w:pPr>
              <w:pStyle w:val="berschrift1"/>
            </w:pPr>
            <w:r>
              <w:t>Rindergulasch Firehouse</w:t>
            </w:r>
          </w:p>
          <w:p w14:paraId="1D982705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Kidneybohnen, Leipziger Allerlei und Nudeln</w:t>
            </w:r>
          </w:p>
          <w:p w14:paraId="711DA3C2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285204ED" w14:textId="19204B7B" w:rsidR="003D6E90" w:rsidRPr="003D6E90" w:rsidRDefault="003D6E90" w:rsidP="00D026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a3, i, f, a8, a, a1</w:t>
            </w:r>
          </w:p>
        </w:tc>
        <w:tc>
          <w:tcPr>
            <w:tcW w:w="2123" w:type="dxa"/>
          </w:tcPr>
          <w:p w14:paraId="06FC66DC" w14:textId="77777777" w:rsidR="003D6E90" w:rsidRPr="001B719C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Rauchmatjes</w:t>
            </w:r>
          </w:p>
          <w:p w14:paraId="1C02A9BD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Speckbohnen und Bratkartoffeln</w:t>
            </w:r>
          </w:p>
          <w:p w14:paraId="2D368AC2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6D93B8E9" w14:textId="2075F8D0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j, a8, a2, d, a1</w:t>
            </w:r>
          </w:p>
        </w:tc>
        <w:tc>
          <w:tcPr>
            <w:tcW w:w="2166" w:type="dxa"/>
          </w:tcPr>
          <w:p w14:paraId="68D71036" w14:textId="77777777" w:rsidR="003D6E90" w:rsidRPr="001B719C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Vegetarische Frühlingsrolle</w:t>
            </w:r>
          </w:p>
          <w:p w14:paraId="19DFE0FE" w14:textId="03F325CC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Asia Soße, Mischgemüse und Reis</w:t>
            </w:r>
          </w:p>
          <w:p w14:paraId="5729B80E" w14:textId="3CC722ED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i, c, j, f, a8, g, a, a1</w:t>
            </w:r>
          </w:p>
        </w:tc>
        <w:tc>
          <w:tcPr>
            <w:tcW w:w="2132" w:type="dxa"/>
          </w:tcPr>
          <w:p w14:paraId="3E93AFD8" w14:textId="77777777" w:rsidR="003D6E90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Allgäuer Salat</w:t>
            </w:r>
          </w:p>
          <w:p w14:paraId="42CDD1D4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grünem Salat, Weißkohlsalat, Filetscheiben und Croutons</w:t>
            </w:r>
          </w:p>
          <w:p w14:paraId="7686E333" w14:textId="6CF77C1E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a8, g, g1, a1</w:t>
            </w:r>
          </w:p>
        </w:tc>
        <w:tc>
          <w:tcPr>
            <w:tcW w:w="2442" w:type="dxa"/>
          </w:tcPr>
          <w:p w14:paraId="6D617D63" w14:textId="77777777" w:rsidR="003D6E90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Geflügelbratwurst</w:t>
            </w:r>
          </w:p>
          <w:p w14:paraId="50142DC8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Rahmsoße, Leipziger Allerlei und Petersilienkartoffeln</w:t>
            </w:r>
          </w:p>
          <w:p w14:paraId="312D445F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2FC70DDF" w14:textId="30A4CDE0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c, j, f, a8, g</w:t>
            </w:r>
          </w:p>
        </w:tc>
        <w:tc>
          <w:tcPr>
            <w:tcW w:w="2493" w:type="dxa"/>
          </w:tcPr>
          <w:p w14:paraId="3D7ACA4A" w14:textId="77777777" w:rsidR="003D6E90" w:rsidRDefault="003D6E90" w:rsidP="003D6E90">
            <w:pPr>
              <w:pStyle w:val="berschrift1"/>
            </w:pPr>
            <w:r>
              <w:t>Feines Hühnerfrikassee Frühlings Art</w:t>
            </w:r>
          </w:p>
          <w:p w14:paraId="026BDEAF" w14:textId="2AAF5067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Langkornreis</w:t>
            </w:r>
          </w:p>
        </w:tc>
      </w:tr>
      <w:tr w:rsidR="003D6E90" w:rsidRPr="00A0246A" w14:paraId="6E8D24AC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C42BC86" w14:textId="024A3A9A" w:rsidR="003D6E90" w:rsidRPr="003D6E90" w:rsidRDefault="003D6E90" w:rsidP="003D6E9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1AA3573BD5EE47C5B480BC13F06B51D9"/>
              </w:placeholder>
            </w:sdtPr>
            <w:sdtEndPr/>
            <w:sdtContent>
              <w:p w14:paraId="57474382" w14:textId="77777777" w:rsidR="003D6E90" w:rsidRDefault="003D6E90" w:rsidP="003D6E9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366DF927458140069372C87F17169BB8"/>
              </w:placeholder>
            </w:sdtPr>
            <w:sdtEndPr/>
            <w:sdtContent>
              <w:p w14:paraId="63F5C28B" w14:textId="77777777" w:rsidR="003D6E90" w:rsidRDefault="003D6E90" w:rsidP="003D6E9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4D9101939F924D14AA782B284A1A0178"/>
              </w:placeholder>
            </w:sdtPr>
            <w:sdtEndPr/>
            <w:sdtContent>
              <w:p w14:paraId="6635330C" w14:textId="77777777" w:rsidR="003D6E90" w:rsidRDefault="003D6E90" w:rsidP="003D6E9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B19C4516C9B24560855A98F069D93D3B"/>
              </w:placeholder>
            </w:sdtPr>
            <w:sdtEndPr/>
            <w:sdtContent>
              <w:p w14:paraId="21F44A6C" w14:textId="77777777" w:rsidR="003D6E90" w:rsidRDefault="003D6E90" w:rsidP="003D6E9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556784E4A2144832830ABE3B9AC9EB45"/>
              </w:placeholder>
            </w:sdtPr>
            <w:sdtEndPr/>
            <w:sdtContent>
              <w:p w14:paraId="33D7DCC3" w14:textId="77777777" w:rsidR="003D6E90" w:rsidRDefault="003D6E90" w:rsidP="003D6E9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8D2E7A9332E3499B9DAF455DA1FA11A3"/>
              </w:placeholder>
            </w:sdtPr>
            <w:sdtEndPr/>
            <w:sdtContent>
              <w:p w14:paraId="7B3D0246" w14:textId="77777777" w:rsidR="003D6E90" w:rsidRDefault="003D6E90" w:rsidP="003D6E9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D6E90" w:rsidRPr="00A0246A" w14:paraId="0E827076" w14:textId="77777777" w:rsidTr="00484E2F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720DA66B" w14:textId="77777777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E9DB23" w14:textId="13B06B36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  <w:proofErr w:type="gramEnd"/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21.10.2026</w:t>
            </w:r>
          </w:p>
          <w:p w14:paraId="37C4D465" w14:textId="77777777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528B0F46" w14:textId="77777777" w:rsidR="003D6E90" w:rsidRDefault="003D6E90" w:rsidP="003D6E90">
            <w:pPr>
              <w:pStyle w:val="berschrift1"/>
            </w:pPr>
            <w:r>
              <w:t>Hähnchenroulade Florentiner Art</w:t>
            </w:r>
          </w:p>
          <w:p w14:paraId="3BD5D369" w14:textId="77777777" w:rsidR="003D6E90" w:rsidRDefault="003D6E90" w:rsidP="003D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Gemüsesoße, Fingermöhren und Kartoffelpüree</w:t>
            </w:r>
          </w:p>
          <w:p w14:paraId="1514EE8D" w14:textId="151C3AF7" w:rsidR="003D6E90" w:rsidRPr="003D6E90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i, c, j, f, a8, g, a1</w:t>
            </w:r>
          </w:p>
        </w:tc>
        <w:tc>
          <w:tcPr>
            <w:tcW w:w="2123" w:type="dxa"/>
          </w:tcPr>
          <w:p w14:paraId="770EC4B5" w14:textId="77777777" w:rsidR="003D6E90" w:rsidRPr="006B6B1C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Asiatische Reispfanne Nasi Goreng</w:t>
            </w:r>
          </w:p>
          <w:p w14:paraId="0C9D4FB0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Schweinefleisch, Wok Gemüse und Asia Soße</w:t>
            </w:r>
          </w:p>
          <w:p w14:paraId="5F10521D" w14:textId="0A06D733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1, 4, i, c, j, k, f, a8, g, a1</w:t>
            </w:r>
          </w:p>
        </w:tc>
        <w:tc>
          <w:tcPr>
            <w:tcW w:w="2166" w:type="dxa"/>
          </w:tcPr>
          <w:p w14:paraId="437A8536" w14:textId="77777777" w:rsidR="003D6E90" w:rsidRPr="006B6B1C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Maultaschen</w:t>
            </w:r>
          </w:p>
          <w:p w14:paraId="4E553F9C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Frischkäsesoße, Röstzwiebeln und Salat</w:t>
            </w:r>
          </w:p>
          <w:p w14:paraId="37761917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102B19E6" w14:textId="48AD63E4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f, a8, g, a1</w:t>
            </w:r>
          </w:p>
        </w:tc>
        <w:tc>
          <w:tcPr>
            <w:tcW w:w="2132" w:type="dxa"/>
          </w:tcPr>
          <w:p w14:paraId="3EDE082E" w14:textId="77777777" w:rsidR="003D6E90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Griechischer Hirtensalat</w:t>
            </w:r>
          </w:p>
          <w:p w14:paraId="66ECAB32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Oliven, Paprika und Hirtenkäse</w:t>
            </w:r>
          </w:p>
          <w:p w14:paraId="207078E1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608D4D97" w14:textId="15DA0FCE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442" w:type="dxa"/>
          </w:tcPr>
          <w:p w14:paraId="699D10EC" w14:textId="77777777" w:rsidR="003D6E90" w:rsidRPr="0015136E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Seelach im Kartoffelmantel</w:t>
            </w:r>
          </w:p>
          <w:p w14:paraId="499F2BB0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5603E9">
              <w:rPr>
                <w:rFonts w:ascii="Arial" w:hAnsi="Arial" w:cs="Arial"/>
                <w:sz w:val="16"/>
              </w:rPr>
              <w:t>it</w:t>
            </w:r>
            <w:r>
              <w:rPr>
                <w:rFonts w:ascii="Arial" w:hAnsi="Arial" w:cs="Arial"/>
                <w:sz w:val="16"/>
              </w:rPr>
              <w:t xml:space="preserve"> Dill Soße, Möhren und Salzkartoffeln</w:t>
            </w:r>
          </w:p>
          <w:p w14:paraId="7A5BE5BC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27E68D2C" w14:textId="32896598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f, a8, g, d, a1</w:t>
            </w:r>
          </w:p>
        </w:tc>
        <w:tc>
          <w:tcPr>
            <w:tcW w:w="2493" w:type="dxa"/>
          </w:tcPr>
          <w:p w14:paraId="5C0B3B47" w14:textId="77777777" w:rsidR="003D6E90" w:rsidRDefault="003D6E90" w:rsidP="003D6E90">
            <w:pPr>
              <w:pStyle w:val="berschrift1"/>
            </w:pPr>
            <w:r>
              <w:t>Schweinegulasch Jäger Art</w:t>
            </w:r>
          </w:p>
          <w:p w14:paraId="10FFC646" w14:textId="77777777" w:rsidR="0045304E" w:rsidRDefault="003D6E90" w:rsidP="003D6E90">
            <w:pPr>
              <w:ind w:left="36"/>
              <w:rPr>
                <w:rFonts w:ascii="Arial" w:hAnsi="Arial" w:cs="Arial"/>
                <w:sz w:val="16"/>
              </w:rPr>
            </w:pPr>
            <w:r w:rsidRPr="003D6E90">
              <w:rPr>
                <w:rFonts w:ascii="Arial" w:hAnsi="Arial" w:cs="Arial"/>
                <w:sz w:val="16"/>
              </w:rPr>
              <w:t xml:space="preserve">mit Erbsen und Kräuterspätzle                         </w:t>
            </w:r>
          </w:p>
          <w:p w14:paraId="52C2995D" w14:textId="5DCCFC37" w:rsidR="003D6E90" w:rsidRPr="00B152C3" w:rsidRDefault="0045304E" w:rsidP="003D6E90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</w:t>
            </w:r>
            <w:r w:rsidR="003D6E90" w:rsidRPr="003D6E90">
              <w:rPr>
                <w:rFonts w:ascii="Arial" w:hAnsi="Arial" w:cs="Arial"/>
                <w:sz w:val="16"/>
              </w:rPr>
              <w:t>3,8 BE</w:t>
            </w:r>
          </w:p>
        </w:tc>
      </w:tr>
      <w:tr w:rsidR="003D6E90" w:rsidRPr="00A0246A" w14:paraId="79DCEAEE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3D211305" w14:textId="2926D359" w:rsidR="003D6E90" w:rsidRPr="003D6E90" w:rsidRDefault="003D6E90" w:rsidP="003D6E9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B41E7024E2604A1D97ED8D0C907BE8AE"/>
              </w:placeholder>
            </w:sdtPr>
            <w:sdtEndPr/>
            <w:sdtContent>
              <w:p w14:paraId="38E36A7A" w14:textId="77777777" w:rsidR="003D6E90" w:rsidRDefault="003D6E90" w:rsidP="003D6E9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325B42121F234D85BD0A72B35708F6B0"/>
              </w:placeholder>
            </w:sdtPr>
            <w:sdtEndPr/>
            <w:sdtContent>
              <w:p w14:paraId="0778A4FD" w14:textId="77777777" w:rsidR="003D6E90" w:rsidRDefault="003D6E90" w:rsidP="003D6E9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676B35C4DB89486D958AB6DEF8493643"/>
              </w:placeholder>
            </w:sdtPr>
            <w:sdtEndPr/>
            <w:sdtContent>
              <w:p w14:paraId="3A5E2925" w14:textId="77777777" w:rsidR="003D6E90" w:rsidRDefault="003D6E90" w:rsidP="003D6E9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F5F3C7B020F94B60830218BC0637AE29"/>
              </w:placeholder>
            </w:sdtPr>
            <w:sdtEndPr/>
            <w:sdtContent>
              <w:p w14:paraId="495D42DD" w14:textId="77777777" w:rsidR="003D6E90" w:rsidRDefault="003D6E90" w:rsidP="003D6E9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84E6B8FCD6E14FCA9E4D5A3BD80DA2B0"/>
              </w:placeholder>
            </w:sdtPr>
            <w:sdtEndPr/>
            <w:sdtContent>
              <w:p w14:paraId="19DAEAA2" w14:textId="77777777" w:rsidR="003D6E90" w:rsidRDefault="003D6E90" w:rsidP="003D6E9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DD954F47ED1B459491AC232E161B37DC"/>
              </w:placeholder>
            </w:sdtPr>
            <w:sdtEndPr/>
            <w:sdtContent>
              <w:p w14:paraId="7E68143A" w14:textId="77777777" w:rsidR="003D6E90" w:rsidRDefault="003D6E90" w:rsidP="003D6E9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D6E90" w:rsidRPr="00A0246A" w14:paraId="67ACB25E" w14:textId="77777777" w:rsidTr="00FC66F4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3D908D27" w14:textId="77777777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DFEA19A" w14:textId="10B652BB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  <w:proofErr w:type="gramEnd"/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22.10.2026</w:t>
            </w:r>
          </w:p>
          <w:p w14:paraId="2B2DA206" w14:textId="77777777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25FDBEA7" w14:textId="77777777" w:rsidR="003D6E90" w:rsidRPr="00C8119C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Bratwurstschnecke</w:t>
            </w:r>
          </w:p>
          <w:p w14:paraId="1287D93F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Currysoße, Bratkartoffeln und Kohlrabi Gemüse</w:t>
            </w:r>
          </w:p>
          <w:p w14:paraId="00A611CB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10AD99DF" w14:textId="7E054C4B" w:rsidR="003D6E90" w:rsidRPr="003D6E90" w:rsidRDefault="003D6E90" w:rsidP="00D026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15, a8</w:t>
            </w:r>
          </w:p>
        </w:tc>
        <w:tc>
          <w:tcPr>
            <w:tcW w:w="2123" w:type="dxa"/>
          </w:tcPr>
          <w:p w14:paraId="2C4CD841" w14:textId="77777777" w:rsidR="003D6E90" w:rsidRPr="00200FDE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Putengyros</w:t>
            </w:r>
          </w:p>
          <w:p w14:paraId="1B10F023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Krautsalat, Tzatziki und Reis</w:t>
            </w:r>
          </w:p>
          <w:p w14:paraId="73D91CDE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6EF4C3BF" w14:textId="6B356CA7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c, j, g, a1</w:t>
            </w:r>
          </w:p>
        </w:tc>
        <w:tc>
          <w:tcPr>
            <w:tcW w:w="2166" w:type="dxa"/>
          </w:tcPr>
          <w:p w14:paraId="7B96342E" w14:textId="77777777" w:rsidR="003D6E90" w:rsidRDefault="003D6E90" w:rsidP="003D6E90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Vegetarische Bratwurst</w:t>
            </w:r>
          </w:p>
          <w:p w14:paraId="4C5CD01B" w14:textId="77777777" w:rsidR="003D6E90" w:rsidRDefault="003D6E90" w:rsidP="003D6E90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Currysoße, Bratkartoffeln und Kohlrabi Gemüse</w:t>
            </w:r>
          </w:p>
          <w:p w14:paraId="1FA87E57" w14:textId="77777777" w:rsidR="003D6E90" w:rsidRDefault="003D6E90" w:rsidP="003D6E90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3F065805" w14:textId="1E03A3FA" w:rsidR="003D6E90" w:rsidRPr="00B152C3" w:rsidRDefault="003D6E90" w:rsidP="003D6E90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c, a8, a1</w:t>
            </w:r>
          </w:p>
        </w:tc>
        <w:tc>
          <w:tcPr>
            <w:tcW w:w="2132" w:type="dxa"/>
          </w:tcPr>
          <w:p w14:paraId="0CB67588" w14:textId="77777777" w:rsidR="003D6E90" w:rsidRPr="00506B05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Kartoffelsalat</w:t>
            </w:r>
          </w:p>
          <w:p w14:paraId="4EC78F5D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Kasseler Scheibe, Weißkohl und Senf</w:t>
            </w:r>
          </w:p>
          <w:p w14:paraId="58D3BC06" w14:textId="77777777" w:rsidR="003D6E90" w:rsidRPr="00053C27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716B855D" w14:textId="4DE118D5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11, 8, c, a8, g, a1</w:t>
            </w:r>
          </w:p>
        </w:tc>
        <w:tc>
          <w:tcPr>
            <w:tcW w:w="2442" w:type="dxa"/>
          </w:tcPr>
          <w:p w14:paraId="4F82775F" w14:textId="77777777" w:rsidR="003D6E90" w:rsidRPr="008A35C9" w:rsidRDefault="003D6E90" w:rsidP="003D6E9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Hacksteak</w:t>
            </w:r>
          </w:p>
          <w:p w14:paraId="5B2A691A" w14:textId="77777777" w:rsidR="003D6E90" w:rsidRDefault="003D6E90" w:rsidP="003D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Bratensoße, Kohlrabi und Salzkartoffeln</w:t>
            </w:r>
          </w:p>
          <w:p w14:paraId="050EF260" w14:textId="77777777" w:rsidR="003D6E90" w:rsidRDefault="003D6E90" w:rsidP="003D6E90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E840EA" w14:textId="2974FDE1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a3, i, c, f, a8, a, a1</w:t>
            </w:r>
          </w:p>
        </w:tc>
        <w:tc>
          <w:tcPr>
            <w:tcW w:w="2493" w:type="dxa"/>
          </w:tcPr>
          <w:p w14:paraId="083C72A3" w14:textId="77777777" w:rsidR="003D6E90" w:rsidRDefault="003D6E90" w:rsidP="003D6E9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Wirsing-Möhreneintopf</w:t>
            </w:r>
          </w:p>
          <w:p w14:paraId="1D0F1BDD" w14:textId="6D8B2EA2" w:rsidR="003D6E90" w:rsidRPr="00B152C3" w:rsidRDefault="003D6E90" w:rsidP="003D6E90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</w:t>
            </w:r>
            <w:r w:rsidR="0045304E"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2,9 BE</w:t>
            </w:r>
          </w:p>
        </w:tc>
      </w:tr>
      <w:tr w:rsidR="003D6E90" w:rsidRPr="00A0246A" w14:paraId="275259A1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743AC1E" w14:textId="2C81306B" w:rsidR="003D6E90" w:rsidRPr="003D6E90" w:rsidRDefault="003D6E90" w:rsidP="003D6E9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7879BA9C19674EEE89855F4F2F203D54"/>
              </w:placeholder>
            </w:sdtPr>
            <w:sdtEndPr/>
            <w:sdtContent>
              <w:p w14:paraId="2A2EF149" w14:textId="77777777" w:rsidR="003D6E90" w:rsidRDefault="003D6E90" w:rsidP="003D6E9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5C13B2CFD98A4A6796A9482FC808C58A"/>
              </w:placeholder>
            </w:sdtPr>
            <w:sdtEndPr/>
            <w:sdtContent>
              <w:p w14:paraId="65EB570F" w14:textId="77777777" w:rsidR="003D6E90" w:rsidRDefault="003D6E90" w:rsidP="003D6E9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E870C8E9958945C2A5A203859FA7A6E4"/>
              </w:placeholder>
            </w:sdtPr>
            <w:sdtEndPr/>
            <w:sdtContent>
              <w:p w14:paraId="1077B69D" w14:textId="77777777" w:rsidR="003D6E90" w:rsidRDefault="003D6E90" w:rsidP="003D6E9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9B9D8881C86C4152ADCADF046EF17E17"/>
              </w:placeholder>
            </w:sdtPr>
            <w:sdtEndPr/>
            <w:sdtContent>
              <w:p w14:paraId="5BA5688B" w14:textId="77777777" w:rsidR="003D6E90" w:rsidRDefault="003D6E90" w:rsidP="003D6E9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C50552FF2D5A41A7924F7725F4F4F377"/>
              </w:placeholder>
            </w:sdtPr>
            <w:sdtEndPr/>
            <w:sdtContent>
              <w:p w14:paraId="73A88F95" w14:textId="77777777" w:rsidR="003D6E90" w:rsidRDefault="003D6E90" w:rsidP="003D6E9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49A1EC906EFB464FBEE9D05B480E7A48"/>
              </w:placeholder>
            </w:sdtPr>
            <w:sdtEndPr/>
            <w:sdtContent>
              <w:p w14:paraId="24994755" w14:textId="77777777" w:rsidR="003D6E90" w:rsidRDefault="003D6E90" w:rsidP="003D6E9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3D6E90" w:rsidRPr="00A0246A" w14:paraId="1998B54E" w14:textId="77777777" w:rsidTr="00D02660">
        <w:trPr>
          <w:trHeight w:val="865"/>
        </w:trPr>
        <w:tc>
          <w:tcPr>
            <w:tcW w:w="1873" w:type="dxa"/>
            <w:tcBorders>
              <w:top w:val="single" w:sz="4" w:space="0" w:color="auto"/>
            </w:tcBorders>
          </w:tcPr>
          <w:p w14:paraId="75690519" w14:textId="77777777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C77380" w14:textId="6D83D400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Freitag </w:t>
            </w:r>
          </w:p>
          <w:p w14:paraId="5B805328" w14:textId="58D4B242" w:rsidR="003D6E90" w:rsidRPr="003D6E90" w:rsidRDefault="003D6E90" w:rsidP="003D6E9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>23.10.2026</w:t>
            </w:r>
          </w:p>
          <w:p w14:paraId="1D452F7C" w14:textId="77777777" w:rsidR="003D6E90" w:rsidRPr="003D6E90" w:rsidRDefault="003D6E90" w:rsidP="003D6E90">
            <w:pPr>
              <w:pStyle w:val="berschrift5"/>
              <w:rPr>
                <w:i w:val="0"/>
                <w:iCs w:val="0"/>
                <w:szCs w:val="20"/>
              </w:rPr>
            </w:pPr>
          </w:p>
        </w:tc>
        <w:tc>
          <w:tcPr>
            <w:tcW w:w="2124" w:type="dxa"/>
          </w:tcPr>
          <w:p w14:paraId="0A06B56A" w14:textId="77777777" w:rsidR="003D6E90" w:rsidRPr="005112E1" w:rsidRDefault="003D6E90" w:rsidP="003D6E90">
            <w:pPr>
              <w:pStyle w:val="berschrift1"/>
            </w:pPr>
            <w:r>
              <w:t>Pikanter Kartoffel-Hackfleischtopf</w:t>
            </w:r>
          </w:p>
          <w:p w14:paraId="3E6A4FF1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Brötchen</w:t>
            </w:r>
          </w:p>
          <w:p w14:paraId="0F899F61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023B7228" w14:textId="2DB40303" w:rsidR="003D6E90" w:rsidRPr="003D6E90" w:rsidRDefault="003D6E90" w:rsidP="004530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a3, i, c, a8, g, a, a1</w:t>
            </w:r>
          </w:p>
        </w:tc>
        <w:tc>
          <w:tcPr>
            <w:tcW w:w="2123" w:type="dxa"/>
          </w:tcPr>
          <w:p w14:paraId="6DE45B76" w14:textId="77777777" w:rsidR="003D6E90" w:rsidRPr="000538CD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Geschnetzeltes Schweinfleisch Zürcher Art</w:t>
            </w:r>
          </w:p>
          <w:p w14:paraId="6C95A1BF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 w:rsidRPr="000538CD">
              <w:rPr>
                <w:rFonts w:ascii="Arial" w:hAnsi="Arial" w:cs="Arial"/>
                <w:sz w:val="16"/>
              </w:rPr>
              <w:t xml:space="preserve">mit </w:t>
            </w:r>
            <w:r>
              <w:rPr>
                <w:rFonts w:ascii="Arial" w:hAnsi="Arial" w:cs="Arial"/>
                <w:sz w:val="16"/>
              </w:rPr>
              <w:t>Erbsen und Röstinchen</w:t>
            </w:r>
          </w:p>
          <w:p w14:paraId="436AFB2C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3D970E4C" w14:textId="7A329847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a, a1</w:t>
            </w:r>
          </w:p>
        </w:tc>
        <w:tc>
          <w:tcPr>
            <w:tcW w:w="2166" w:type="dxa"/>
          </w:tcPr>
          <w:p w14:paraId="0208DF12" w14:textId="77777777" w:rsidR="003D6E90" w:rsidRPr="005A08C5" w:rsidRDefault="003D6E90" w:rsidP="003D6E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Herbstlicher Gemüseeintopf</w:t>
            </w:r>
          </w:p>
          <w:p w14:paraId="29627202" w14:textId="77777777" w:rsidR="003D6E90" w:rsidRDefault="003D6E90" w:rsidP="003D6E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Brötchen</w:t>
            </w:r>
          </w:p>
          <w:p w14:paraId="40BC809C" w14:textId="77777777" w:rsidR="003D6E90" w:rsidRDefault="003D6E90" w:rsidP="003D6E90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0C4211" w14:textId="1A9EAEE6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a3, i, c, j, f, a8, g, a, a1</w:t>
            </w:r>
          </w:p>
        </w:tc>
        <w:tc>
          <w:tcPr>
            <w:tcW w:w="2132" w:type="dxa"/>
          </w:tcPr>
          <w:p w14:paraId="54A8794E" w14:textId="77777777" w:rsidR="003D6E90" w:rsidRDefault="003D6E90" w:rsidP="003D6E9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Waldorf Käsesalat</w:t>
            </w:r>
          </w:p>
          <w:p w14:paraId="3BC1A8BB" w14:textId="65FEAE4B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Sellerie, Apfel, Käse, Walnuss und Chicken Crossies</w:t>
            </w:r>
          </w:p>
          <w:p w14:paraId="5C4F6974" w14:textId="0F72E275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11, i, c, j, t, h3, g</w:t>
            </w:r>
          </w:p>
        </w:tc>
        <w:tc>
          <w:tcPr>
            <w:tcW w:w="2442" w:type="dxa"/>
          </w:tcPr>
          <w:p w14:paraId="456651C9" w14:textId="77777777" w:rsidR="003D6E90" w:rsidRPr="00821150" w:rsidRDefault="003D6E90" w:rsidP="003D6E9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Hähnchenbrust</w:t>
            </w:r>
          </w:p>
          <w:p w14:paraId="015C571A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Broccoli-Kartoffelkruste, Hollandaise, Reis und Salat</w:t>
            </w:r>
          </w:p>
          <w:p w14:paraId="4E863412" w14:textId="77777777" w:rsidR="003D6E90" w:rsidRDefault="003D6E90" w:rsidP="003D6E90">
            <w:pPr>
              <w:rPr>
                <w:rFonts w:ascii="Arial" w:hAnsi="Arial" w:cs="Arial"/>
                <w:sz w:val="16"/>
              </w:rPr>
            </w:pPr>
          </w:p>
          <w:p w14:paraId="6D8D7AD4" w14:textId="0D887627" w:rsidR="003D6E90" w:rsidRPr="00B152C3" w:rsidRDefault="003D6E90" w:rsidP="003D6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f, a8, g, a1</w:t>
            </w:r>
          </w:p>
        </w:tc>
        <w:tc>
          <w:tcPr>
            <w:tcW w:w="2493" w:type="dxa"/>
          </w:tcPr>
          <w:p w14:paraId="47296C6A" w14:textId="77777777" w:rsidR="003D6E90" w:rsidRDefault="003D6E90" w:rsidP="003D6E90">
            <w:pPr>
              <w:pStyle w:val="berschrift1"/>
            </w:pPr>
            <w:r>
              <w:t>Panierter Seelachs</w:t>
            </w:r>
          </w:p>
          <w:p w14:paraId="67AE023C" w14:textId="23DCAD60" w:rsidR="003D6E90" w:rsidRPr="00B152C3" w:rsidRDefault="003D6E90" w:rsidP="003D6E90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mit Kräuterfüllung, Romanesco, Blumenkohl in Soße und Salzkartoffeln               </w:t>
            </w:r>
            <w:r w:rsidR="0045304E">
              <w:rPr>
                <w:rFonts w:ascii="Arial" w:hAnsi="Arial" w:cs="Arial"/>
                <w:sz w:val="16"/>
              </w:rPr>
              <w:t xml:space="preserve">           </w:t>
            </w:r>
            <w:r>
              <w:rPr>
                <w:rFonts w:ascii="Arial" w:hAnsi="Arial" w:cs="Arial"/>
                <w:sz w:val="16"/>
              </w:rPr>
              <w:t>1,0 BE</w:t>
            </w:r>
          </w:p>
        </w:tc>
      </w:tr>
      <w:tr w:rsidR="003D6E90" w:rsidRPr="00A0246A" w14:paraId="6D462BB3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12702E55" w14:textId="791E816B" w:rsidR="003D6E90" w:rsidRPr="003D6E90" w:rsidRDefault="003D6E90" w:rsidP="003D6E9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D250916AD0AC4796BEF8F8B344D29E1B"/>
              </w:placeholder>
            </w:sdtPr>
            <w:sdtEndPr/>
            <w:sdtContent>
              <w:p w14:paraId="74AE20CF" w14:textId="77777777" w:rsidR="003D6E90" w:rsidRDefault="003D6E90" w:rsidP="003D6E9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F84D24D815464213A5BC9DE165136C64"/>
              </w:placeholder>
            </w:sdtPr>
            <w:sdtEndPr/>
            <w:sdtContent>
              <w:p w14:paraId="572D8C4D" w14:textId="77777777" w:rsidR="003D6E90" w:rsidRDefault="003D6E90" w:rsidP="003D6E9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65373B21C7484D8B86B143EA47BAB231"/>
              </w:placeholder>
            </w:sdtPr>
            <w:sdtEndPr/>
            <w:sdtContent>
              <w:p w14:paraId="096C3D6B" w14:textId="77777777" w:rsidR="003D6E90" w:rsidRDefault="003D6E90" w:rsidP="003D6E9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87CFA033731E4F3991B6EC82F90527F9"/>
              </w:placeholder>
            </w:sdtPr>
            <w:sdtEndPr/>
            <w:sdtContent>
              <w:p w14:paraId="187CE460" w14:textId="77777777" w:rsidR="003D6E90" w:rsidRDefault="003D6E90" w:rsidP="003D6E9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5C272D6E3D0947DFB16D521D941C3DF7"/>
              </w:placeholder>
            </w:sdtPr>
            <w:sdtEndPr/>
            <w:sdtContent>
              <w:p w14:paraId="0A51FAB0" w14:textId="77777777" w:rsidR="003D6E90" w:rsidRDefault="003D6E90" w:rsidP="003D6E9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57890C4D59134AAAA9C7F8925C62CE61"/>
              </w:placeholder>
            </w:sdtPr>
            <w:sdtEndPr/>
            <w:sdtContent>
              <w:p w14:paraId="060AF42E" w14:textId="77777777" w:rsidR="003D6E90" w:rsidRDefault="003D6E90" w:rsidP="003D6E9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45304E" w:rsidRPr="00A0246A" w14:paraId="2D033A67" w14:textId="77777777" w:rsidTr="00D02660">
        <w:trPr>
          <w:trHeight w:val="898"/>
        </w:trPr>
        <w:tc>
          <w:tcPr>
            <w:tcW w:w="1873" w:type="dxa"/>
            <w:tcBorders>
              <w:top w:val="single" w:sz="4" w:space="0" w:color="auto"/>
            </w:tcBorders>
          </w:tcPr>
          <w:p w14:paraId="5F7F1455" w14:textId="77777777" w:rsidR="0045304E" w:rsidRPr="003D6E90" w:rsidRDefault="0045304E" w:rsidP="004530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E1E410" w14:textId="58F58F16" w:rsidR="0045304E" w:rsidRPr="003D6E90" w:rsidRDefault="0045304E" w:rsidP="004530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Samstag </w:t>
            </w:r>
          </w:p>
          <w:p w14:paraId="745DF14C" w14:textId="68A6FA6C" w:rsidR="0045304E" w:rsidRPr="003D6E90" w:rsidRDefault="0045304E" w:rsidP="004530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>24.10.2026</w:t>
            </w:r>
          </w:p>
          <w:p w14:paraId="38076B90" w14:textId="77777777" w:rsidR="0045304E" w:rsidRPr="003D6E90" w:rsidRDefault="0045304E" w:rsidP="004530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7382B02E" w14:textId="77777777" w:rsidR="0045304E" w:rsidRDefault="0045304E" w:rsidP="0045304E">
            <w:pPr>
              <w:pStyle w:val="Textkrper2"/>
            </w:pPr>
            <w:r>
              <w:rPr>
                <w:b/>
                <w:bCs/>
              </w:rPr>
              <w:t>Spießbraten</w:t>
            </w:r>
          </w:p>
          <w:p w14:paraId="77ADC912" w14:textId="77777777" w:rsidR="0045304E" w:rsidRDefault="0045304E" w:rsidP="0045304E">
            <w:pPr>
              <w:pStyle w:val="Textkrper2"/>
            </w:pPr>
            <w:r>
              <w:t>mit Jus, Karotten und Schwenkkartoffeln</w:t>
            </w:r>
          </w:p>
          <w:p w14:paraId="6107BB30" w14:textId="77777777" w:rsidR="0045304E" w:rsidRDefault="0045304E" w:rsidP="0045304E">
            <w:pPr>
              <w:pStyle w:val="Textkrper2"/>
            </w:pPr>
          </w:p>
          <w:p w14:paraId="0FB63EC5" w14:textId="00A4FFD3" w:rsidR="0045304E" w:rsidRPr="00B152C3" w:rsidRDefault="0045304E" w:rsidP="0045304E">
            <w:pPr>
              <w:rPr>
                <w:rFonts w:ascii="Arial" w:hAnsi="Arial" w:cs="Arial"/>
                <w:sz w:val="18"/>
                <w:szCs w:val="18"/>
                <w:vertAlign w:val="subscript"/>
              </w:rPr>
            </w:pPr>
            <w:r w:rsidRPr="0045304E">
              <w:rPr>
                <w:rFonts w:ascii="Arial" w:hAnsi="Arial" w:cs="Arial"/>
                <w:sz w:val="16"/>
                <w:vertAlign w:val="subscript"/>
              </w:rPr>
              <w:t>2, 3, 15, g</w:t>
            </w:r>
          </w:p>
        </w:tc>
        <w:tc>
          <w:tcPr>
            <w:tcW w:w="2123" w:type="dxa"/>
          </w:tcPr>
          <w:p w14:paraId="54F6FDE5" w14:textId="77777777" w:rsidR="0045304E" w:rsidRPr="00AD5852" w:rsidRDefault="0045304E" w:rsidP="0045304E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Kartoffel-Sauerkrautauflauf</w:t>
            </w:r>
          </w:p>
          <w:p w14:paraId="084D412F" w14:textId="4E7A4DE5" w:rsidR="0045304E" w:rsidRDefault="0045304E" w:rsidP="0045304E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 Kasseler und Bratensoße</w:t>
            </w:r>
          </w:p>
          <w:p w14:paraId="5D92BBAB" w14:textId="16CA6D16" w:rsidR="0045304E" w:rsidRPr="00B152C3" w:rsidRDefault="0045304E" w:rsidP="004530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vertAlign w:val="subscript"/>
              </w:rPr>
              <w:t>2, 3, 1, 8, 4, a3, i, c, j, f, a8, g, a1</w:t>
            </w:r>
          </w:p>
        </w:tc>
        <w:tc>
          <w:tcPr>
            <w:tcW w:w="2166" w:type="dxa"/>
          </w:tcPr>
          <w:p w14:paraId="6136807C" w14:textId="77777777" w:rsidR="0045304E" w:rsidRPr="00B152C3" w:rsidRDefault="0045304E" w:rsidP="004530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02EC0E6F" w14:textId="77777777" w:rsidR="0045304E" w:rsidRPr="00B152C3" w:rsidRDefault="0045304E" w:rsidP="004530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6EC7A3A1" w14:textId="77777777" w:rsidR="0045304E" w:rsidRPr="00A06905" w:rsidRDefault="0045304E" w:rsidP="0045304E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Vollmilch Grießbrei</w:t>
            </w:r>
          </w:p>
          <w:p w14:paraId="34F275B1" w14:textId="7BDD51FE" w:rsidR="0045304E" w:rsidRPr="00B152C3" w:rsidRDefault="0045304E" w:rsidP="0045304E">
            <w:pPr>
              <w:rPr>
                <w:rFonts w:ascii="Arial" w:hAnsi="Arial" w:cs="Arial"/>
                <w:sz w:val="18"/>
                <w:szCs w:val="18"/>
              </w:rPr>
            </w:pPr>
            <w:r w:rsidRPr="0045304E">
              <w:rPr>
                <w:rFonts w:ascii="Arial" w:hAnsi="Arial" w:cs="Arial"/>
                <w:bCs/>
                <w:sz w:val="16"/>
              </w:rPr>
              <w:t>mit Erdbeer-Apfelkompott</w:t>
            </w:r>
          </w:p>
        </w:tc>
        <w:tc>
          <w:tcPr>
            <w:tcW w:w="2493" w:type="dxa"/>
          </w:tcPr>
          <w:p w14:paraId="749F7CE0" w14:textId="77777777" w:rsidR="0045304E" w:rsidRPr="004A2689" w:rsidRDefault="0045304E" w:rsidP="0045304E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Wurstpfanne Jäger Art</w:t>
            </w:r>
          </w:p>
          <w:p w14:paraId="5499D813" w14:textId="094C578D" w:rsidR="0045304E" w:rsidRPr="00B152C3" w:rsidRDefault="0045304E" w:rsidP="0045304E">
            <w:pPr>
              <w:rPr>
                <w:rFonts w:ascii="Arial" w:hAnsi="Arial" w:cs="Arial"/>
                <w:sz w:val="18"/>
                <w:szCs w:val="18"/>
              </w:rPr>
            </w:pPr>
            <w:r w:rsidRPr="0045304E">
              <w:rPr>
                <w:rFonts w:ascii="Arial" w:hAnsi="Arial" w:cs="Arial"/>
                <w:bCs/>
                <w:sz w:val="16"/>
              </w:rPr>
              <w:t xml:space="preserve">mit Schweinefleisch, herzhafter Soße und Spätzle   </w:t>
            </w:r>
            <w:r>
              <w:rPr>
                <w:rFonts w:ascii="Arial" w:hAnsi="Arial" w:cs="Arial"/>
                <w:bCs/>
                <w:sz w:val="16"/>
              </w:rPr>
              <w:t xml:space="preserve">          </w:t>
            </w:r>
            <w:r w:rsidRPr="0045304E">
              <w:rPr>
                <w:rFonts w:ascii="Arial" w:hAnsi="Arial" w:cs="Arial"/>
                <w:bCs/>
                <w:sz w:val="16"/>
              </w:rPr>
              <w:t>0,8 BE</w:t>
            </w:r>
          </w:p>
        </w:tc>
      </w:tr>
      <w:tr w:rsidR="0045304E" w:rsidRPr="00A0246A" w14:paraId="3BCB177A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FE451AA" w14:textId="1630D6AA" w:rsidR="0045304E" w:rsidRPr="003D6E90" w:rsidRDefault="0045304E" w:rsidP="0045304E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C8403C487DC845859F0CF5C62D1FBA88"/>
              </w:placeholder>
            </w:sdtPr>
            <w:sdtEndPr/>
            <w:sdtContent>
              <w:p w14:paraId="251DD534" w14:textId="77777777" w:rsidR="0045304E" w:rsidRDefault="0045304E" w:rsidP="0045304E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253A67A6079E41C689E0846151F18D00"/>
              </w:placeholder>
            </w:sdtPr>
            <w:sdtEndPr/>
            <w:sdtContent>
              <w:p w14:paraId="0488FBD8" w14:textId="77777777" w:rsidR="0045304E" w:rsidRDefault="0045304E" w:rsidP="0045304E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163239AE" w14:textId="77777777" w:rsidR="0045304E" w:rsidRDefault="0045304E" w:rsidP="0045304E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1FDB8222" w14:textId="77777777" w:rsidR="0045304E" w:rsidRDefault="0045304E" w:rsidP="0045304E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2AAA77DFB7734584B24A5B1667741FEC"/>
              </w:placeholder>
            </w:sdtPr>
            <w:sdtEndPr/>
            <w:sdtContent>
              <w:p w14:paraId="431C157D" w14:textId="77777777" w:rsidR="0045304E" w:rsidRDefault="0045304E" w:rsidP="0045304E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04DEEA73D81A454598EAC9FB8A1E618A"/>
              </w:placeholder>
            </w:sdtPr>
            <w:sdtEndPr/>
            <w:sdtContent>
              <w:p w14:paraId="27712CA9" w14:textId="77777777" w:rsidR="0045304E" w:rsidRDefault="0045304E" w:rsidP="0045304E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45304E" w:rsidRPr="00A0246A" w14:paraId="74549F5E" w14:textId="77777777" w:rsidTr="003320EE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7D5E7BAB" w14:textId="77777777" w:rsidR="0045304E" w:rsidRPr="003D6E90" w:rsidRDefault="0045304E" w:rsidP="004530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11538AB" w14:textId="293BFCD0" w:rsidR="0045304E" w:rsidRPr="003D6E90" w:rsidRDefault="0045304E" w:rsidP="004530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Sonntag </w:t>
            </w:r>
          </w:p>
          <w:p w14:paraId="5BF24A2F" w14:textId="3CF72A0E" w:rsidR="0045304E" w:rsidRPr="003D6E90" w:rsidRDefault="0045304E" w:rsidP="004530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E90">
              <w:rPr>
                <w:rFonts w:ascii="Arial" w:hAnsi="Arial" w:cs="Arial"/>
                <w:b/>
                <w:bCs/>
                <w:sz w:val="20"/>
                <w:szCs w:val="20"/>
              </w:rPr>
              <w:t>25.10.2026</w:t>
            </w:r>
          </w:p>
          <w:p w14:paraId="7950731E" w14:textId="2476053D" w:rsidR="0045304E" w:rsidRPr="003D6E90" w:rsidRDefault="0045304E" w:rsidP="0045304E">
            <w:pPr>
              <w:pStyle w:val="berschrift4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5C4A72C7" w14:textId="77777777" w:rsidR="0045304E" w:rsidRPr="0034354F" w:rsidRDefault="0045304E" w:rsidP="0045304E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Schlemmerfilet Florentin</w:t>
            </w:r>
          </w:p>
          <w:p w14:paraId="1E5D30E6" w14:textId="0800D686" w:rsidR="0045304E" w:rsidRPr="00B152C3" w:rsidRDefault="0045304E" w:rsidP="004530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buntem Gemüse und Rahmkartoffeln         4,7 BE</w:t>
            </w:r>
          </w:p>
        </w:tc>
        <w:tc>
          <w:tcPr>
            <w:tcW w:w="2123" w:type="dxa"/>
          </w:tcPr>
          <w:p w14:paraId="4D471F07" w14:textId="77777777" w:rsidR="0045304E" w:rsidRDefault="0045304E" w:rsidP="0045304E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Rahmgeschnetzeltes</w:t>
            </w:r>
          </w:p>
          <w:p w14:paraId="7829A9B7" w14:textId="3C7E26E9" w:rsidR="0045304E" w:rsidRPr="00B152C3" w:rsidRDefault="0045304E" w:rsidP="004530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Gartengemüse und Petersilienkartoffeln</w:t>
            </w:r>
          </w:p>
        </w:tc>
        <w:tc>
          <w:tcPr>
            <w:tcW w:w="2166" w:type="dxa"/>
          </w:tcPr>
          <w:p w14:paraId="7160BA3A" w14:textId="77777777" w:rsidR="0045304E" w:rsidRPr="00B152C3" w:rsidRDefault="0045304E" w:rsidP="0045304E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26D540E0" w14:textId="77777777" w:rsidR="0045304E" w:rsidRPr="00B152C3" w:rsidRDefault="0045304E" w:rsidP="0045304E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4EA78A8A" w14:textId="77777777" w:rsidR="0045304E" w:rsidRPr="00BC3898" w:rsidRDefault="0045304E" w:rsidP="0045304E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Rinderbraten</w:t>
            </w:r>
          </w:p>
          <w:p w14:paraId="5E26AA50" w14:textId="0C7ABE6E" w:rsidR="0045304E" w:rsidRPr="00B152C3" w:rsidRDefault="0045304E" w:rsidP="0045304E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mit Kohlrabi-Erbsengemüse und Salzkartoffeln</w:t>
            </w:r>
          </w:p>
        </w:tc>
        <w:tc>
          <w:tcPr>
            <w:tcW w:w="2493" w:type="dxa"/>
          </w:tcPr>
          <w:p w14:paraId="5BE843D2" w14:textId="23B4B133" w:rsidR="0045304E" w:rsidRDefault="0045304E" w:rsidP="0045304E">
            <w:pPr>
              <w:pStyle w:val="berschrift1"/>
            </w:pPr>
            <w:r>
              <w:t>Deutsches Beefsteak</w:t>
            </w:r>
          </w:p>
          <w:p w14:paraId="0C60B035" w14:textId="7A15FE80" w:rsidR="0045304E" w:rsidRPr="00B152C3" w:rsidRDefault="0045304E" w:rsidP="0045304E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Erbsen, Möhren und Spiralnudeln                              3,6 BE</w:t>
            </w:r>
          </w:p>
        </w:tc>
      </w:tr>
      <w:tr w:rsidR="0045304E" w:rsidRPr="00A0246A" w14:paraId="1AAAD03B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6D72C93D" w14:textId="68020C81" w:rsidR="0045304E" w:rsidRPr="00A0246A" w:rsidRDefault="0045304E" w:rsidP="0045304E">
            <w:pPr>
              <w:pStyle w:val="berschrift2"/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F107768C756E4AC79FF3AAB4DC7460EB"/>
              </w:placeholder>
            </w:sdtPr>
            <w:sdtEndPr/>
            <w:sdtContent>
              <w:p w14:paraId="679F1F2C" w14:textId="77777777" w:rsidR="0045304E" w:rsidRDefault="0045304E" w:rsidP="0045304E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88C5E6247AD64970B9941BAF11A9CA62"/>
              </w:placeholder>
            </w:sdtPr>
            <w:sdtEndPr/>
            <w:sdtContent>
              <w:p w14:paraId="5E7BB81E" w14:textId="77777777" w:rsidR="0045304E" w:rsidRDefault="0045304E" w:rsidP="0045304E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4B534EA2" w14:textId="77777777" w:rsidR="0045304E" w:rsidRDefault="0045304E" w:rsidP="0045304E">
            <w:pPr>
              <w:jc w:val="right"/>
            </w:pPr>
          </w:p>
        </w:tc>
        <w:tc>
          <w:tcPr>
            <w:tcW w:w="2132" w:type="dxa"/>
          </w:tcPr>
          <w:p w14:paraId="55FC80BB" w14:textId="77777777" w:rsidR="0045304E" w:rsidRDefault="0045304E" w:rsidP="0045304E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910728CA73F14F6E9250668C5EFF2FC6"/>
              </w:placeholder>
            </w:sdtPr>
            <w:sdtEndPr/>
            <w:sdtContent>
              <w:p w14:paraId="52E364A4" w14:textId="77777777" w:rsidR="0045304E" w:rsidRDefault="0045304E" w:rsidP="0045304E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5BA0759D5FFD473EAF4E829A5B13485E"/>
              </w:placeholder>
            </w:sdtPr>
            <w:sdtEndPr/>
            <w:sdtContent>
              <w:p w14:paraId="7898D831" w14:textId="77777777" w:rsidR="0045304E" w:rsidRDefault="0045304E" w:rsidP="0045304E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260327CD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EB7A4" w14:textId="77777777" w:rsidR="00F17AB2" w:rsidRDefault="00F17AB2">
      <w:r>
        <w:separator/>
      </w:r>
    </w:p>
  </w:endnote>
  <w:endnote w:type="continuationSeparator" w:id="0">
    <w:p w14:paraId="4E0C2ED8" w14:textId="77777777" w:rsidR="00F17AB2" w:rsidRDefault="00F17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F8F5" w14:textId="77777777" w:rsidR="00F17AB2" w:rsidRDefault="00F17AB2">
      <w:r>
        <w:separator/>
      </w:r>
    </w:p>
  </w:footnote>
  <w:footnote w:type="continuationSeparator" w:id="0">
    <w:p w14:paraId="001F6E0F" w14:textId="77777777" w:rsidR="00F17AB2" w:rsidRDefault="00F17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9CA9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z3UEH56Zu/5I50EH4jOcIW2K/Rai4FmCDHjn/idKPspTcC0mtQ3Q6sYpN2oes85GMYxGVQeZYda9SRoRS1KPw==" w:salt="7zR3nrpcodGv7/3ZNSFIQQ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90"/>
    <w:rsid w:val="00000991"/>
    <w:rsid w:val="0001539A"/>
    <w:rsid w:val="00023D29"/>
    <w:rsid w:val="00041047"/>
    <w:rsid w:val="000440F8"/>
    <w:rsid w:val="0006091F"/>
    <w:rsid w:val="000636F9"/>
    <w:rsid w:val="00073C67"/>
    <w:rsid w:val="000854CD"/>
    <w:rsid w:val="0009290B"/>
    <w:rsid w:val="00095E5E"/>
    <w:rsid w:val="0009786E"/>
    <w:rsid w:val="000A1A51"/>
    <w:rsid w:val="000A2E1E"/>
    <w:rsid w:val="000B0D2E"/>
    <w:rsid w:val="001027BB"/>
    <w:rsid w:val="00131678"/>
    <w:rsid w:val="0013187F"/>
    <w:rsid w:val="00136B8A"/>
    <w:rsid w:val="001548B2"/>
    <w:rsid w:val="001825AF"/>
    <w:rsid w:val="001A165F"/>
    <w:rsid w:val="001E5BEE"/>
    <w:rsid w:val="001F5C94"/>
    <w:rsid w:val="00203452"/>
    <w:rsid w:val="00226696"/>
    <w:rsid w:val="00230720"/>
    <w:rsid w:val="00244868"/>
    <w:rsid w:val="00253345"/>
    <w:rsid w:val="00255CEF"/>
    <w:rsid w:val="00277434"/>
    <w:rsid w:val="002B3EB7"/>
    <w:rsid w:val="002E4BB7"/>
    <w:rsid w:val="0031012B"/>
    <w:rsid w:val="003107A3"/>
    <w:rsid w:val="00313D65"/>
    <w:rsid w:val="00324A12"/>
    <w:rsid w:val="003900D6"/>
    <w:rsid w:val="003B609A"/>
    <w:rsid w:val="003C7A3D"/>
    <w:rsid w:val="003D6E90"/>
    <w:rsid w:val="003F318F"/>
    <w:rsid w:val="0041167A"/>
    <w:rsid w:val="00414619"/>
    <w:rsid w:val="00426CF4"/>
    <w:rsid w:val="00434DAC"/>
    <w:rsid w:val="00441F41"/>
    <w:rsid w:val="00450354"/>
    <w:rsid w:val="0045304E"/>
    <w:rsid w:val="004814E1"/>
    <w:rsid w:val="00495759"/>
    <w:rsid w:val="00497789"/>
    <w:rsid w:val="004A7942"/>
    <w:rsid w:val="004D5378"/>
    <w:rsid w:val="00504447"/>
    <w:rsid w:val="00531EBD"/>
    <w:rsid w:val="00532AFF"/>
    <w:rsid w:val="005352B0"/>
    <w:rsid w:val="00556570"/>
    <w:rsid w:val="0055780C"/>
    <w:rsid w:val="005870C5"/>
    <w:rsid w:val="0058745A"/>
    <w:rsid w:val="005903DC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9118F"/>
    <w:rsid w:val="006D093B"/>
    <w:rsid w:val="006E1F5D"/>
    <w:rsid w:val="006F76F5"/>
    <w:rsid w:val="00704890"/>
    <w:rsid w:val="007074F2"/>
    <w:rsid w:val="00707E9F"/>
    <w:rsid w:val="00740020"/>
    <w:rsid w:val="00782D92"/>
    <w:rsid w:val="0078655D"/>
    <w:rsid w:val="00793B19"/>
    <w:rsid w:val="007A09D2"/>
    <w:rsid w:val="007B33EB"/>
    <w:rsid w:val="007C30DB"/>
    <w:rsid w:val="007D6835"/>
    <w:rsid w:val="00813B33"/>
    <w:rsid w:val="00822D13"/>
    <w:rsid w:val="00824E9A"/>
    <w:rsid w:val="00831B83"/>
    <w:rsid w:val="00840DF6"/>
    <w:rsid w:val="008675C4"/>
    <w:rsid w:val="00872EDD"/>
    <w:rsid w:val="00890C43"/>
    <w:rsid w:val="008A7B4E"/>
    <w:rsid w:val="008B228B"/>
    <w:rsid w:val="008B74F8"/>
    <w:rsid w:val="008D7016"/>
    <w:rsid w:val="008F79E2"/>
    <w:rsid w:val="00922FCD"/>
    <w:rsid w:val="00932597"/>
    <w:rsid w:val="0095277C"/>
    <w:rsid w:val="00954031"/>
    <w:rsid w:val="00975037"/>
    <w:rsid w:val="009A568D"/>
    <w:rsid w:val="009C6DC6"/>
    <w:rsid w:val="009C72FE"/>
    <w:rsid w:val="009D0331"/>
    <w:rsid w:val="009D4924"/>
    <w:rsid w:val="009D5652"/>
    <w:rsid w:val="00A0246A"/>
    <w:rsid w:val="00A10B27"/>
    <w:rsid w:val="00A257F2"/>
    <w:rsid w:val="00AA280F"/>
    <w:rsid w:val="00AA485B"/>
    <w:rsid w:val="00AA5230"/>
    <w:rsid w:val="00AA54F8"/>
    <w:rsid w:val="00AE01FA"/>
    <w:rsid w:val="00B152C3"/>
    <w:rsid w:val="00B35CCA"/>
    <w:rsid w:val="00B44EE8"/>
    <w:rsid w:val="00B50F51"/>
    <w:rsid w:val="00B5231D"/>
    <w:rsid w:val="00B6425C"/>
    <w:rsid w:val="00B73163"/>
    <w:rsid w:val="00B8479D"/>
    <w:rsid w:val="00BC62E6"/>
    <w:rsid w:val="00C02E9E"/>
    <w:rsid w:val="00C05F10"/>
    <w:rsid w:val="00C203D7"/>
    <w:rsid w:val="00C20452"/>
    <w:rsid w:val="00C47203"/>
    <w:rsid w:val="00C53FAF"/>
    <w:rsid w:val="00C57580"/>
    <w:rsid w:val="00C70648"/>
    <w:rsid w:val="00C70D47"/>
    <w:rsid w:val="00C97E82"/>
    <w:rsid w:val="00CA549C"/>
    <w:rsid w:val="00CB1FB8"/>
    <w:rsid w:val="00CD6A2D"/>
    <w:rsid w:val="00D02660"/>
    <w:rsid w:val="00D53B90"/>
    <w:rsid w:val="00D542F7"/>
    <w:rsid w:val="00D64A42"/>
    <w:rsid w:val="00D73F60"/>
    <w:rsid w:val="00D96B18"/>
    <w:rsid w:val="00DB1113"/>
    <w:rsid w:val="00DC3304"/>
    <w:rsid w:val="00DE17ED"/>
    <w:rsid w:val="00E001C1"/>
    <w:rsid w:val="00F17AB2"/>
    <w:rsid w:val="00F41FBF"/>
    <w:rsid w:val="00F63855"/>
    <w:rsid w:val="00F710B5"/>
    <w:rsid w:val="00F760C1"/>
    <w:rsid w:val="00F81BDD"/>
    <w:rsid w:val="00F850A2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7EE233"/>
  <w15:docId w15:val="{ABF660EC-AE15-43FD-B2A7-E9649C48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rPr>
      <w:rFonts w:ascii="Arial" w:hAnsi="Arial" w:cs="Arial"/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3D6E90"/>
    <w:rPr>
      <w:rFonts w:ascii="Arial" w:hAnsi="Arial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esch&#228;ftsf&#252;hrung\&#214;ffentlichkeitsarbeit\Website\Essen%20auf%20R&#228;dern\Essensplan%20Vorlage%202021\Essensplan_leer_2025_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1AAFC6BE1347D4B85A875E2173C0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91657E-2CC9-4534-B2AB-00DB512FADD2}"/>
      </w:docPartPr>
      <w:docPartBody>
        <w:p w:rsidR="00C40119" w:rsidRDefault="00C40119">
          <w:pPr>
            <w:pStyle w:val="6A1AAFC6BE1347D4B85A875E2173C0AB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C33336E6654F7496CE3CB04F1703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E399E1-5CD0-4247-962F-F27673CBA4C2}"/>
      </w:docPartPr>
      <w:docPartBody>
        <w:p w:rsidR="00C40119" w:rsidRDefault="003615D4" w:rsidP="003615D4">
          <w:pPr>
            <w:pStyle w:val="C8C33336E6654F7496CE3CB04F17033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88E56E66E1442EB3003A28704B83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627676-6CF4-4A8D-9095-A6EA796573ED}"/>
      </w:docPartPr>
      <w:docPartBody>
        <w:p w:rsidR="00C40119" w:rsidRDefault="003615D4" w:rsidP="003615D4">
          <w:pPr>
            <w:pStyle w:val="4688E56E66E1442EB3003A28704B839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43643633FAC4803B7AA33CC041A6A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71880A-4AD4-4455-A697-DB5D5341C52C}"/>
      </w:docPartPr>
      <w:docPartBody>
        <w:p w:rsidR="00C40119" w:rsidRDefault="003615D4" w:rsidP="003615D4">
          <w:pPr>
            <w:pStyle w:val="C43643633FAC4803B7AA33CC041A6AE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A1A821A1774AB797077FED51653E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BF99D1-8145-4D4B-9FB0-E2C2269455A6}"/>
      </w:docPartPr>
      <w:docPartBody>
        <w:p w:rsidR="00C40119" w:rsidRDefault="003615D4" w:rsidP="003615D4">
          <w:pPr>
            <w:pStyle w:val="73A1A821A1774AB797077FED51653ED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0C0BDA171449CDB9A02570AACED2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45F140-052F-4094-A5EC-ED23BB9FA41C}"/>
      </w:docPartPr>
      <w:docPartBody>
        <w:p w:rsidR="00C40119" w:rsidRDefault="003615D4" w:rsidP="003615D4">
          <w:pPr>
            <w:pStyle w:val="240C0BDA171449CDB9A02570AACED20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BB2A4432644894A69F227212F21D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3DF8FB-3C7C-4437-B993-FC7C27D8547F}"/>
      </w:docPartPr>
      <w:docPartBody>
        <w:p w:rsidR="00C40119" w:rsidRDefault="003615D4" w:rsidP="003615D4">
          <w:pPr>
            <w:pStyle w:val="99BB2A4432644894A69F227212F21DC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A3573BD5EE47C5B480BC13F06B51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5BF949-7001-4E49-A61F-32025A93AD50}"/>
      </w:docPartPr>
      <w:docPartBody>
        <w:p w:rsidR="00C40119" w:rsidRDefault="003615D4" w:rsidP="003615D4">
          <w:pPr>
            <w:pStyle w:val="1AA3573BD5EE47C5B480BC13F06B51D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6DF927458140069372C87F17169B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CA6182-5F49-41FE-8118-D9FE58E4E2BE}"/>
      </w:docPartPr>
      <w:docPartBody>
        <w:p w:rsidR="00C40119" w:rsidRDefault="003615D4" w:rsidP="003615D4">
          <w:pPr>
            <w:pStyle w:val="366DF927458140069372C87F17169BB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9101939F924D14AA782B284A1A01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C4DDF3-E576-4E1F-AD8E-4E7C858023DA}"/>
      </w:docPartPr>
      <w:docPartBody>
        <w:p w:rsidR="00C40119" w:rsidRDefault="003615D4" w:rsidP="003615D4">
          <w:pPr>
            <w:pStyle w:val="4D9101939F924D14AA782B284A1A017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9C4516C9B24560855A98F069D93D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BFF955-B880-42F1-B2CA-DFCA4C2D3942}"/>
      </w:docPartPr>
      <w:docPartBody>
        <w:p w:rsidR="00C40119" w:rsidRDefault="003615D4" w:rsidP="003615D4">
          <w:pPr>
            <w:pStyle w:val="B19C4516C9B24560855A98F069D93D3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6784E4A2144832830ABE3B9AC9EB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22B6B5-A314-4550-AF94-90852722208B}"/>
      </w:docPartPr>
      <w:docPartBody>
        <w:p w:rsidR="00C40119" w:rsidRDefault="003615D4" w:rsidP="003615D4">
          <w:pPr>
            <w:pStyle w:val="556784E4A2144832830ABE3B9AC9EB4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2E7A9332E3499B9DAF455DA1FA11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A95490-5AC0-4FAD-AD5C-C2111D101BA3}"/>
      </w:docPartPr>
      <w:docPartBody>
        <w:p w:rsidR="00C40119" w:rsidRDefault="003615D4" w:rsidP="003615D4">
          <w:pPr>
            <w:pStyle w:val="8D2E7A9332E3499B9DAF455DA1FA11A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1E7024E2604A1D97ED8D0C907BE8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89108A-CB84-4627-9A9F-8F449B3058A6}"/>
      </w:docPartPr>
      <w:docPartBody>
        <w:p w:rsidR="00C40119" w:rsidRDefault="003615D4" w:rsidP="003615D4">
          <w:pPr>
            <w:pStyle w:val="B41E7024E2604A1D97ED8D0C907BE8A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5B42121F234D85BD0A72B35708F6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1CC1AC-7172-4F94-A48E-3702FCD3794F}"/>
      </w:docPartPr>
      <w:docPartBody>
        <w:p w:rsidR="00C40119" w:rsidRDefault="003615D4" w:rsidP="003615D4">
          <w:pPr>
            <w:pStyle w:val="325B42121F234D85BD0A72B35708F6B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6B35C4DB89486D958AB6DEF84936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F2B542-BEE0-4F45-9816-0C10F9F1676E}"/>
      </w:docPartPr>
      <w:docPartBody>
        <w:p w:rsidR="00C40119" w:rsidRDefault="003615D4" w:rsidP="003615D4">
          <w:pPr>
            <w:pStyle w:val="676B35C4DB89486D958AB6DEF849364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F3C7B020F94B60830218BC0637AE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DA301B-5298-4EF2-96EB-54B53FB3CFFD}"/>
      </w:docPartPr>
      <w:docPartBody>
        <w:p w:rsidR="00C40119" w:rsidRDefault="003615D4" w:rsidP="003615D4">
          <w:pPr>
            <w:pStyle w:val="F5F3C7B020F94B60830218BC0637AE2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E6B8FCD6E14FCA9E4D5A3BD80DA2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EEE4BF-BF58-425D-ABAF-A1F282546F7E}"/>
      </w:docPartPr>
      <w:docPartBody>
        <w:p w:rsidR="00C40119" w:rsidRDefault="003615D4" w:rsidP="003615D4">
          <w:pPr>
            <w:pStyle w:val="84E6B8FCD6E14FCA9E4D5A3BD80DA2B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954F47ED1B459491AC232E161B37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85043A-B896-4B32-97EF-8854845729EC}"/>
      </w:docPartPr>
      <w:docPartBody>
        <w:p w:rsidR="00C40119" w:rsidRDefault="003615D4" w:rsidP="003615D4">
          <w:pPr>
            <w:pStyle w:val="DD954F47ED1B459491AC232E161B37D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79BA9C19674EEE89855F4F2F203D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4169C9-672F-41D5-B9F2-CBC19CCAB0E3}"/>
      </w:docPartPr>
      <w:docPartBody>
        <w:p w:rsidR="00C40119" w:rsidRDefault="003615D4" w:rsidP="003615D4">
          <w:pPr>
            <w:pStyle w:val="7879BA9C19674EEE89855F4F2F203D5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13B2CFD98A4A6796A9482FC808C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B6C3AF-50C0-4EEF-AF18-2CA2CB55147C}"/>
      </w:docPartPr>
      <w:docPartBody>
        <w:p w:rsidR="00C40119" w:rsidRDefault="003615D4" w:rsidP="003615D4">
          <w:pPr>
            <w:pStyle w:val="5C13B2CFD98A4A6796A9482FC808C58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70C8E9958945C2A5A203859FA7A6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69FBB7-05DE-4DB3-B1DB-A7C39BEB2E62}"/>
      </w:docPartPr>
      <w:docPartBody>
        <w:p w:rsidR="00C40119" w:rsidRDefault="003615D4" w:rsidP="003615D4">
          <w:pPr>
            <w:pStyle w:val="E870C8E9958945C2A5A203859FA7A6E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9D8881C86C4152ADCADF046EF17E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C0D45F-D2CB-49E8-969F-E3EB21BA42B8}"/>
      </w:docPartPr>
      <w:docPartBody>
        <w:p w:rsidR="00C40119" w:rsidRDefault="003615D4" w:rsidP="003615D4">
          <w:pPr>
            <w:pStyle w:val="9B9D8881C86C4152ADCADF046EF17E1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0552FF2D5A41A7924F7725F4F4F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E1CC3D-70B7-4FB6-95DD-791F5FEAF387}"/>
      </w:docPartPr>
      <w:docPartBody>
        <w:p w:rsidR="00C40119" w:rsidRDefault="003615D4" w:rsidP="003615D4">
          <w:pPr>
            <w:pStyle w:val="C50552FF2D5A41A7924F7725F4F4F37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9A1EC906EFB464FBEE9D05B480E7A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F82576-7E6C-42F8-807F-3F9C84C25715}"/>
      </w:docPartPr>
      <w:docPartBody>
        <w:p w:rsidR="00C40119" w:rsidRDefault="003615D4" w:rsidP="003615D4">
          <w:pPr>
            <w:pStyle w:val="49A1EC906EFB464FBEE9D05B480E7A4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50916AD0AC4796BEF8F8B344D29E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7C17AB-68B4-4D2F-8707-68BC40D1E16E}"/>
      </w:docPartPr>
      <w:docPartBody>
        <w:p w:rsidR="00C40119" w:rsidRDefault="003615D4" w:rsidP="003615D4">
          <w:pPr>
            <w:pStyle w:val="D250916AD0AC4796BEF8F8B344D29E1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84D24D815464213A5BC9DE165136C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A48B8C-653D-4848-9B42-4A3CC2669D80}"/>
      </w:docPartPr>
      <w:docPartBody>
        <w:p w:rsidR="00C40119" w:rsidRDefault="003615D4" w:rsidP="003615D4">
          <w:pPr>
            <w:pStyle w:val="F84D24D815464213A5BC9DE165136C6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373B21C7484D8B86B143EA47BAB2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1AC698-79A8-4199-8756-516CC07EF7DE}"/>
      </w:docPartPr>
      <w:docPartBody>
        <w:p w:rsidR="00C40119" w:rsidRDefault="003615D4" w:rsidP="003615D4">
          <w:pPr>
            <w:pStyle w:val="65373B21C7484D8B86B143EA47BAB23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CFA033731E4F3991B6EC82F90527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988175-DD42-4DCA-992D-A3E64BD6AB43}"/>
      </w:docPartPr>
      <w:docPartBody>
        <w:p w:rsidR="00C40119" w:rsidRDefault="003615D4" w:rsidP="003615D4">
          <w:pPr>
            <w:pStyle w:val="87CFA033731E4F3991B6EC82F90527F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272D6E3D0947DFB16D521D941C3D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D8DDEA-60AE-4737-8455-6231A5CAB8CD}"/>
      </w:docPartPr>
      <w:docPartBody>
        <w:p w:rsidR="00C40119" w:rsidRDefault="003615D4" w:rsidP="003615D4">
          <w:pPr>
            <w:pStyle w:val="5C272D6E3D0947DFB16D521D941C3DF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890C4D59134AAAA9C7F8925C62C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7F84FF-7B50-44CC-A2F5-830BEFB364D1}"/>
      </w:docPartPr>
      <w:docPartBody>
        <w:p w:rsidR="00C40119" w:rsidRDefault="003615D4" w:rsidP="003615D4">
          <w:pPr>
            <w:pStyle w:val="57890C4D59134AAAA9C7F8925C62CE6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403C487DC845859F0CF5C62D1FBA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F4C1E4-3377-44DB-BADD-4A0B59030BBA}"/>
      </w:docPartPr>
      <w:docPartBody>
        <w:p w:rsidR="00C40119" w:rsidRDefault="003615D4" w:rsidP="003615D4">
          <w:pPr>
            <w:pStyle w:val="C8403C487DC845859F0CF5C62D1FBA8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3A67A6079E41C689E0846151F18D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FF0B27-0530-49AA-A597-453FAF8229D3}"/>
      </w:docPartPr>
      <w:docPartBody>
        <w:p w:rsidR="00C40119" w:rsidRDefault="003615D4" w:rsidP="003615D4">
          <w:pPr>
            <w:pStyle w:val="253A67A6079E41C689E0846151F18D0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AA77DFB7734584B24A5B1667741F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18A9C4-AD4B-4680-9CEF-8D0C75E9FF0D}"/>
      </w:docPartPr>
      <w:docPartBody>
        <w:p w:rsidR="00C40119" w:rsidRDefault="003615D4" w:rsidP="003615D4">
          <w:pPr>
            <w:pStyle w:val="2AAA77DFB7734584B24A5B1667741FE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4DEEA73D81A454598EAC9FB8A1E61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5048AC-AFE9-4532-84FE-E9872BF6ED7A}"/>
      </w:docPartPr>
      <w:docPartBody>
        <w:p w:rsidR="00C40119" w:rsidRDefault="003615D4" w:rsidP="003615D4">
          <w:pPr>
            <w:pStyle w:val="04DEEA73D81A454598EAC9FB8A1E618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07768C756E4AC79FF3AAB4DC7460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163489-A851-446F-9857-B4641DA5C6EF}"/>
      </w:docPartPr>
      <w:docPartBody>
        <w:p w:rsidR="00C40119" w:rsidRDefault="003615D4" w:rsidP="003615D4">
          <w:pPr>
            <w:pStyle w:val="F107768C756E4AC79FF3AAB4DC7460E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C5E6247AD64970B9941BAF11A9CA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6BEBFA-C14B-439F-A340-D002688E7C3A}"/>
      </w:docPartPr>
      <w:docPartBody>
        <w:p w:rsidR="00C40119" w:rsidRDefault="003615D4" w:rsidP="003615D4">
          <w:pPr>
            <w:pStyle w:val="88C5E6247AD64970B9941BAF11A9CA6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0728CA73F14F6E9250668C5EFF2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6ED5F3-1980-4747-BCDF-DD4EFB167E6E}"/>
      </w:docPartPr>
      <w:docPartBody>
        <w:p w:rsidR="00C40119" w:rsidRDefault="003615D4" w:rsidP="003615D4">
          <w:pPr>
            <w:pStyle w:val="910728CA73F14F6E9250668C5EFF2FC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A0759D5FFD473EAF4E829A5B1348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3B1997-159C-4DBA-A1EB-DF39D89C30F6}"/>
      </w:docPartPr>
      <w:docPartBody>
        <w:p w:rsidR="00C40119" w:rsidRDefault="003615D4" w:rsidP="003615D4">
          <w:pPr>
            <w:pStyle w:val="5BA0759D5FFD473EAF4E829A5B13485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D4"/>
    <w:rsid w:val="003615D4"/>
    <w:rsid w:val="007B33EB"/>
    <w:rsid w:val="0087637C"/>
    <w:rsid w:val="00AA280F"/>
    <w:rsid w:val="00C4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615D4"/>
    <w:rPr>
      <w:color w:val="808080"/>
    </w:rPr>
  </w:style>
  <w:style w:type="paragraph" w:customStyle="1" w:styleId="6A1AAFC6BE1347D4B85A875E2173C0AB">
    <w:name w:val="6A1AAFC6BE1347D4B85A875E2173C0AB"/>
  </w:style>
  <w:style w:type="paragraph" w:customStyle="1" w:styleId="C8C33336E6654F7496CE3CB04F170335">
    <w:name w:val="C8C33336E6654F7496CE3CB04F170335"/>
    <w:rsid w:val="003615D4"/>
  </w:style>
  <w:style w:type="paragraph" w:customStyle="1" w:styleId="4688E56E66E1442EB3003A28704B839C">
    <w:name w:val="4688E56E66E1442EB3003A28704B839C"/>
    <w:rsid w:val="003615D4"/>
  </w:style>
  <w:style w:type="paragraph" w:customStyle="1" w:styleId="C43643633FAC4803B7AA33CC041A6AEB">
    <w:name w:val="C43643633FAC4803B7AA33CC041A6AEB"/>
    <w:rsid w:val="003615D4"/>
  </w:style>
  <w:style w:type="paragraph" w:customStyle="1" w:styleId="73A1A821A1774AB797077FED51653EDB">
    <w:name w:val="73A1A821A1774AB797077FED51653EDB"/>
    <w:rsid w:val="003615D4"/>
  </w:style>
  <w:style w:type="paragraph" w:customStyle="1" w:styleId="240C0BDA171449CDB9A02570AACED20B">
    <w:name w:val="240C0BDA171449CDB9A02570AACED20B"/>
    <w:rsid w:val="003615D4"/>
  </w:style>
  <w:style w:type="paragraph" w:customStyle="1" w:styleId="99BB2A4432644894A69F227212F21DCF">
    <w:name w:val="99BB2A4432644894A69F227212F21DCF"/>
    <w:rsid w:val="003615D4"/>
  </w:style>
  <w:style w:type="paragraph" w:customStyle="1" w:styleId="1AA3573BD5EE47C5B480BC13F06B51D9">
    <w:name w:val="1AA3573BD5EE47C5B480BC13F06B51D9"/>
    <w:rsid w:val="003615D4"/>
  </w:style>
  <w:style w:type="paragraph" w:customStyle="1" w:styleId="366DF927458140069372C87F17169BB8">
    <w:name w:val="366DF927458140069372C87F17169BB8"/>
    <w:rsid w:val="003615D4"/>
  </w:style>
  <w:style w:type="paragraph" w:customStyle="1" w:styleId="4D9101939F924D14AA782B284A1A0178">
    <w:name w:val="4D9101939F924D14AA782B284A1A0178"/>
    <w:rsid w:val="003615D4"/>
  </w:style>
  <w:style w:type="paragraph" w:customStyle="1" w:styleId="B19C4516C9B24560855A98F069D93D3B">
    <w:name w:val="B19C4516C9B24560855A98F069D93D3B"/>
    <w:rsid w:val="003615D4"/>
  </w:style>
  <w:style w:type="paragraph" w:customStyle="1" w:styleId="556784E4A2144832830ABE3B9AC9EB45">
    <w:name w:val="556784E4A2144832830ABE3B9AC9EB45"/>
    <w:rsid w:val="003615D4"/>
  </w:style>
  <w:style w:type="paragraph" w:customStyle="1" w:styleId="8D2E7A9332E3499B9DAF455DA1FA11A3">
    <w:name w:val="8D2E7A9332E3499B9DAF455DA1FA11A3"/>
    <w:rsid w:val="003615D4"/>
  </w:style>
  <w:style w:type="paragraph" w:customStyle="1" w:styleId="B41E7024E2604A1D97ED8D0C907BE8AE">
    <w:name w:val="B41E7024E2604A1D97ED8D0C907BE8AE"/>
    <w:rsid w:val="003615D4"/>
  </w:style>
  <w:style w:type="paragraph" w:customStyle="1" w:styleId="325B42121F234D85BD0A72B35708F6B0">
    <w:name w:val="325B42121F234D85BD0A72B35708F6B0"/>
    <w:rsid w:val="003615D4"/>
  </w:style>
  <w:style w:type="paragraph" w:customStyle="1" w:styleId="676B35C4DB89486D958AB6DEF8493643">
    <w:name w:val="676B35C4DB89486D958AB6DEF8493643"/>
    <w:rsid w:val="003615D4"/>
  </w:style>
  <w:style w:type="paragraph" w:customStyle="1" w:styleId="F5F3C7B020F94B60830218BC0637AE29">
    <w:name w:val="F5F3C7B020F94B60830218BC0637AE29"/>
    <w:rsid w:val="003615D4"/>
  </w:style>
  <w:style w:type="paragraph" w:customStyle="1" w:styleId="84E6B8FCD6E14FCA9E4D5A3BD80DA2B0">
    <w:name w:val="84E6B8FCD6E14FCA9E4D5A3BD80DA2B0"/>
    <w:rsid w:val="003615D4"/>
  </w:style>
  <w:style w:type="paragraph" w:customStyle="1" w:styleId="DD954F47ED1B459491AC232E161B37DC">
    <w:name w:val="DD954F47ED1B459491AC232E161B37DC"/>
    <w:rsid w:val="003615D4"/>
  </w:style>
  <w:style w:type="paragraph" w:customStyle="1" w:styleId="7879BA9C19674EEE89855F4F2F203D54">
    <w:name w:val="7879BA9C19674EEE89855F4F2F203D54"/>
    <w:rsid w:val="003615D4"/>
  </w:style>
  <w:style w:type="paragraph" w:customStyle="1" w:styleId="5C13B2CFD98A4A6796A9482FC808C58A">
    <w:name w:val="5C13B2CFD98A4A6796A9482FC808C58A"/>
    <w:rsid w:val="003615D4"/>
  </w:style>
  <w:style w:type="paragraph" w:customStyle="1" w:styleId="E870C8E9958945C2A5A203859FA7A6E4">
    <w:name w:val="E870C8E9958945C2A5A203859FA7A6E4"/>
    <w:rsid w:val="003615D4"/>
  </w:style>
  <w:style w:type="paragraph" w:customStyle="1" w:styleId="9B9D8881C86C4152ADCADF046EF17E17">
    <w:name w:val="9B9D8881C86C4152ADCADF046EF17E17"/>
    <w:rsid w:val="003615D4"/>
  </w:style>
  <w:style w:type="paragraph" w:customStyle="1" w:styleId="C50552FF2D5A41A7924F7725F4F4F377">
    <w:name w:val="C50552FF2D5A41A7924F7725F4F4F377"/>
    <w:rsid w:val="003615D4"/>
  </w:style>
  <w:style w:type="paragraph" w:customStyle="1" w:styleId="49A1EC906EFB464FBEE9D05B480E7A48">
    <w:name w:val="49A1EC906EFB464FBEE9D05B480E7A48"/>
    <w:rsid w:val="003615D4"/>
  </w:style>
  <w:style w:type="paragraph" w:customStyle="1" w:styleId="D250916AD0AC4796BEF8F8B344D29E1B">
    <w:name w:val="D250916AD0AC4796BEF8F8B344D29E1B"/>
    <w:rsid w:val="003615D4"/>
  </w:style>
  <w:style w:type="paragraph" w:customStyle="1" w:styleId="F84D24D815464213A5BC9DE165136C64">
    <w:name w:val="F84D24D815464213A5BC9DE165136C64"/>
    <w:rsid w:val="003615D4"/>
  </w:style>
  <w:style w:type="paragraph" w:customStyle="1" w:styleId="65373B21C7484D8B86B143EA47BAB231">
    <w:name w:val="65373B21C7484D8B86B143EA47BAB231"/>
    <w:rsid w:val="003615D4"/>
  </w:style>
  <w:style w:type="paragraph" w:customStyle="1" w:styleId="87CFA033731E4F3991B6EC82F90527F9">
    <w:name w:val="87CFA033731E4F3991B6EC82F90527F9"/>
    <w:rsid w:val="003615D4"/>
  </w:style>
  <w:style w:type="paragraph" w:customStyle="1" w:styleId="5C272D6E3D0947DFB16D521D941C3DF7">
    <w:name w:val="5C272D6E3D0947DFB16D521D941C3DF7"/>
    <w:rsid w:val="003615D4"/>
  </w:style>
  <w:style w:type="paragraph" w:customStyle="1" w:styleId="57890C4D59134AAAA9C7F8925C62CE61">
    <w:name w:val="57890C4D59134AAAA9C7F8925C62CE61"/>
    <w:rsid w:val="003615D4"/>
  </w:style>
  <w:style w:type="paragraph" w:customStyle="1" w:styleId="C8403C487DC845859F0CF5C62D1FBA88">
    <w:name w:val="C8403C487DC845859F0CF5C62D1FBA88"/>
    <w:rsid w:val="003615D4"/>
  </w:style>
  <w:style w:type="paragraph" w:customStyle="1" w:styleId="253A67A6079E41C689E0846151F18D00">
    <w:name w:val="253A67A6079E41C689E0846151F18D00"/>
    <w:rsid w:val="003615D4"/>
  </w:style>
  <w:style w:type="paragraph" w:customStyle="1" w:styleId="2AAA77DFB7734584B24A5B1667741FEC">
    <w:name w:val="2AAA77DFB7734584B24A5B1667741FEC"/>
    <w:rsid w:val="003615D4"/>
  </w:style>
  <w:style w:type="paragraph" w:customStyle="1" w:styleId="04DEEA73D81A454598EAC9FB8A1E618A">
    <w:name w:val="04DEEA73D81A454598EAC9FB8A1E618A"/>
    <w:rsid w:val="003615D4"/>
  </w:style>
  <w:style w:type="paragraph" w:customStyle="1" w:styleId="F107768C756E4AC79FF3AAB4DC7460EB">
    <w:name w:val="F107768C756E4AC79FF3AAB4DC7460EB"/>
    <w:rsid w:val="003615D4"/>
  </w:style>
  <w:style w:type="paragraph" w:customStyle="1" w:styleId="88C5E6247AD64970B9941BAF11A9CA62">
    <w:name w:val="88C5E6247AD64970B9941BAF11A9CA62"/>
    <w:rsid w:val="003615D4"/>
  </w:style>
  <w:style w:type="paragraph" w:customStyle="1" w:styleId="910728CA73F14F6E9250668C5EFF2FC6">
    <w:name w:val="910728CA73F14F6E9250668C5EFF2FC6"/>
    <w:rsid w:val="003615D4"/>
  </w:style>
  <w:style w:type="paragraph" w:customStyle="1" w:styleId="5BA0759D5FFD473EAF4E829A5B13485E">
    <w:name w:val="5BA0759D5FFD473EAF4E829A5B13485E"/>
    <w:rsid w:val="003615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Essensplan_leer_2025_04</Template>
  <TotalTime>0</TotalTime>
  <Pages>1</Pages>
  <Words>637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Howe</dc:creator>
  <cp:lastModifiedBy>Sylvia Howe</cp:lastModifiedBy>
  <cp:revision>2</cp:revision>
  <cp:lastPrinted>2021-06-16T12:24:00Z</cp:lastPrinted>
  <dcterms:created xsi:type="dcterms:W3CDTF">2026-09-22T09:14:00Z</dcterms:created>
  <dcterms:modified xsi:type="dcterms:W3CDTF">2026-09-22T09:39:00Z</dcterms:modified>
</cp:coreProperties>
</file>