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B7FD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84D0E3E84D6C4A88A6AE34C65A4F524C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2F33348F" w14:textId="3B4C4152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AC2070">
        <w:rPr>
          <w:rFonts w:ascii="Arial" w:hAnsi="Arial" w:cs="Arial"/>
        </w:rPr>
        <w:t>42</w:t>
      </w:r>
      <w:r w:rsidR="001E5BEE">
        <w:rPr>
          <w:rFonts w:ascii="Arial" w:hAnsi="Arial" w:cs="Arial"/>
        </w:rPr>
        <w:t xml:space="preserve">. Kalenderwoche vom </w:t>
      </w:r>
      <w:r w:rsidR="00AC2070">
        <w:rPr>
          <w:rFonts w:ascii="Arial" w:hAnsi="Arial" w:cs="Arial"/>
        </w:rPr>
        <w:t>12</w:t>
      </w:r>
      <w:r w:rsidR="001E5BEE">
        <w:rPr>
          <w:rFonts w:ascii="Arial" w:hAnsi="Arial" w:cs="Arial"/>
        </w:rPr>
        <w:t>.</w:t>
      </w:r>
      <w:r w:rsidR="00AC2070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AC2070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AC2070">
        <w:rPr>
          <w:rFonts w:ascii="Arial" w:hAnsi="Arial" w:cs="Arial"/>
        </w:rPr>
        <w:t>18</w:t>
      </w:r>
      <w:r w:rsidR="005F7318">
        <w:rPr>
          <w:rFonts w:ascii="Arial" w:hAnsi="Arial" w:cs="Arial"/>
        </w:rPr>
        <w:t>.</w:t>
      </w:r>
      <w:r w:rsidR="00AC2070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AC2070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84D0E3E84D6C4A88A6AE34C65A4F524C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5A742F02" w14:textId="5C4D74F0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AC2070">
        <w:rPr>
          <w:rFonts w:ascii="Arial" w:hAnsi="Arial" w:cs="Arial"/>
        </w:rPr>
        <w:t>30</w:t>
      </w:r>
      <w:r w:rsidRPr="00B50AEC">
        <w:rPr>
          <w:rFonts w:ascii="Arial" w:hAnsi="Arial" w:cs="Arial"/>
        </w:rPr>
        <w:t>.</w:t>
      </w:r>
      <w:r w:rsidR="00AC2070">
        <w:rPr>
          <w:rFonts w:ascii="Arial" w:hAnsi="Arial" w:cs="Arial"/>
        </w:rPr>
        <w:t>09</w:t>
      </w:r>
      <w:r>
        <w:rPr>
          <w:rFonts w:ascii="Arial" w:hAnsi="Arial" w:cs="Arial"/>
        </w:rPr>
        <w:t>.202</w:t>
      </w:r>
      <w:r w:rsidR="00AC207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84D0E3E84D6C4A88A6AE34C65A4F524C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363C507F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6ECDD901" w14:textId="77777777" w:rsidR="00AC2070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42E8D9C6" w14:textId="228BF8A0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483677C4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79F75F43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0E817B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18A142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33755B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29FA73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79F82D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32AD7E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AC2070" w:rsidRPr="00A0246A" w14:paraId="7642F25D" w14:textId="77777777" w:rsidTr="00C06702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59E2BDA2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210A23" w14:textId="6EC36ABD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33111D72" w14:textId="21D9B5D2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12.10.2026</w:t>
            </w:r>
          </w:p>
          <w:p w14:paraId="6C9D6E7F" w14:textId="77777777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3DB42A8" w14:textId="77777777" w:rsidR="00AC2070" w:rsidRDefault="00AC2070" w:rsidP="00AC207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Seelachsfilet Müllerin</w:t>
            </w:r>
          </w:p>
          <w:p w14:paraId="5D98F04F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Butterkartoffeln und Euromix-Gemüse</w:t>
            </w:r>
          </w:p>
          <w:p w14:paraId="4F47F944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A4E53C" w14:textId="17327521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 w:rsidRPr="00E32DC2">
              <w:rPr>
                <w:rFonts w:ascii="Arial" w:hAnsi="Arial" w:cs="Arial"/>
                <w:sz w:val="16"/>
                <w:szCs w:val="16"/>
                <w:vertAlign w:val="subscript"/>
              </w:rPr>
              <w:t>8, c, a8, g, d, g1, a1</w:t>
            </w:r>
          </w:p>
        </w:tc>
        <w:tc>
          <w:tcPr>
            <w:tcW w:w="2123" w:type="dxa"/>
          </w:tcPr>
          <w:p w14:paraId="05C43B26" w14:textId="77777777" w:rsidR="00AC2070" w:rsidRPr="007D1D77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Frikadelle</w:t>
            </w:r>
          </w:p>
          <w:p w14:paraId="541DD135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Rahmwirsing und Salzkartoffeln</w:t>
            </w:r>
          </w:p>
          <w:p w14:paraId="16EFC522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46FB2C9A" w14:textId="076A6BE4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a8, g, a, a1</w:t>
            </w:r>
          </w:p>
        </w:tc>
        <w:tc>
          <w:tcPr>
            <w:tcW w:w="2166" w:type="dxa"/>
          </w:tcPr>
          <w:p w14:paraId="18B9C8B2" w14:textId="77777777" w:rsidR="00AC2070" w:rsidRPr="007D1D77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Apfelpfannkuchen</w:t>
            </w:r>
          </w:p>
          <w:p w14:paraId="2A55175A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Vanillesoße</w:t>
            </w:r>
          </w:p>
          <w:p w14:paraId="1D6DA480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124C7CF2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2CEAE8E3" w14:textId="1B621D78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a8, g, a1</w:t>
            </w:r>
          </w:p>
        </w:tc>
        <w:tc>
          <w:tcPr>
            <w:tcW w:w="2132" w:type="dxa"/>
          </w:tcPr>
          <w:p w14:paraId="1E1137FF" w14:textId="77777777" w:rsidR="00AC2070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Wellness Salat</w:t>
            </w:r>
          </w:p>
          <w:p w14:paraId="159DFC58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Eisberg, Zucchini, Paprika, Geflügelstreifen und knackigen Sprossen</w:t>
            </w:r>
          </w:p>
          <w:p w14:paraId="4AF5173E" w14:textId="68E6731D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j, g. a1</w:t>
            </w:r>
          </w:p>
        </w:tc>
        <w:tc>
          <w:tcPr>
            <w:tcW w:w="2442" w:type="dxa"/>
          </w:tcPr>
          <w:p w14:paraId="6BDB13BF" w14:textId="77777777" w:rsidR="00AC2070" w:rsidRPr="001937DD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Ochsenbrust</w:t>
            </w:r>
          </w:p>
          <w:p w14:paraId="4E917C06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Meerrettichsoße, Wurzelgemüse und Petersilienkartoffeln</w:t>
            </w:r>
          </w:p>
          <w:p w14:paraId="14831406" w14:textId="77777777" w:rsidR="00AC2070" w:rsidRDefault="00AC2070" w:rsidP="00AC2070">
            <w:pPr>
              <w:rPr>
                <w:rFonts w:ascii="Arial" w:hAnsi="Arial" w:cs="Arial"/>
                <w:sz w:val="16"/>
                <w:vertAlign w:val="subscript"/>
              </w:rPr>
            </w:pPr>
          </w:p>
          <w:p w14:paraId="37898A01" w14:textId="4F2333B2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5, l, a8, g, a1</w:t>
            </w:r>
          </w:p>
        </w:tc>
        <w:tc>
          <w:tcPr>
            <w:tcW w:w="2493" w:type="dxa"/>
          </w:tcPr>
          <w:p w14:paraId="175B2198" w14:textId="77777777" w:rsidR="00AC2070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Kaiserschmarrn</w:t>
            </w:r>
          </w:p>
          <w:p w14:paraId="1E247BBE" w14:textId="77777777" w:rsidR="00AC2070" w:rsidRDefault="00AC2070" w:rsidP="00AC2070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>Apfel-Rosinen-Kompott</w:t>
            </w:r>
          </w:p>
          <w:p w14:paraId="32801218" w14:textId="0B8D8490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                                          9,2 BE</w:t>
            </w:r>
          </w:p>
        </w:tc>
      </w:tr>
      <w:tr w:rsidR="00AC2070" w:rsidRPr="00023D29" w14:paraId="6CEB659E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158DD37" w14:textId="074BA949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518BB2FEE46A4C389F3D17D5C6968D47"/>
              </w:placeholder>
            </w:sdtPr>
            <w:sdtEndPr/>
            <w:sdtContent>
              <w:p w14:paraId="492B2B2C" w14:textId="77777777" w:rsidR="00AC2070" w:rsidRPr="00023D29" w:rsidRDefault="00AC2070" w:rsidP="00AC2070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4253BBEC749A41C3AEBC8C9FDF00DAFA"/>
              </w:placeholder>
            </w:sdtPr>
            <w:sdtEndPr/>
            <w:sdtContent>
              <w:p w14:paraId="18240690" w14:textId="77777777" w:rsidR="00AC2070" w:rsidRDefault="00AC2070" w:rsidP="00AC207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E34836E6573C4E4AB5006915D9E816FC"/>
              </w:placeholder>
            </w:sdtPr>
            <w:sdtEndPr/>
            <w:sdtContent>
              <w:p w14:paraId="391C7D82" w14:textId="77777777" w:rsidR="00AC2070" w:rsidRDefault="00AC2070" w:rsidP="00AC207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0F58A72916074760B89B5A4FFB089368"/>
              </w:placeholder>
            </w:sdtPr>
            <w:sdtEndPr/>
            <w:sdtContent>
              <w:p w14:paraId="1507AABD" w14:textId="77777777" w:rsidR="00AC2070" w:rsidRDefault="00AC2070" w:rsidP="00AC207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8EC4DB95E7BB4A01A90D155F961D0CD0"/>
              </w:placeholder>
            </w:sdtPr>
            <w:sdtEndPr/>
            <w:sdtContent>
              <w:p w14:paraId="622DC536" w14:textId="77777777" w:rsidR="00AC2070" w:rsidRDefault="00AC2070" w:rsidP="00AC2070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D3BE7302B54B41C3814B549299E4F295"/>
              </w:placeholder>
            </w:sdtPr>
            <w:sdtEndPr/>
            <w:sdtContent>
              <w:p w14:paraId="10F39D6F" w14:textId="77777777" w:rsidR="00AC2070" w:rsidRPr="0031012B" w:rsidRDefault="00AC2070" w:rsidP="00AC2070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74259764" w14:textId="77777777" w:rsidTr="00AC2070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6E545A60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894BE8" w14:textId="262180BB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3A9565F4" w14:textId="668EBA2D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13.10.2026</w:t>
            </w:r>
          </w:p>
          <w:p w14:paraId="1DA64461" w14:textId="77777777" w:rsidR="00AC2070" w:rsidRPr="00AC2070" w:rsidRDefault="00AC2070" w:rsidP="00AC2070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90C707E" w14:textId="77777777" w:rsidR="00AC2070" w:rsidRPr="00F36382" w:rsidRDefault="00AC2070" w:rsidP="00AC2070">
            <w:pPr>
              <w:pStyle w:val="berschrift1"/>
            </w:pPr>
            <w:r>
              <w:t>Geflügelbällchen Provence</w:t>
            </w:r>
          </w:p>
          <w:p w14:paraId="57D81590" w14:textId="63163720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Butterreis und gemischtem Salat</w:t>
            </w:r>
          </w:p>
          <w:p w14:paraId="0E99F8F6" w14:textId="17C02748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j, a8, g, g1, a1</w:t>
            </w:r>
          </w:p>
        </w:tc>
        <w:tc>
          <w:tcPr>
            <w:tcW w:w="2123" w:type="dxa"/>
          </w:tcPr>
          <w:p w14:paraId="41AFB332" w14:textId="77777777" w:rsidR="00AC2070" w:rsidRPr="001B719C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 Cordon Bleu</w:t>
            </w:r>
          </w:p>
          <w:p w14:paraId="0C7A6E4B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Geflügelsoße, Leipziger Allerlei und Reis</w:t>
            </w:r>
          </w:p>
          <w:p w14:paraId="4FE5E0A7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43F09FED" w14:textId="40E8435B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10, 2, i, c, j, t, f, a8, g, a1</w:t>
            </w:r>
          </w:p>
        </w:tc>
        <w:tc>
          <w:tcPr>
            <w:tcW w:w="2166" w:type="dxa"/>
          </w:tcPr>
          <w:p w14:paraId="296CC7FC" w14:textId="77777777" w:rsidR="00AC2070" w:rsidRPr="001B719C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Grüne Bandnudeln</w:t>
            </w:r>
          </w:p>
          <w:p w14:paraId="4D40E4CA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mediterraner Gemüsesoße und Hirtenkäse</w:t>
            </w:r>
          </w:p>
          <w:p w14:paraId="4D95F5D8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01342789" w14:textId="0D053EDB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25, c, a8, g, a1</w:t>
            </w:r>
          </w:p>
        </w:tc>
        <w:tc>
          <w:tcPr>
            <w:tcW w:w="2132" w:type="dxa"/>
          </w:tcPr>
          <w:p w14:paraId="1D4913CE" w14:textId="77777777" w:rsidR="00AC2070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Fischer Salat</w:t>
            </w:r>
          </w:p>
          <w:p w14:paraId="17897AD0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gemischtem Salat, Sardinen, Tomaten, Zwiebeln und Kräutern</w:t>
            </w:r>
          </w:p>
          <w:p w14:paraId="48DD5D7A" w14:textId="10394127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d</w:t>
            </w:r>
          </w:p>
        </w:tc>
        <w:tc>
          <w:tcPr>
            <w:tcW w:w="2442" w:type="dxa"/>
          </w:tcPr>
          <w:p w14:paraId="7F85227F" w14:textId="77777777" w:rsidR="00AC2070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Seelachsfilet Müllerin</w:t>
            </w:r>
          </w:p>
          <w:p w14:paraId="31895E38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Butterkartoffeln und Euromix-Gemüse</w:t>
            </w:r>
          </w:p>
          <w:p w14:paraId="7DF05C63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6F57FFB0" w14:textId="09153E33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8, c, a8, g, d, g1, a1</w:t>
            </w:r>
          </w:p>
        </w:tc>
        <w:tc>
          <w:tcPr>
            <w:tcW w:w="2493" w:type="dxa"/>
          </w:tcPr>
          <w:p w14:paraId="0EFFE44D" w14:textId="77777777" w:rsidR="00AC2070" w:rsidRDefault="00AC2070" w:rsidP="00AC2070">
            <w:pPr>
              <w:pStyle w:val="berschrift1"/>
            </w:pPr>
            <w:r>
              <w:t>Saftige Kohlrouladen</w:t>
            </w:r>
          </w:p>
          <w:p w14:paraId="1DF8FD99" w14:textId="660778AF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Bratensoße und Stampfkartoffeln                                3,3 BE</w:t>
            </w:r>
          </w:p>
        </w:tc>
      </w:tr>
      <w:tr w:rsidR="00AC2070" w:rsidRPr="00A0246A" w14:paraId="66F4E7B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12DDC19" w14:textId="16DC4566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4A24A2EEF9384869B075A52B424205C9"/>
              </w:placeholder>
            </w:sdtPr>
            <w:sdtEndPr/>
            <w:sdtContent>
              <w:p w14:paraId="3761A631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8E32D4B0A8CE4AE6A5895544DE757CD9"/>
              </w:placeholder>
            </w:sdtPr>
            <w:sdtEndPr/>
            <w:sdtContent>
              <w:p w14:paraId="383169FD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BBD0E25580A3469E9F41C774ED19D45D"/>
              </w:placeholder>
            </w:sdtPr>
            <w:sdtEndPr/>
            <w:sdtContent>
              <w:p w14:paraId="5ABBCDA0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A28ABE25A0E04CB3ADD0F8298B842302"/>
              </w:placeholder>
            </w:sdtPr>
            <w:sdtEndPr/>
            <w:sdtContent>
              <w:p w14:paraId="71CC4E3C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47D1BA6A9B764913BFACE821CBEA2DA4"/>
              </w:placeholder>
            </w:sdtPr>
            <w:sdtEndPr/>
            <w:sdtContent>
              <w:p w14:paraId="45E24F34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521C8C1D45174019972A9801C9014CBD"/>
              </w:placeholder>
            </w:sdtPr>
            <w:sdtEndPr/>
            <w:sdtContent>
              <w:p w14:paraId="16055E07" w14:textId="77777777" w:rsidR="00AC2070" w:rsidRDefault="00AC2070" w:rsidP="00AC2070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13394AEC" w14:textId="77777777" w:rsidTr="00D9265A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0FB5255C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9A6225" w14:textId="351C09EA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14.10.2026</w:t>
            </w:r>
          </w:p>
          <w:p w14:paraId="5C6B3C83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56D6658E" w14:textId="77777777" w:rsidR="00AC2070" w:rsidRDefault="00AC2070" w:rsidP="00AC2070">
            <w:pPr>
              <w:pStyle w:val="berschrift1"/>
            </w:pPr>
            <w:r>
              <w:t>Putengulasch</w:t>
            </w:r>
          </w:p>
          <w:p w14:paraId="7A02DAD0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feinen Erbsen und Schnittlauchkartoffeln</w:t>
            </w:r>
          </w:p>
          <w:p w14:paraId="5A9162C9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FD5B4A" w14:textId="1687915D" w:rsidR="00AC2070" w:rsidRPr="00AC2070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i, g, a, g1, a1</w:t>
            </w:r>
          </w:p>
        </w:tc>
        <w:tc>
          <w:tcPr>
            <w:tcW w:w="2123" w:type="dxa"/>
          </w:tcPr>
          <w:p w14:paraId="69E0562E" w14:textId="77777777" w:rsidR="00AC2070" w:rsidRPr="006B6B1C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Heringsfilet Hausfrauen Art</w:t>
            </w:r>
          </w:p>
          <w:p w14:paraId="4AECB5D7" w14:textId="776B1BCB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Dillkartoffeln und Mix Salat</w:t>
            </w:r>
          </w:p>
          <w:p w14:paraId="4AA3D65C" w14:textId="7608E4ED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11, j</w:t>
            </w:r>
          </w:p>
        </w:tc>
        <w:tc>
          <w:tcPr>
            <w:tcW w:w="2166" w:type="dxa"/>
          </w:tcPr>
          <w:p w14:paraId="4E43408C" w14:textId="77777777" w:rsidR="00AC2070" w:rsidRPr="006B6B1C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Pickert</w:t>
            </w:r>
          </w:p>
          <w:p w14:paraId="05101CCB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Apfelkompott</w:t>
            </w:r>
          </w:p>
          <w:p w14:paraId="562D5ABB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24FEA09C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0A637545" w14:textId="576450FE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c, a, a1</w:t>
            </w:r>
          </w:p>
        </w:tc>
        <w:tc>
          <w:tcPr>
            <w:tcW w:w="2132" w:type="dxa"/>
          </w:tcPr>
          <w:p w14:paraId="3E8415B0" w14:textId="77777777" w:rsidR="00AC2070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Mini-Frikadellen</w:t>
            </w:r>
          </w:p>
          <w:p w14:paraId="6C40CC9D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Kartoffelsalat und Gurke</w:t>
            </w:r>
          </w:p>
          <w:p w14:paraId="0CF68E69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69C210DB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2496967C" w14:textId="550DA309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a3, c, j, a8, g, a1</w:t>
            </w:r>
          </w:p>
        </w:tc>
        <w:tc>
          <w:tcPr>
            <w:tcW w:w="2442" w:type="dxa"/>
          </w:tcPr>
          <w:p w14:paraId="07346551" w14:textId="77777777" w:rsidR="00AC2070" w:rsidRPr="0015136E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Hähnchenkeule</w:t>
            </w:r>
          </w:p>
          <w:p w14:paraId="001F8E20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Geflügelsoße, Mischgemüse und Reis</w:t>
            </w:r>
          </w:p>
          <w:p w14:paraId="559C0FDB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4017D249" w14:textId="5F19212B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f, a8, g</w:t>
            </w:r>
          </w:p>
        </w:tc>
        <w:tc>
          <w:tcPr>
            <w:tcW w:w="2493" w:type="dxa"/>
          </w:tcPr>
          <w:p w14:paraId="621A6A53" w14:textId="77777777" w:rsidR="00AC2070" w:rsidRDefault="00AC2070" w:rsidP="00AC2070">
            <w:pPr>
              <w:pStyle w:val="berschrift1"/>
            </w:pPr>
            <w:r>
              <w:t>Zarte Hähnchenbrust</w:t>
            </w:r>
          </w:p>
          <w:p w14:paraId="6CEB200C" w14:textId="5E8E6F5C" w:rsidR="00AC2070" w:rsidRPr="00AC2070" w:rsidRDefault="00AC2070" w:rsidP="00AC2070">
            <w:pPr>
              <w:pStyle w:val="berschrift1"/>
              <w:rPr>
                <w:b w:val="0"/>
              </w:rPr>
            </w:pPr>
            <w:r>
              <w:rPr>
                <w:b w:val="0"/>
              </w:rPr>
              <w:t xml:space="preserve">mit fruchtiger Currysoße, Pfirsich, Ananas und Reis     </w:t>
            </w:r>
            <w:r w:rsidRPr="00AC2070">
              <w:rPr>
                <w:b w:val="0"/>
              </w:rPr>
              <w:t xml:space="preserve"> 5,5 BE</w:t>
            </w:r>
          </w:p>
        </w:tc>
      </w:tr>
      <w:tr w:rsidR="00AC2070" w:rsidRPr="00A0246A" w14:paraId="0201D99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7FBFC34" w14:textId="5E1A85C5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AF6B0270348E40A3A5840050F998E380"/>
              </w:placeholder>
            </w:sdtPr>
            <w:sdtEndPr/>
            <w:sdtContent>
              <w:p w14:paraId="390720C5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E204B676D0FB4FA4B66735679883B5A7"/>
              </w:placeholder>
            </w:sdtPr>
            <w:sdtEndPr/>
            <w:sdtContent>
              <w:p w14:paraId="61810326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0C5098BF125547C1856032301557FD89"/>
              </w:placeholder>
            </w:sdtPr>
            <w:sdtEndPr/>
            <w:sdtContent>
              <w:p w14:paraId="2D62C3FD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89EB33216C924697B575DFE8A2700A7B"/>
              </w:placeholder>
            </w:sdtPr>
            <w:sdtEndPr/>
            <w:sdtContent>
              <w:p w14:paraId="41058C10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D8C0DC5A4CE440E9A5342658E14B32F1"/>
              </w:placeholder>
            </w:sdtPr>
            <w:sdtEndPr/>
            <w:sdtContent>
              <w:p w14:paraId="0CDB22C6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82150A780DA84E50904ED195A9FB9216"/>
              </w:placeholder>
            </w:sdtPr>
            <w:sdtEndPr/>
            <w:sdtContent>
              <w:p w14:paraId="4DD1BB0E" w14:textId="77777777" w:rsidR="00AC2070" w:rsidRDefault="00AC2070" w:rsidP="00AC2070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48996B31" w14:textId="77777777" w:rsidTr="00B71F05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10CF6A90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C37EED" w14:textId="3366FB9C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15.10.2026</w:t>
            </w:r>
          </w:p>
          <w:p w14:paraId="1C060121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1EBF1F91" w14:textId="77777777" w:rsidR="00AC2070" w:rsidRPr="00C8119C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Hähnchenstreifen</w:t>
            </w:r>
          </w:p>
          <w:p w14:paraId="252ACF33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getrockneten Tomaten, Pilzen, Salzkartoffeln und Salat</w:t>
            </w:r>
          </w:p>
          <w:p w14:paraId="2D65FF19" w14:textId="765BA2FA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j, a8, g, g1</w:t>
            </w:r>
          </w:p>
        </w:tc>
        <w:tc>
          <w:tcPr>
            <w:tcW w:w="2123" w:type="dxa"/>
          </w:tcPr>
          <w:p w14:paraId="34884DA7" w14:textId="77777777" w:rsidR="00AC2070" w:rsidRPr="00200FDE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Gekochte Eier</w:t>
            </w:r>
          </w:p>
          <w:p w14:paraId="6C17CAD2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Kartoffelpüree, Petersilien-Senfsoße und Salat</w:t>
            </w:r>
          </w:p>
          <w:p w14:paraId="67CCBB3F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3CF81DBA" w14:textId="34383B86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j, z, g, a, g1, a1</w:t>
            </w:r>
          </w:p>
        </w:tc>
        <w:tc>
          <w:tcPr>
            <w:tcW w:w="2166" w:type="dxa"/>
          </w:tcPr>
          <w:p w14:paraId="6C506323" w14:textId="77777777" w:rsidR="00AC2070" w:rsidRDefault="00AC2070" w:rsidP="00AC2070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Gnocchi</w:t>
            </w:r>
          </w:p>
          <w:p w14:paraId="62F81F49" w14:textId="77777777" w:rsidR="00AC2070" w:rsidRDefault="00AC2070" w:rsidP="00AC2070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Pilzrahmsoße und buntem Gemüse</w:t>
            </w:r>
          </w:p>
          <w:p w14:paraId="63D5312C" w14:textId="77777777" w:rsidR="00AC2070" w:rsidRDefault="00AC2070" w:rsidP="00AC2070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15993287" w14:textId="04CC5648" w:rsidR="00AC2070" w:rsidRPr="00B152C3" w:rsidRDefault="00AC2070" w:rsidP="00AC2070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2, c, a, a1</w:t>
            </w:r>
          </w:p>
        </w:tc>
        <w:tc>
          <w:tcPr>
            <w:tcW w:w="2132" w:type="dxa"/>
          </w:tcPr>
          <w:p w14:paraId="2E16ADD9" w14:textId="77777777" w:rsidR="00AC2070" w:rsidRPr="00506B05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Hirtensalat</w:t>
            </w:r>
          </w:p>
          <w:p w14:paraId="37181F52" w14:textId="77777777" w:rsidR="00AC2070" w:rsidRPr="00053C27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Kidneybohnen, Mais, Hirtenkäse, Feldsalat und Tomaten</w:t>
            </w:r>
          </w:p>
          <w:p w14:paraId="3134233C" w14:textId="33765D30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5EE1D074" w14:textId="77777777" w:rsidR="00AC2070" w:rsidRPr="008A35C9" w:rsidRDefault="00AC2070" w:rsidP="00AC207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Griechischer Hühnersuppentopf</w:t>
            </w:r>
          </w:p>
          <w:p w14:paraId="1806E010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Brötchen</w:t>
            </w:r>
          </w:p>
          <w:p w14:paraId="5ACE8B32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38857F" w14:textId="40BEDEA5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3, a3, i, c, a8, g, a, a1</w:t>
            </w:r>
          </w:p>
        </w:tc>
        <w:tc>
          <w:tcPr>
            <w:tcW w:w="2493" w:type="dxa"/>
          </w:tcPr>
          <w:p w14:paraId="757045D7" w14:textId="77777777" w:rsidR="00AC2070" w:rsidRDefault="00AC2070" w:rsidP="00AC207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Saftige Gemüsefrikadelle</w:t>
            </w:r>
          </w:p>
          <w:p w14:paraId="6B6624AA" w14:textId="05E14406" w:rsidR="00AC2070" w:rsidRPr="00B152C3" w:rsidRDefault="00AC2070" w:rsidP="00AC207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Möhren in Soße und Petersilienkartoffeln                    4,9 BE</w:t>
            </w:r>
          </w:p>
        </w:tc>
      </w:tr>
      <w:tr w:rsidR="00AC2070" w:rsidRPr="00A0246A" w14:paraId="5BE030C2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40B2241F" w14:textId="72A0E571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91DA63B2AD414D158955790D58C19175"/>
              </w:placeholder>
            </w:sdtPr>
            <w:sdtEndPr/>
            <w:sdtContent>
              <w:p w14:paraId="0D2093A1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D1E9F2778D4248BC82A7AC838397D108"/>
              </w:placeholder>
            </w:sdtPr>
            <w:sdtEndPr/>
            <w:sdtContent>
              <w:p w14:paraId="35CC3D36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3160DB4576454F4DAF6601BF561C7E50"/>
              </w:placeholder>
            </w:sdtPr>
            <w:sdtEndPr/>
            <w:sdtContent>
              <w:p w14:paraId="77552385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B9310B37F30A4B4EB3980555DCC9B14B"/>
              </w:placeholder>
            </w:sdtPr>
            <w:sdtEndPr/>
            <w:sdtContent>
              <w:p w14:paraId="18409C88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63F26F25724D478EB2F66177A071E3F7"/>
              </w:placeholder>
            </w:sdtPr>
            <w:sdtEndPr/>
            <w:sdtContent>
              <w:p w14:paraId="01C1C096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C9F19D09378448898148C33D95D34879"/>
              </w:placeholder>
            </w:sdtPr>
            <w:sdtEndPr/>
            <w:sdtContent>
              <w:p w14:paraId="0105F04B" w14:textId="77777777" w:rsidR="00AC2070" w:rsidRDefault="00AC2070" w:rsidP="00AC2070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3735326F" w14:textId="77777777" w:rsidTr="00323E51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792AE632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423F5C" w14:textId="0037D675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0B0B5733" w14:textId="0A31CAEB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16.10.2026</w:t>
            </w:r>
          </w:p>
          <w:p w14:paraId="42BB6633" w14:textId="77777777" w:rsidR="00AC2070" w:rsidRPr="00AC2070" w:rsidRDefault="00AC2070" w:rsidP="00AC2070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14207CF0" w14:textId="77777777" w:rsidR="00AC2070" w:rsidRPr="005112E1" w:rsidRDefault="00AC2070" w:rsidP="00AC2070">
            <w:pPr>
              <w:pStyle w:val="berschrift1"/>
            </w:pPr>
            <w:r>
              <w:t>Putensteak</w:t>
            </w:r>
          </w:p>
          <w:p w14:paraId="3D65B444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Hollandaise, Pfannengemüse und Kräuterreis</w:t>
            </w:r>
          </w:p>
          <w:p w14:paraId="01C16D92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2A4C968F" w14:textId="74953DD9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a8, g, a1</w:t>
            </w:r>
          </w:p>
        </w:tc>
        <w:tc>
          <w:tcPr>
            <w:tcW w:w="2123" w:type="dxa"/>
          </w:tcPr>
          <w:p w14:paraId="1C729670" w14:textId="77777777" w:rsidR="00AC2070" w:rsidRPr="000538CD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Schaschlik Eintopf</w:t>
            </w:r>
          </w:p>
          <w:p w14:paraId="730200C1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Brötchen</w:t>
            </w:r>
          </w:p>
          <w:p w14:paraId="2EE3E38D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779D6060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5738B23B" w14:textId="6B874001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a3, a, a1</w:t>
            </w:r>
          </w:p>
        </w:tc>
        <w:tc>
          <w:tcPr>
            <w:tcW w:w="2166" w:type="dxa"/>
          </w:tcPr>
          <w:p w14:paraId="3EAF4D64" w14:textId="77777777" w:rsidR="00AC2070" w:rsidRPr="005A08C5" w:rsidRDefault="00AC2070" w:rsidP="00AC207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Nuss-Broccoli-Knusperecke</w:t>
            </w:r>
          </w:p>
          <w:p w14:paraId="6638C5E0" w14:textId="77777777" w:rsidR="00AC2070" w:rsidRDefault="00AC2070" w:rsidP="00AC207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Kartoffel-Möhren-Durcheinander</w:t>
            </w:r>
          </w:p>
          <w:p w14:paraId="351A69CF" w14:textId="2B0C0655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1, 4, h1, i, h2, c, j, t, a4, a8, g, a1</w:t>
            </w:r>
          </w:p>
        </w:tc>
        <w:tc>
          <w:tcPr>
            <w:tcW w:w="2132" w:type="dxa"/>
          </w:tcPr>
          <w:p w14:paraId="075BAA32" w14:textId="77777777" w:rsidR="00AC2070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Nizza</w:t>
            </w:r>
          </w:p>
          <w:p w14:paraId="629D064C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Bohnen, Ei und gekochtem Schinken</w:t>
            </w:r>
          </w:p>
          <w:p w14:paraId="3D076C0C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515A0503" w14:textId="60C8EB6A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8, c</w:t>
            </w:r>
          </w:p>
        </w:tc>
        <w:tc>
          <w:tcPr>
            <w:tcW w:w="2442" w:type="dxa"/>
          </w:tcPr>
          <w:p w14:paraId="16FC204C" w14:textId="77777777" w:rsidR="00AC2070" w:rsidRPr="00821150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Königsberger Klopse</w:t>
            </w:r>
          </w:p>
          <w:p w14:paraId="616FAE77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Risi Bisi Reis und Blattsalat in Joghurtdressing</w:t>
            </w:r>
          </w:p>
          <w:p w14:paraId="1485078A" w14:textId="77777777" w:rsidR="00AC2070" w:rsidRDefault="00AC2070" w:rsidP="00AC2070">
            <w:pPr>
              <w:rPr>
                <w:rFonts w:ascii="Arial" w:hAnsi="Arial" w:cs="Arial"/>
                <w:sz w:val="16"/>
              </w:rPr>
            </w:pPr>
          </w:p>
          <w:p w14:paraId="057F23A1" w14:textId="4E7EF9B8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y, z, f, a8, g, g1, a1</w:t>
            </w:r>
          </w:p>
        </w:tc>
        <w:tc>
          <w:tcPr>
            <w:tcW w:w="2493" w:type="dxa"/>
          </w:tcPr>
          <w:p w14:paraId="783EF7B5" w14:textId="77777777" w:rsidR="00AC2070" w:rsidRDefault="00AC2070" w:rsidP="00AC2070">
            <w:pPr>
              <w:pStyle w:val="berschrift1"/>
            </w:pPr>
            <w:r>
              <w:t>Fischstäbchen</w:t>
            </w:r>
          </w:p>
          <w:p w14:paraId="79867B4D" w14:textId="7B1280F7" w:rsidR="00AC2070" w:rsidRPr="00B152C3" w:rsidRDefault="00AC2070" w:rsidP="00AC207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Rahmspinat und Kartoffelpüree                                    4,6 BE</w:t>
            </w:r>
          </w:p>
        </w:tc>
      </w:tr>
      <w:tr w:rsidR="00AC2070" w:rsidRPr="00A0246A" w14:paraId="04E5BDF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EDC90BD" w14:textId="52D8DF63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57BF1F7F23BC41709A3F4BAF12DA0D28"/>
              </w:placeholder>
            </w:sdtPr>
            <w:sdtEndPr/>
            <w:sdtContent>
              <w:p w14:paraId="3EA94FEB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3C97D89B72704B35AB837497ADC12CA2"/>
              </w:placeholder>
            </w:sdtPr>
            <w:sdtEndPr/>
            <w:sdtContent>
              <w:p w14:paraId="006BB920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F767CF153EC54D24BF187385F7D90414"/>
              </w:placeholder>
            </w:sdtPr>
            <w:sdtEndPr/>
            <w:sdtContent>
              <w:p w14:paraId="3FA9B06E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38E112A2ACC1488390EFB29E41420C22"/>
              </w:placeholder>
            </w:sdtPr>
            <w:sdtEndPr/>
            <w:sdtContent>
              <w:p w14:paraId="6BE24174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CF07D92ED888404BB5553314CBFF0A83"/>
              </w:placeholder>
            </w:sdtPr>
            <w:sdtEndPr/>
            <w:sdtContent>
              <w:p w14:paraId="61F5EE1C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84D8EB6B2E524A1B8CF434962586D301"/>
              </w:placeholder>
            </w:sdtPr>
            <w:sdtEndPr/>
            <w:sdtContent>
              <w:p w14:paraId="32BC8276" w14:textId="77777777" w:rsidR="00AC2070" w:rsidRDefault="00AC2070" w:rsidP="00AC2070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1353A00C" w14:textId="77777777" w:rsidTr="00FF1DE6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6300181C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03A3F0" w14:textId="028C7F66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617AFA52" w14:textId="0F8589C9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17.10.2026</w:t>
            </w:r>
          </w:p>
          <w:p w14:paraId="7CB65392" w14:textId="77777777" w:rsidR="00AC2070" w:rsidRPr="00AC2070" w:rsidRDefault="00AC2070" w:rsidP="00AC20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3FA16F3B" w14:textId="77777777" w:rsidR="00AC2070" w:rsidRDefault="00AC2070" w:rsidP="00AC2070">
            <w:pPr>
              <w:pStyle w:val="Textkrper2"/>
            </w:pPr>
            <w:r>
              <w:rPr>
                <w:b/>
                <w:bCs/>
              </w:rPr>
              <w:t>Kasseler Braten</w:t>
            </w:r>
          </w:p>
          <w:p w14:paraId="2F34F3F1" w14:textId="77777777" w:rsidR="00AC2070" w:rsidRDefault="00AC2070" w:rsidP="00AC2070">
            <w:pPr>
              <w:pStyle w:val="Textkrper2"/>
            </w:pPr>
            <w:r>
              <w:t>mit Wirsing in Rahm und Kartoffeln</w:t>
            </w:r>
          </w:p>
          <w:p w14:paraId="1D7F1F4C" w14:textId="77777777" w:rsidR="00AC2070" w:rsidRDefault="00AC2070" w:rsidP="00AC2070">
            <w:pPr>
              <w:pStyle w:val="Textkrper2"/>
            </w:pPr>
          </w:p>
          <w:p w14:paraId="79B0FEDF" w14:textId="30E069AC" w:rsidR="00AC2070" w:rsidRPr="00AC2070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 w:rsidRPr="00AC2070">
              <w:rPr>
                <w:rFonts w:ascii="Arial" w:hAnsi="Arial" w:cs="Arial"/>
                <w:sz w:val="16"/>
                <w:vertAlign w:val="subscript"/>
              </w:rPr>
              <w:t>2, 3, 8, g, a, g1</w:t>
            </w:r>
          </w:p>
        </w:tc>
        <w:tc>
          <w:tcPr>
            <w:tcW w:w="2123" w:type="dxa"/>
          </w:tcPr>
          <w:p w14:paraId="2C42B4C4" w14:textId="77777777" w:rsidR="00AC2070" w:rsidRPr="00AD5852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Putengeschnetzeltes</w:t>
            </w:r>
          </w:p>
          <w:p w14:paraId="161D8F68" w14:textId="77777777" w:rsidR="00AC2070" w:rsidRDefault="00AC2070" w:rsidP="00AC2070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 xml:space="preserve">mit Waldpilzsoße, Kaisergemüse und </w:t>
            </w:r>
            <w:proofErr w:type="spellStart"/>
            <w:r>
              <w:rPr>
                <w:rFonts w:ascii="Arial" w:hAnsi="Arial" w:cs="Arial"/>
                <w:bCs/>
                <w:sz w:val="16"/>
              </w:rPr>
              <w:t>Spirelli</w:t>
            </w:r>
            <w:proofErr w:type="spellEnd"/>
          </w:p>
          <w:p w14:paraId="07135836" w14:textId="77777777" w:rsidR="00AC2070" w:rsidRDefault="00AC2070" w:rsidP="00AC2070">
            <w:pPr>
              <w:rPr>
                <w:rFonts w:ascii="Arial" w:hAnsi="Arial" w:cs="Arial"/>
                <w:bCs/>
                <w:sz w:val="16"/>
              </w:rPr>
            </w:pPr>
          </w:p>
          <w:p w14:paraId="162EB484" w14:textId="0C2BB16A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i, c, a8, g, a, g1, a1</w:t>
            </w:r>
          </w:p>
        </w:tc>
        <w:tc>
          <w:tcPr>
            <w:tcW w:w="2166" w:type="dxa"/>
          </w:tcPr>
          <w:p w14:paraId="18CFD70A" w14:textId="77777777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78795F1D" w14:textId="77777777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0341DFEA" w14:textId="77777777" w:rsidR="00AC2070" w:rsidRPr="00A06905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Spinat-Käsestrudel</w:t>
            </w:r>
          </w:p>
          <w:p w14:paraId="6342DC7C" w14:textId="1137D486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 w:rsidRPr="00AC2070">
              <w:rPr>
                <w:rFonts w:ascii="Arial" w:hAnsi="Arial" w:cs="Arial"/>
                <w:bCs/>
                <w:sz w:val="16"/>
              </w:rPr>
              <w:t>mit Reisnudel-Pfanne mediterraner Art</w:t>
            </w:r>
          </w:p>
        </w:tc>
        <w:tc>
          <w:tcPr>
            <w:tcW w:w="2493" w:type="dxa"/>
          </w:tcPr>
          <w:p w14:paraId="25E0DB38" w14:textId="77777777" w:rsidR="00AC2070" w:rsidRPr="004A2689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Gefüllter Schweinebraten</w:t>
            </w:r>
          </w:p>
          <w:p w14:paraId="3E46C936" w14:textId="77777777" w:rsidR="00AC2070" w:rsidRDefault="00AC2070" w:rsidP="00AC2070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</w:t>
            </w:r>
            <w:r w:rsidRPr="00C8119C">
              <w:rPr>
                <w:b w:val="0"/>
                <w:bCs w:val="0"/>
              </w:rPr>
              <w:t>it</w:t>
            </w:r>
            <w:r>
              <w:rPr>
                <w:b w:val="0"/>
                <w:bCs w:val="0"/>
              </w:rPr>
              <w:t xml:space="preserve"> Apfelrotkohl und Spätzle</w:t>
            </w:r>
          </w:p>
          <w:p w14:paraId="1711721E" w14:textId="792A3BEB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4,2 BE</w:t>
            </w:r>
          </w:p>
        </w:tc>
      </w:tr>
      <w:tr w:rsidR="00AC2070" w:rsidRPr="00A0246A" w14:paraId="48B918E5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A2FBA37" w14:textId="6EA3351D" w:rsidR="00AC2070" w:rsidRPr="00AC2070" w:rsidRDefault="00AC2070" w:rsidP="00AC2070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4E4ABCE96AC94077B696E872F23B44B4"/>
              </w:placeholder>
            </w:sdtPr>
            <w:sdtEndPr/>
            <w:sdtContent>
              <w:p w14:paraId="640778E4" w14:textId="77777777" w:rsidR="00AC2070" w:rsidRDefault="00AC2070" w:rsidP="00AC2070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CE1DF6CB30364726B78B1580BB19BE54"/>
              </w:placeholder>
            </w:sdtPr>
            <w:sdtEndPr/>
            <w:sdtContent>
              <w:p w14:paraId="0DB5A36A" w14:textId="77777777" w:rsidR="00AC2070" w:rsidRDefault="00AC2070" w:rsidP="00AC2070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0C4AD228" w14:textId="77777777" w:rsidR="00AC2070" w:rsidRDefault="00AC2070" w:rsidP="00AC2070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2D6D084C" w14:textId="77777777" w:rsidR="00AC2070" w:rsidRDefault="00AC2070" w:rsidP="00AC2070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927B691553A44D0CA4BFF5C1D77B14C7"/>
              </w:placeholder>
            </w:sdtPr>
            <w:sdtEndPr/>
            <w:sdtContent>
              <w:p w14:paraId="4AE41530" w14:textId="77777777" w:rsidR="00AC2070" w:rsidRDefault="00AC2070" w:rsidP="00AC2070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219E4340E7B448C2927479E1F43CB76A"/>
              </w:placeholder>
            </w:sdtPr>
            <w:sdtEndPr/>
            <w:sdtContent>
              <w:p w14:paraId="2B0DBA84" w14:textId="77777777" w:rsidR="00AC2070" w:rsidRDefault="00AC2070" w:rsidP="00AC2070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AC2070" w:rsidRPr="00A0246A" w14:paraId="6B50E37B" w14:textId="77777777" w:rsidTr="00C902C8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3171DA7C" w14:textId="7777777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E8EC70" w14:textId="15A9E2E3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05D93C5F" w14:textId="53B4DF57" w:rsidR="00AC2070" w:rsidRPr="00AC2070" w:rsidRDefault="00AC2070" w:rsidP="00AC20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C2070">
              <w:rPr>
                <w:rFonts w:ascii="Arial" w:hAnsi="Arial" w:cs="Arial"/>
                <w:b/>
                <w:bCs/>
                <w:sz w:val="20"/>
                <w:szCs w:val="20"/>
              </w:rPr>
              <w:t>18.10.2026</w:t>
            </w:r>
          </w:p>
          <w:p w14:paraId="7FFCD2D8" w14:textId="77777777" w:rsidR="00AC2070" w:rsidRPr="00AC2070" w:rsidRDefault="00AC2070" w:rsidP="00AC2070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1D9C686F" w14:textId="77777777" w:rsidR="00AC2070" w:rsidRPr="0034354F" w:rsidRDefault="00AC2070" w:rsidP="00AC2070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Schwäbisches Linsengericht</w:t>
            </w:r>
          </w:p>
          <w:p w14:paraId="21319784" w14:textId="145F3AF3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mit Spätzle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und Saiten Würstchen</w:t>
            </w:r>
          </w:p>
        </w:tc>
        <w:tc>
          <w:tcPr>
            <w:tcW w:w="2123" w:type="dxa"/>
          </w:tcPr>
          <w:p w14:paraId="246540D7" w14:textId="77777777" w:rsidR="00AC2070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Leberklöße</w:t>
            </w:r>
          </w:p>
          <w:p w14:paraId="068E5DED" w14:textId="531DD422" w:rsidR="00AC2070" w:rsidRPr="00B152C3" w:rsidRDefault="00AC2070" w:rsidP="00AC207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Soße, Sauerkraut und Kartoffelpüree           2,9 BE</w:t>
            </w:r>
          </w:p>
        </w:tc>
        <w:tc>
          <w:tcPr>
            <w:tcW w:w="2166" w:type="dxa"/>
          </w:tcPr>
          <w:p w14:paraId="1EB5FEB4" w14:textId="77777777" w:rsidR="00AC2070" w:rsidRPr="00B152C3" w:rsidRDefault="00AC2070" w:rsidP="00AC2070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46F8FC4F" w14:textId="77777777" w:rsidR="00AC2070" w:rsidRPr="00B152C3" w:rsidRDefault="00AC2070" w:rsidP="00AC2070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3A3DD77B" w14:textId="77777777" w:rsidR="00AC2070" w:rsidRPr="00BC3898" w:rsidRDefault="00AC2070" w:rsidP="00AC2070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Rinderbraten</w:t>
            </w:r>
          </w:p>
          <w:p w14:paraId="630A6D1D" w14:textId="77777777" w:rsidR="00AC2070" w:rsidRDefault="00AC2070" w:rsidP="00AC2070">
            <w:pPr>
              <w:pStyle w:val="Sprechblase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 Senf-Butter-Soße, Kaisergemüse und kleinen Kartoffeln                                 </w:t>
            </w:r>
          </w:p>
          <w:p w14:paraId="58F43006" w14:textId="584F9411" w:rsidR="00AC2070" w:rsidRPr="00B152C3" w:rsidRDefault="00AC2070" w:rsidP="00AC2070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                                    0,6 BE</w:t>
            </w:r>
          </w:p>
        </w:tc>
        <w:tc>
          <w:tcPr>
            <w:tcW w:w="2493" w:type="dxa"/>
          </w:tcPr>
          <w:p w14:paraId="6506C265" w14:textId="77777777" w:rsidR="00AC2070" w:rsidRDefault="00AC2070" w:rsidP="00AC2070">
            <w:pPr>
              <w:pStyle w:val="berschrift1"/>
            </w:pPr>
            <w:r>
              <w:t>Putengeschnetzeltes</w:t>
            </w:r>
          </w:p>
          <w:p w14:paraId="2AE34167" w14:textId="3D4D9C34" w:rsidR="00AC2070" w:rsidRPr="00B152C3" w:rsidRDefault="00AC2070" w:rsidP="00AC2070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Rahmsoße, Broccoli und Spätzle                             4,6 BE</w:t>
            </w:r>
          </w:p>
        </w:tc>
      </w:tr>
      <w:tr w:rsidR="00AC2070" w:rsidRPr="00A0246A" w14:paraId="2ECFAD70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1933E870" w14:textId="2F53FD1B" w:rsidR="00AC2070" w:rsidRPr="00A0246A" w:rsidRDefault="00AC2070" w:rsidP="00AC2070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2CAC2D8F46894D50B0EFA8F42DEAF35F"/>
              </w:placeholder>
            </w:sdtPr>
            <w:sdtEndPr/>
            <w:sdtContent>
              <w:p w14:paraId="7768C2D0" w14:textId="77777777" w:rsidR="00AC2070" w:rsidRDefault="00AC2070" w:rsidP="00AC2070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CB846199974F43CF84F393DE9B98BD08"/>
              </w:placeholder>
            </w:sdtPr>
            <w:sdtEndPr/>
            <w:sdtContent>
              <w:p w14:paraId="09069343" w14:textId="77777777" w:rsidR="00AC2070" w:rsidRDefault="00AC2070" w:rsidP="00AC2070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5C4C21D1" w14:textId="77777777" w:rsidR="00AC2070" w:rsidRDefault="00AC2070" w:rsidP="00AC2070">
            <w:pPr>
              <w:jc w:val="right"/>
            </w:pPr>
          </w:p>
        </w:tc>
        <w:tc>
          <w:tcPr>
            <w:tcW w:w="2132" w:type="dxa"/>
          </w:tcPr>
          <w:p w14:paraId="6FBA3CC5" w14:textId="77777777" w:rsidR="00AC2070" w:rsidRDefault="00AC2070" w:rsidP="00AC2070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58A74E20021E489E981086BA322132B0"/>
              </w:placeholder>
            </w:sdtPr>
            <w:sdtEndPr/>
            <w:sdtContent>
              <w:p w14:paraId="56BA3658" w14:textId="77777777" w:rsidR="00AC2070" w:rsidRDefault="00AC2070" w:rsidP="00AC2070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F679F62E7E3D4B78B9EAD57218876D48"/>
              </w:placeholder>
            </w:sdtPr>
            <w:sdtEndPr/>
            <w:sdtContent>
              <w:p w14:paraId="40C3B3A6" w14:textId="77777777" w:rsidR="00AC2070" w:rsidRDefault="00AC2070" w:rsidP="00AC2070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703D7C20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33EC" w14:textId="77777777" w:rsidR="00733E01" w:rsidRDefault="00733E01">
      <w:r>
        <w:separator/>
      </w:r>
    </w:p>
  </w:endnote>
  <w:endnote w:type="continuationSeparator" w:id="0">
    <w:p w14:paraId="03A67DB6" w14:textId="77777777" w:rsidR="00733E01" w:rsidRDefault="0073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DE421" w14:textId="77777777" w:rsidR="00733E01" w:rsidRDefault="00733E01">
      <w:r>
        <w:separator/>
      </w:r>
    </w:p>
  </w:footnote>
  <w:footnote w:type="continuationSeparator" w:id="0">
    <w:p w14:paraId="3961AEF5" w14:textId="77777777" w:rsidR="00733E01" w:rsidRDefault="00733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AEBC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5DXTeHwWL3jeC61JUsE5KUY7Mrb8q+nd4S24q0C31/hfsoFo9q6NxJOfU+9xeblum1rlpe0T6MLF68lILC+jg==" w:salt="zUHNeycGfmHkFHzYlNPzJA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70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36795"/>
    <w:rsid w:val="00244868"/>
    <w:rsid w:val="00253345"/>
    <w:rsid w:val="00255CEF"/>
    <w:rsid w:val="00277434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33E01"/>
    <w:rsid w:val="00740020"/>
    <w:rsid w:val="00782D92"/>
    <w:rsid w:val="0078655D"/>
    <w:rsid w:val="00793B19"/>
    <w:rsid w:val="007A09D2"/>
    <w:rsid w:val="007B53AA"/>
    <w:rsid w:val="007D6835"/>
    <w:rsid w:val="007F54F7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9D712C"/>
    <w:rsid w:val="00A0246A"/>
    <w:rsid w:val="00A10B27"/>
    <w:rsid w:val="00A257F2"/>
    <w:rsid w:val="00AA485B"/>
    <w:rsid w:val="00AA5230"/>
    <w:rsid w:val="00AA54F8"/>
    <w:rsid w:val="00AC2070"/>
    <w:rsid w:val="00AE01FA"/>
    <w:rsid w:val="00B152C3"/>
    <w:rsid w:val="00B35CCA"/>
    <w:rsid w:val="00B40077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E001C1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D5407"/>
  <w15:docId w15:val="{1DC58645-C2BB-4B9A-8208-42AA84CA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AC2070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D0E3E84D6C4A88A6AE34C65A4F52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3C64D-ED01-433B-A111-65BAD371FC1C}"/>
      </w:docPartPr>
      <w:docPartBody>
        <w:p w:rsidR="00C55F0E" w:rsidRDefault="00C55F0E">
          <w:pPr>
            <w:pStyle w:val="84D0E3E84D6C4A88A6AE34C65A4F524C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8BB2FEE46A4C389F3D17D5C6968D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ED5E36-C6EC-4E9D-B1E4-7917C473609B}"/>
      </w:docPartPr>
      <w:docPartBody>
        <w:p w:rsidR="00C55F0E" w:rsidRDefault="001615D2" w:rsidP="001615D2">
          <w:pPr>
            <w:pStyle w:val="518BB2FEE46A4C389F3D17D5C6968D4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53BBEC749A41C3AEBC8C9FDF00DA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6FBED-453B-44C1-8B5F-0EECF9A6BCDF}"/>
      </w:docPartPr>
      <w:docPartBody>
        <w:p w:rsidR="00C55F0E" w:rsidRDefault="001615D2" w:rsidP="001615D2">
          <w:pPr>
            <w:pStyle w:val="4253BBEC749A41C3AEBC8C9FDF00DAF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4836E6573C4E4AB5006915D9E816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3A685-7899-4F37-A7F0-FF7ABB2AF33E}"/>
      </w:docPartPr>
      <w:docPartBody>
        <w:p w:rsidR="00C55F0E" w:rsidRDefault="001615D2" w:rsidP="001615D2">
          <w:pPr>
            <w:pStyle w:val="E34836E6573C4E4AB5006915D9E816F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58A72916074760B89B5A4FFB0893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DF9F2E-3FA0-4775-A52B-81444CA41AB8}"/>
      </w:docPartPr>
      <w:docPartBody>
        <w:p w:rsidR="00C55F0E" w:rsidRDefault="001615D2" w:rsidP="001615D2">
          <w:pPr>
            <w:pStyle w:val="0F58A72916074760B89B5A4FFB08936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C4DB95E7BB4A01A90D155F961D0C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DCF34B-509B-40CA-A1FD-A23C09EC9FE8}"/>
      </w:docPartPr>
      <w:docPartBody>
        <w:p w:rsidR="00C55F0E" w:rsidRDefault="001615D2" w:rsidP="001615D2">
          <w:pPr>
            <w:pStyle w:val="8EC4DB95E7BB4A01A90D155F961D0CD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BE7302B54B41C3814B549299E4F2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6EF59D-2310-471E-8517-825C05F0EE13}"/>
      </w:docPartPr>
      <w:docPartBody>
        <w:p w:rsidR="00C55F0E" w:rsidRDefault="001615D2" w:rsidP="001615D2">
          <w:pPr>
            <w:pStyle w:val="D3BE7302B54B41C3814B549299E4F29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24A2EEF9384869B075A52B424205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991DBD-7E94-48FE-93DE-762711D36012}"/>
      </w:docPartPr>
      <w:docPartBody>
        <w:p w:rsidR="00C55F0E" w:rsidRDefault="001615D2" w:rsidP="001615D2">
          <w:pPr>
            <w:pStyle w:val="4A24A2EEF9384869B075A52B424205C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32D4B0A8CE4AE6A5895544DE757C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B3229D-9BF9-4B36-A7C6-ACFEF0CE4CF3}"/>
      </w:docPartPr>
      <w:docPartBody>
        <w:p w:rsidR="00C55F0E" w:rsidRDefault="001615D2" w:rsidP="001615D2">
          <w:pPr>
            <w:pStyle w:val="8E32D4B0A8CE4AE6A5895544DE757CD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D0E25580A3469E9F41C774ED19D4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F4D3A3-E68E-4186-B18A-33704AA3340A}"/>
      </w:docPartPr>
      <w:docPartBody>
        <w:p w:rsidR="00C55F0E" w:rsidRDefault="001615D2" w:rsidP="001615D2">
          <w:pPr>
            <w:pStyle w:val="BBD0E25580A3469E9F41C774ED19D45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8ABE25A0E04CB3ADD0F8298B8423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64C0D6-D33E-4372-BEC6-4FD1E3C95E03}"/>
      </w:docPartPr>
      <w:docPartBody>
        <w:p w:rsidR="00C55F0E" w:rsidRDefault="001615D2" w:rsidP="001615D2">
          <w:pPr>
            <w:pStyle w:val="A28ABE25A0E04CB3ADD0F8298B84230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D1BA6A9B764913BFACE821CBEA2D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8B36B5-1501-4064-9163-8655EC73C98A}"/>
      </w:docPartPr>
      <w:docPartBody>
        <w:p w:rsidR="00C55F0E" w:rsidRDefault="001615D2" w:rsidP="001615D2">
          <w:pPr>
            <w:pStyle w:val="47D1BA6A9B764913BFACE821CBEA2DA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1C8C1D45174019972A9801C9014C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502103-B3A9-4BE2-B233-1A144AC9E845}"/>
      </w:docPartPr>
      <w:docPartBody>
        <w:p w:rsidR="00C55F0E" w:rsidRDefault="001615D2" w:rsidP="001615D2">
          <w:pPr>
            <w:pStyle w:val="521C8C1D45174019972A9801C9014CB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6B0270348E40A3A5840050F998E3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577702-3E01-409D-9CA6-3BA90721767D}"/>
      </w:docPartPr>
      <w:docPartBody>
        <w:p w:rsidR="00C55F0E" w:rsidRDefault="001615D2" w:rsidP="001615D2">
          <w:pPr>
            <w:pStyle w:val="AF6B0270348E40A3A5840050F998E38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04B676D0FB4FA4B66735679883B5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A4E5D5-C258-44B5-9007-7DC8898FC1C6}"/>
      </w:docPartPr>
      <w:docPartBody>
        <w:p w:rsidR="00C55F0E" w:rsidRDefault="001615D2" w:rsidP="001615D2">
          <w:pPr>
            <w:pStyle w:val="E204B676D0FB4FA4B66735679883B5A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5098BF125547C1856032301557FD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4CE3CA-E4FF-45F0-B8AD-3113BDD44A69}"/>
      </w:docPartPr>
      <w:docPartBody>
        <w:p w:rsidR="00C55F0E" w:rsidRDefault="001615D2" w:rsidP="001615D2">
          <w:pPr>
            <w:pStyle w:val="0C5098BF125547C1856032301557FD8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EB33216C924697B575DFE8A2700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5C1405-9EBE-4603-A26F-7EBA7FE76652}"/>
      </w:docPartPr>
      <w:docPartBody>
        <w:p w:rsidR="00C55F0E" w:rsidRDefault="001615D2" w:rsidP="001615D2">
          <w:pPr>
            <w:pStyle w:val="89EB33216C924697B575DFE8A2700A7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C0DC5A4CE440E9A5342658E14B3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E44568-41B2-4512-A777-970F866C3B82}"/>
      </w:docPartPr>
      <w:docPartBody>
        <w:p w:rsidR="00C55F0E" w:rsidRDefault="001615D2" w:rsidP="001615D2">
          <w:pPr>
            <w:pStyle w:val="D8C0DC5A4CE440E9A5342658E14B32F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150A780DA84E50904ED195A9FB92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150A99-4431-480F-B5E1-72339F38F402}"/>
      </w:docPartPr>
      <w:docPartBody>
        <w:p w:rsidR="00C55F0E" w:rsidRDefault="001615D2" w:rsidP="001615D2">
          <w:pPr>
            <w:pStyle w:val="82150A780DA84E50904ED195A9FB921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DA63B2AD414D158955790D58C191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3BF54-56F2-45EB-8547-6450D3096273}"/>
      </w:docPartPr>
      <w:docPartBody>
        <w:p w:rsidR="00C55F0E" w:rsidRDefault="001615D2" w:rsidP="001615D2">
          <w:pPr>
            <w:pStyle w:val="91DA63B2AD414D158955790D58C1917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1E9F2778D4248BC82A7AC838397D1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8F673D-C0B7-4DF4-86AC-9BF25855FAA8}"/>
      </w:docPartPr>
      <w:docPartBody>
        <w:p w:rsidR="00C55F0E" w:rsidRDefault="001615D2" w:rsidP="001615D2">
          <w:pPr>
            <w:pStyle w:val="D1E9F2778D4248BC82A7AC838397D10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60DB4576454F4DAF6601BF561C7E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EA79FF-1E32-41B0-BB3E-F50B93510F01}"/>
      </w:docPartPr>
      <w:docPartBody>
        <w:p w:rsidR="00C55F0E" w:rsidRDefault="001615D2" w:rsidP="001615D2">
          <w:pPr>
            <w:pStyle w:val="3160DB4576454F4DAF6601BF561C7E5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310B37F30A4B4EB3980555DCC9B1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9DDBC6-6710-4268-BBC6-B08AC9BCF642}"/>
      </w:docPartPr>
      <w:docPartBody>
        <w:p w:rsidR="00C55F0E" w:rsidRDefault="001615D2" w:rsidP="001615D2">
          <w:pPr>
            <w:pStyle w:val="B9310B37F30A4B4EB3980555DCC9B14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F26F25724D478EB2F66177A071E3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44D581-5D6A-4E84-AE21-C006472C3567}"/>
      </w:docPartPr>
      <w:docPartBody>
        <w:p w:rsidR="00C55F0E" w:rsidRDefault="001615D2" w:rsidP="001615D2">
          <w:pPr>
            <w:pStyle w:val="63F26F25724D478EB2F66177A071E3F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F19D09378448898148C33D95D348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C677AB-CC34-407E-BB90-0BDE18EAD4BD}"/>
      </w:docPartPr>
      <w:docPartBody>
        <w:p w:rsidR="00C55F0E" w:rsidRDefault="001615D2" w:rsidP="001615D2">
          <w:pPr>
            <w:pStyle w:val="C9F19D09378448898148C33D95D3487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BF1F7F23BC41709A3F4BAF12DA0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ED40F2-5757-470F-A501-EF0FCD1513A3}"/>
      </w:docPartPr>
      <w:docPartBody>
        <w:p w:rsidR="00C55F0E" w:rsidRDefault="001615D2" w:rsidP="001615D2">
          <w:pPr>
            <w:pStyle w:val="57BF1F7F23BC41709A3F4BAF12DA0D2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97D89B72704B35AB837497ADC12C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5FD4DB-B25B-4ADB-BB29-798820432C7F}"/>
      </w:docPartPr>
      <w:docPartBody>
        <w:p w:rsidR="00C55F0E" w:rsidRDefault="001615D2" w:rsidP="001615D2">
          <w:pPr>
            <w:pStyle w:val="3C97D89B72704B35AB837497ADC12CA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67CF153EC54D24BF187385F7D90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BCA17-95D7-4BB3-9061-98E3F1802C2F}"/>
      </w:docPartPr>
      <w:docPartBody>
        <w:p w:rsidR="00C55F0E" w:rsidRDefault="001615D2" w:rsidP="001615D2">
          <w:pPr>
            <w:pStyle w:val="F767CF153EC54D24BF187385F7D9041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E112A2ACC1488390EFB29E41420C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838CA7-C292-46FA-9C73-0E5396A93E6D}"/>
      </w:docPartPr>
      <w:docPartBody>
        <w:p w:rsidR="00C55F0E" w:rsidRDefault="001615D2" w:rsidP="001615D2">
          <w:pPr>
            <w:pStyle w:val="38E112A2ACC1488390EFB29E41420C2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07D92ED888404BB5553314CBFF0A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B3F1BD-2DF8-460F-ABEC-8B3AC1B57E62}"/>
      </w:docPartPr>
      <w:docPartBody>
        <w:p w:rsidR="00C55F0E" w:rsidRDefault="001615D2" w:rsidP="001615D2">
          <w:pPr>
            <w:pStyle w:val="CF07D92ED888404BB5553314CBFF0A8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D8EB6B2E524A1B8CF434962586D3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FEF862-B209-48AC-8D15-98A69044D590}"/>
      </w:docPartPr>
      <w:docPartBody>
        <w:p w:rsidR="00C55F0E" w:rsidRDefault="001615D2" w:rsidP="001615D2">
          <w:pPr>
            <w:pStyle w:val="84D8EB6B2E524A1B8CF434962586D30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4ABCE96AC94077B696E872F23B44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18E14-DD6D-4CC9-8C75-BDD84DA6584F}"/>
      </w:docPartPr>
      <w:docPartBody>
        <w:p w:rsidR="00C55F0E" w:rsidRDefault="001615D2" w:rsidP="001615D2">
          <w:pPr>
            <w:pStyle w:val="4E4ABCE96AC94077B696E872F23B44B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1DF6CB30364726B78B1580BB19BE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AE9CC-20B3-47DE-8963-7516ADCE8AC2}"/>
      </w:docPartPr>
      <w:docPartBody>
        <w:p w:rsidR="00C55F0E" w:rsidRDefault="001615D2" w:rsidP="001615D2">
          <w:pPr>
            <w:pStyle w:val="CE1DF6CB30364726B78B1580BB19BE5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7B691553A44D0CA4BFF5C1D77B1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5CF4D-591C-498E-AE4D-7C793350C039}"/>
      </w:docPartPr>
      <w:docPartBody>
        <w:p w:rsidR="00C55F0E" w:rsidRDefault="001615D2" w:rsidP="001615D2">
          <w:pPr>
            <w:pStyle w:val="927B691553A44D0CA4BFF5C1D77B14C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19E4340E7B448C2927479E1F43CB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FEF93E-5F7A-4ED3-ACB1-80C833F120D3}"/>
      </w:docPartPr>
      <w:docPartBody>
        <w:p w:rsidR="00C55F0E" w:rsidRDefault="001615D2" w:rsidP="001615D2">
          <w:pPr>
            <w:pStyle w:val="219E4340E7B448C2927479E1F43CB76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AC2D8F46894D50B0EFA8F42DEAF3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F4ACA0-1904-4A59-87E6-83CE3B9372ED}"/>
      </w:docPartPr>
      <w:docPartBody>
        <w:p w:rsidR="00C55F0E" w:rsidRDefault="001615D2" w:rsidP="001615D2">
          <w:pPr>
            <w:pStyle w:val="2CAC2D8F46894D50B0EFA8F42DEAF35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846199974F43CF84F393DE9B98BD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2D476D-822E-430B-980B-FEE6DE3D097B}"/>
      </w:docPartPr>
      <w:docPartBody>
        <w:p w:rsidR="00C55F0E" w:rsidRDefault="001615D2" w:rsidP="001615D2">
          <w:pPr>
            <w:pStyle w:val="CB846199974F43CF84F393DE9B98BD0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A74E20021E489E981086BA322132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3B36B7-BF2B-4DC0-96DD-1535F3D93E48}"/>
      </w:docPartPr>
      <w:docPartBody>
        <w:p w:rsidR="00C55F0E" w:rsidRDefault="001615D2" w:rsidP="001615D2">
          <w:pPr>
            <w:pStyle w:val="58A74E20021E489E981086BA322132B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79F62E7E3D4B78B9EAD57218876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E0058-CB3E-4A06-A4D1-6B6BB376B5EE}"/>
      </w:docPartPr>
      <w:docPartBody>
        <w:p w:rsidR="00C55F0E" w:rsidRDefault="001615D2" w:rsidP="001615D2">
          <w:pPr>
            <w:pStyle w:val="F679F62E7E3D4B78B9EAD57218876D4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D2"/>
    <w:rsid w:val="001615D2"/>
    <w:rsid w:val="007B53AA"/>
    <w:rsid w:val="007F54F7"/>
    <w:rsid w:val="009C4755"/>
    <w:rsid w:val="00C5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615D2"/>
    <w:rPr>
      <w:color w:val="808080"/>
    </w:rPr>
  </w:style>
  <w:style w:type="paragraph" w:customStyle="1" w:styleId="84D0E3E84D6C4A88A6AE34C65A4F524C">
    <w:name w:val="84D0E3E84D6C4A88A6AE34C65A4F524C"/>
  </w:style>
  <w:style w:type="paragraph" w:customStyle="1" w:styleId="518BB2FEE46A4C389F3D17D5C6968D47">
    <w:name w:val="518BB2FEE46A4C389F3D17D5C6968D47"/>
    <w:rsid w:val="001615D2"/>
  </w:style>
  <w:style w:type="paragraph" w:customStyle="1" w:styleId="4253BBEC749A41C3AEBC8C9FDF00DAFA">
    <w:name w:val="4253BBEC749A41C3AEBC8C9FDF00DAFA"/>
    <w:rsid w:val="001615D2"/>
  </w:style>
  <w:style w:type="paragraph" w:customStyle="1" w:styleId="E34836E6573C4E4AB5006915D9E816FC">
    <w:name w:val="E34836E6573C4E4AB5006915D9E816FC"/>
    <w:rsid w:val="001615D2"/>
  </w:style>
  <w:style w:type="paragraph" w:customStyle="1" w:styleId="0F58A72916074760B89B5A4FFB089368">
    <w:name w:val="0F58A72916074760B89B5A4FFB089368"/>
    <w:rsid w:val="001615D2"/>
  </w:style>
  <w:style w:type="paragraph" w:customStyle="1" w:styleId="8EC4DB95E7BB4A01A90D155F961D0CD0">
    <w:name w:val="8EC4DB95E7BB4A01A90D155F961D0CD0"/>
    <w:rsid w:val="001615D2"/>
  </w:style>
  <w:style w:type="paragraph" w:customStyle="1" w:styleId="D3BE7302B54B41C3814B549299E4F295">
    <w:name w:val="D3BE7302B54B41C3814B549299E4F295"/>
    <w:rsid w:val="001615D2"/>
  </w:style>
  <w:style w:type="paragraph" w:customStyle="1" w:styleId="4A24A2EEF9384869B075A52B424205C9">
    <w:name w:val="4A24A2EEF9384869B075A52B424205C9"/>
    <w:rsid w:val="001615D2"/>
  </w:style>
  <w:style w:type="paragraph" w:customStyle="1" w:styleId="8E32D4B0A8CE4AE6A5895544DE757CD9">
    <w:name w:val="8E32D4B0A8CE4AE6A5895544DE757CD9"/>
    <w:rsid w:val="001615D2"/>
  </w:style>
  <w:style w:type="paragraph" w:customStyle="1" w:styleId="BBD0E25580A3469E9F41C774ED19D45D">
    <w:name w:val="BBD0E25580A3469E9F41C774ED19D45D"/>
    <w:rsid w:val="001615D2"/>
  </w:style>
  <w:style w:type="paragraph" w:customStyle="1" w:styleId="A28ABE25A0E04CB3ADD0F8298B842302">
    <w:name w:val="A28ABE25A0E04CB3ADD0F8298B842302"/>
    <w:rsid w:val="001615D2"/>
  </w:style>
  <w:style w:type="paragraph" w:customStyle="1" w:styleId="47D1BA6A9B764913BFACE821CBEA2DA4">
    <w:name w:val="47D1BA6A9B764913BFACE821CBEA2DA4"/>
    <w:rsid w:val="001615D2"/>
  </w:style>
  <w:style w:type="paragraph" w:customStyle="1" w:styleId="521C8C1D45174019972A9801C9014CBD">
    <w:name w:val="521C8C1D45174019972A9801C9014CBD"/>
    <w:rsid w:val="001615D2"/>
  </w:style>
  <w:style w:type="paragraph" w:customStyle="1" w:styleId="AF6B0270348E40A3A5840050F998E380">
    <w:name w:val="AF6B0270348E40A3A5840050F998E380"/>
    <w:rsid w:val="001615D2"/>
  </w:style>
  <w:style w:type="paragraph" w:customStyle="1" w:styleId="E204B676D0FB4FA4B66735679883B5A7">
    <w:name w:val="E204B676D0FB4FA4B66735679883B5A7"/>
    <w:rsid w:val="001615D2"/>
  </w:style>
  <w:style w:type="paragraph" w:customStyle="1" w:styleId="0C5098BF125547C1856032301557FD89">
    <w:name w:val="0C5098BF125547C1856032301557FD89"/>
    <w:rsid w:val="001615D2"/>
  </w:style>
  <w:style w:type="paragraph" w:customStyle="1" w:styleId="89EB33216C924697B575DFE8A2700A7B">
    <w:name w:val="89EB33216C924697B575DFE8A2700A7B"/>
    <w:rsid w:val="001615D2"/>
  </w:style>
  <w:style w:type="paragraph" w:customStyle="1" w:styleId="D8C0DC5A4CE440E9A5342658E14B32F1">
    <w:name w:val="D8C0DC5A4CE440E9A5342658E14B32F1"/>
    <w:rsid w:val="001615D2"/>
  </w:style>
  <w:style w:type="paragraph" w:customStyle="1" w:styleId="82150A780DA84E50904ED195A9FB9216">
    <w:name w:val="82150A780DA84E50904ED195A9FB9216"/>
    <w:rsid w:val="001615D2"/>
  </w:style>
  <w:style w:type="paragraph" w:customStyle="1" w:styleId="91DA63B2AD414D158955790D58C19175">
    <w:name w:val="91DA63B2AD414D158955790D58C19175"/>
    <w:rsid w:val="001615D2"/>
  </w:style>
  <w:style w:type="paragraph" w:customStyle="1" w:styleId="D1E9F2778D4248BC82A7AC838397D108">
    <w:name w:val="D1E9F2778D4248BC82A7AC838397D108"/>
    <w:rsid w:val="001615D2"/>
  </w:style>
  <w:style w:type="paragraph" w:customStyle="1" w:styleId="3160DB4576454F4DAF6601BF561C7E50">
    <w:name w:val="3160DB4576454F4DAF6601BF561C7E50"/>
    <w:rsid w:val="001615D2"/>
  </w:style>
  <w:style w:type="paragraph" w:customStyle="1" w:styleId="B9310B37F30A4B4EB3980555DCC9B14B">
    <w:name w:val="B9310B37F30A4B4EB3980555DCC9B14B"/>
    <w:rsid w:val="001615D2"/>
  </w:style>
  <w:style w:type="paragraph" w:customStyle="1" w:styleId="63F26F25724D478EB2F66177A071E3F7">
    <w:name w:val="63F26F25724D478EB2F66177A071E3F7"/>
    <w:rsid w:val="001615D2"/>
  </w:style>
  <w:style w:type="paragraph" w:customStyle="1" w:styleId="C9F19D09378448898148C33D95D34879">
    <w:name w:val="C9F19D09378448898148C33D95D34879"/>
    <w:rsid w:val="001615D2"/>
  </w:style>
  <w:style w:type="paragraph" w:customStyle="1" w:styleId="57BF1F7F23BC41709A3F4BAF12DA0D28">
    <w:name w:val="57BF1F7F23BC41709A3F4BAF12DA0D28"/>
    <w:rsid w:val="001615D2"/>
  </w:style>
  <w:style w:type="paragraph" w:customStyle="1" w:styleId="3C97D89B72704B35AB837497ADC12CA2">
    <w:name w:val="3C97D89B72704B35AB837497ADC12CA2"/>
    <w:rsid w:val="001615D2"/>
  </w:style>
  <w:style w:type="paragraph" w:customStyle="1" w:styleId="F767CF153EC54D24BF187385F7D90414">
    <w:name w:val="F767CF153EC54D24BF187385F7D90414"/>
    <w:rsid w:val="001615D2"/>
  </w:style>
  <w:style w:type="paragraph" w:customStyle="1" w:styleId="38E112A2ACC1488390EFB29E41420C22">
    <w:name w:val="38E112A2ACC1488390EFB29E41420C22"/>
    <w:rsid w:val="001615D2"/>
  </w:style>
  <w:style w:type="paragraph" w:customStyle="1" w:styleId="CF07D92ED888404BB5553314CBFF0A83">
    <w:name w:val="CF07D92ED888404BB5553314CBFF0A83"/>
    <w:rsid w:val="001615D2"/>
  </w:style>
  <w:style w:type="paragraph" w:customStyle="1" w:styleId="84D8EB6B2E524A1B8CF434962586D301">
    <w:name w:val="84D8EB6B2E524A1B8CF434962586D301"/>
    <w:rsid w:val="001615D2"/>
  </w:style>
  <w:style w:type="paragraph" w:customStyle="1" w:styleId="4E4ABCE96AC94077B696E872F23B44B4">
    <w:name w:val="4E4ABCE96AC94077B696E872F23B44B4"/>
    <w:rsid w:val="001615D2"/>
  </w:style>
  <w:style w:type="paragraph" w:customStyle="1" w:styleId="CE1DF6CB30364726B78B1580BB19BE54">
    <w:name w:val="CE1DF6CB30364726B78B1580BB19BE54"/>
    <w:rsid w:val="001615D2"/>
  </w:style>
  <w:style w:type="paragraph" w:customStyle="1" w:styleId="927B691553A44D0CA4BFF5C1D77B14C7">
    <w:name w:val="927B691553A44D0CA4BFF5C1D77B14C7"/>
    <w:rsid w:val="001615D2"/>
  </w:style>
  <w:style w:type="paragraph" w:customStyle="1" w:styleId="219E4340E7B448C2927479E1F43CB76A">
    <w:name w:val="219E4340E7B448C2927479E1F43CB76A"/>
    <w:rsid w:val="001615D2"/>
  </w:style>
  <w:style w:type="paragraph" w:customStyle="1" w:styleId="2CAC2D8F46894D50B0EFA8F42DEAF35F">
    <w:name w:val="2CAC2D8F46894D50B0EFA8F42DEAF35F"/>
    <w:rsid w:val="001615D2"/>
  </w:style>
  <w:style w:type="paragraph" w:customStyle="1" w:styleId="CB846199974F43CF84F393DE9B98BD08">
    <w:name w:val="CB846199974F43CF84F393DE9B98BD08"/>
    <w:rsid w:val="001615D2"/>
  </w:style>
  <w:style w:type="paragraph" w:customStyle="1" w:styleId="58A74E20021E489E981086BA322132B0">
    <w:name w:val="58A74E20021E489E981086BA322132B0"/>
    <w:rsid w:val="001615D2"/>
  </w:style>
  <w:style w:type="paragraph" w:customStyle="1" w:styleId="F679F62E7E3D4B78B9EAD57218876D48">
    <w:name w:val="F679F62E7E3D4B78B9EAD57218876D48"/>
    <w:rsid w:val="001615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617</Words>
  <Characters>3890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2026-09-22T08:57:00Z</dcterms:created>
  <dcterms:modified xsi:type="dcterms:W3CDTF">2026-09-22T09:11:00Z</dcterms:modified>
</cp:coreProperties>
</file>