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A777D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73C7FE355AF0455A8C2F36C15B4D2516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6866CF59" w14:textId="26BC8F53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0C0971">
        <w:rPr>
          <w:rFonts w:ascii="Arial" w:hAnsi="Arial" w:cs="Arial"/>
        </w:rPr>
        <w:t>41</w:t>
      </w:r>
      <w:r w:rsidR="001E5BEE">
        <w:rPr>
          <w:rFonts w:ascii="Arial" w:hAnsi="Arial" w:cs="Arial"/>
        </w:rPr>
        <w:t xml:space="preserve">. Kalenderwoche vom </w:t>
      </w:r>
      <w:r w:rsidR="000C0971">
        <w:rPr>
          <w:rFonts w:ascii="Arial" w:hAnsi="Arial" w:cs="Arial"/>
        </w:rPr>
        <w:t>05</w:t>
      </w:r>
      <w:r w:rsidR="001E5BEE">
        <w:rPr>
          <w:rFonts w:ascii="Arial" w:hAnsi="Arial" w:cs="Arial"/>
        </w:rPr>
        <w:t>.</w:t>
      </w:r>
      <w:r w:rsidR="000C0971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0C0971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0C0971">
        <w:rPr>
          <w:rFonts w:ascii="Arial" w:hAnsi="Arial" w:cs="Arial"/>
        </w:rPr>
        <w:t>11</w:t>
      </w:r>
      <w:r w:rsidR="005F7318">
        <w:rPr>
          <w:rFonts w:ascii="Arial" w:hAnsi="Arial" w:cs="Arial"/>
        </w:rPr>
        <w:t>.</w:t>
      </w:r>
      <w:r w:rsidR="000C0971">
        <w:rPr>
          <w:rFonts w:ascii="Arial" w:hAnsi="Arial" w:cs="Arial"/>
        </w:rPr>
        <w:t>10</w:t>
      </w:r>
      <w:r w:rsidR="001E5BEE">
        <w:rPr>
          <w:rFonts w:ascii="Arial" w:hAnsi="Arial" w:cs="Arial"/>
        </w:rPr>
        <w:t>.202</w:t>
      </w:r>
      <w:r w:rsidR="000C0971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73C7FE355AF0455A8C2F36C15B4D2516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4B2D7A79" w14:textId="30436152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0C0971">
        <w:rPr>
          <w:rFonts w:ascii="Arial" w:hAnsi="Arial" w:cs="Arial"/>
        </w:rPr>
        <w:t>23</w:t>
      </w:r>
      <w:r w:rsidRPr="00B50AEC">
        <w:rPr>
          <w:rFonts w:ascii="Arial" w:hAnsi="Arial" w:cs="Arial"/>
        </w:rPr>
        <w:t>.</w:t>
      </w:r>
      <w:r w:rsidR="000C0971">
        <w:rPr>
          <w:rFonts w:ascii="Arial" w:hAnsi="Arial" w:cs="Arial"/>
        </w:rPr>
        <w:t>09</w:t>
      </w:r>
      <w:r>
        <w:rPr>
          <w:rFonts w:ascii="Arial" w:hAnsi="Arial" w:cs="Arial"/>
        </w:rPr>
        <w:t>.202</w:t>
      </w:r>
      <w:r w:rsidR="000C097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73C7FE355AF0455A8C2F36C15B4D2516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2AC05870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2CC402CA" w14:textId="77777777" w:rsidR="000C0971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300D8A6B" w14:textId="23F94475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4385B42A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1283FA86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2E9D60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3585CA4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E6E7A6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51D6F8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B0D81C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</w:t>
            </w:r>
            <w:proofErr w:type="spellStart"/>
            <w:r w:rsidRPr="00922FCD">
              <w:rPr>
                <w:rFonts w:ascii="Arial" w:hAnsi="Arial" w:cs="Arial"/>
                <w:b/>
                <w:sz w:val="18"/>
                <w:szCs w:val="18"/>
              </w:rPr>
              <w:t>Leichte</w:t>
            </w:r>
            <w:proofErr w:type="spellEnd"/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5F9937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0C0971" w:rsidRPr="00A0246A" w14:paraId="4DE5DF96" w14:textId="77777777" w:rsidTr="00462DF0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57B4F032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3A2B61" w14:textId="3CB3C5B8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66638F6F" w14:textId="6E58AEE3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05.10.2026</w:t>
            </w:r>
          </w:p>
          <w:p w14:paraId="7B5D7949" w14:textId="77777777" w:rsidR="000C0971" w:rsidRPr="000C0971" w:rsidRDefault="000C0971" w:rsidP="000C0971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AFB23D7" w14:textId="77777777" w:rsidR="000C0971" w:rsidRDefault="000C0971" w:rsidP="000C097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Kasseler Nackenbraten</w:t>
            </w:r>
          </w:p>
          <w:p w14:paraId="4F9ABCBB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Paprikasoße, Sauerkraut und Kartoffelpüree</w:t>
            </w:r>
          </w:p>
          <w:p w14:paraId="7E4732AA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</w:p>
          <w:p w14:paraId="4C02D10B" w14:textId="0C6F90B5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3, 8, a3, i, f, a8, g, a1</w:t>
            </w:r>
          </w:p>
        </w:tc>
        <w:tc>
          <w:tcPr>
            <w:tcW w:w="2123" w:type="dxa"/>
          </w:tcPr>
          <w:p w14:paraId="2F0F276D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Hähnchenroulade Florentiner Art</w:t>
            </w:r>
          </w:p>
          <w:p w14:paraId="736858D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Frischkäsesoße, Kaisergemüse und Salzkartoffeln</w:t>
            </w:r>
          </w:p>
          <w:p w14:paraId="231A5FA6" w14:textId="0525EF14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166" w:type="dxa"/>
          </w:tcPr>
          <w:p w14:paraId="1B518F2F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Knackige Sauerkrautpfanne</w:t>
            </w:r>
          </w:p>
          <w:p w14:paraId="22EECB67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Trauben und Klößen</w:t>
            </w:r>
          </w:p>
          <w:p w14:paraId="526AC1D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45D4362D" w14:textId="649BF14E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c, k, g, a</w:t>
            </w:r>
          </w:p>
        </w:tc>
        <w:tc>
          <w:tcPr>
            <w:tcW w:w="2132" w:type="dxa"/>
          </w:tcPr>
          <w:p w14:paraId="4D853C1D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Bunter gemischter Salat</w:t>
            </w:r>
          </w:p>
          <w:p w14:paraId="0B600B44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Oliven und Schafskäse</w:t>
            </w:r>
          </w:p>
          <w:p w14:paraId="7E9CE44D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63EF4B71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792F3223" w14:textId="6E2E166C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</w:t>
            </w:r>
          </w:p>
        </w:tc>
        <w:tc>
          <w:tcPr>
            <w:tcW w:w="2442" w:type="dxa"/>
          </w:tcPr>
          <w:p w14:paraId="791F2E68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Hühnerfrikassee</w:t>
            </w:r>
          </w:p>
          <w:p w14:paraId="3C4451AE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Pilzen, Spargel und Salzkartoffeln</w:t>
            </w:r>
          </w:p>
          <w:p w14:paraId="23FE4A78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22A36818" w14:textId="6D7B914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a3, i, c, a8, g, d, a1</w:t>
            </w:r>
          </w:p>
        </w:tc>
        <w:tc>
          <w:tcPr>
            <w:tcW w:w="2493" w:type="dxa"/>
          </w:tcPr>
          <w:p w14:paraId="3881D0D3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Hackbraten in Kräutersoße</w:t>
            </w:r>
          </w:p>
          <w:p w14:paraId="71DD3276" w14:textId="68A1A89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 Bohnen naturell und Salzkartoffeln                                0,8 BE</w:t>
            </w:r>
          </w:p>
        </w:tc>
      </w:tr>
      <w:tr w:rsidR="000C0971" w:rsidRPr="00023D29" w14:paraId="6453C285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06BF6E1D" w14:textId="3482D6FA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0DD9522C326148879C9DF1F4B90827F0"/>
              </w:placeholder>
            </w:sdtPr>
            <w:sdtEndPr/>
            <w:sdtContent>
              <w:p w14:paraId="78F0023C" w14:textId="77777777" w:rsidR="000C0971" w:rsidRPr="00023D29" w:rsidRDefault="000C0971" w:rsidP="000C0971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0B5DFAB9CFF44EBFB27A73F0070DE5C5"/>
              </w:placeholder>
            </w:sdtPr>
            <w:sdtEndPr/>
            <w:sdtContent>
              <w:p w14:paraId="2A929E60" w14:textId="77777777" w:rsidR="000C0971" w:rsidRDefault="000C0971" w:rsidP="000C0971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6FDEFCDBB924409D9D77D4BB182ECEFC"/>
              </w:placeholder>
            </w:sdtPr>
            <w:sdtEndPr/>
            <w:sdtContent>
              <w:p w14:paraId="55D295FA" w14:textId="77777777" w:rsidR="000C0971" w:rsidRDefault="000C0971" w:rsidP="000C0971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F1BDE93EC1034D0E99089C00B358877B"/>
              </w:placeholder>
            </w:sdtPr>
            <w:sdtEndPr/>
            <w:sdtContent>
              <w:p w14:paraId="0AD06E24" w14:textId="77777777" w:rsidR="000C0971" w:rsidRDefault="000C0971" w:rsidP="000C0971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1AA2E802BDA04D749DB1307157C6BA40"/>
              </w:placeholder>
            </w:sdtPr>
            <w:sdtEndPr/>
            <w:sdtContent>
              <w:p w14:paraId="791E1824" w14:textId="77777777" w:rsidR="000C0971" w:rsidRDefault="000C0971" w:rsidP="000C0971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7F4892F3C5B54E21A9134484BA800D48"/>
              </w:placeholder>
            </w:sdtPr>
            <w:sdtEndPr/>
            <w:sdtContent>
              <w:p w14:paraId="12911EB5" w14:textId="77777777" w:rsidR="000C0971" w:rsidRPr="0031012B" w:rsidRDefault="000C0971" w:rsidP="000C0971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4AE49C5E" w14:textId="77777777" w:rsidTr="000C0971">
        <w:trPr>
          <w:trHeight w:val="783"/>
        </w:trPr>
        <w:tc>
          <w:tcPr>
            <w:tcW w:w="1873" w:type="dxa"/>
            <w:tcBorders>
              <w:top w:val="single" w:sz="4" w:space="0" w:color="auto"/>
            </w:tcBorders>
          </w:tcPr>
          <w:p w14:paraId="11C173E5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585A50" w14:textId="6BD2D1A4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38706218" w14:textId="7EA85C8B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06.10.2026</w:t>
            </w:r>
          </w:p>
          <w:p w14:paraId="7C5A4E11" w14:textId="77777777" w:rsidR="000C0971" w:rsidRPr="000C0971" w:rsidRDefault="000C0971" w:rsidP="000C0971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08770800" w14:textId="77777777" w:rsidR="000C0971" w:rsidRDefault="000C0971" w:rsidP="000C0971">
            <w:pPr>
              <w:pStyle w:val="berschrift1"/>
            </w:pPr>
            <w:r>
              <w:t>Seelachsfilet in Eihülle</w:t>
            </w:r>
          </w:p>
          <w:p w14:paraId="70629507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Tomatensoße, Sombrero Gemüse und Spiralnudeln</w:t>
            </w:r>
          </w:p>
          <w:p w14:paraId="2F71D5A4" w14:textId="611B5396" w:rsidR="000C0971" w:rsidRP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a3, i, c, j, a4, f, a8, g, a2, b, d, a1</w:t>
            </w:r>
          </w:p>
        </w:tc>
        <w:tc>
          <w:tcPr>
            <w:tcW w:w="2123" w:type="dxa"/>
          </w:tcPr>
          <w:p w14:paraId="32DDDD0A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Lebergeschnetzeltes</w:t>
            </w:r>
          </w:p>
          <w:p w14:paraId="0475979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Apfelspalten und Stampfkartoffeln</w:t>
            </w:r>
          </w:p>
          <w:p w14:paraId="2E460062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3D1DCAF9" w14:textId="4E8978B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a8, g, a1</w:t>
            </w:r>
          </w:p>
        </w:tc>
        <w:tc>
          <w:tcPr>
            <w:tcW w:w="2166" w:type="dxa"/>
          </w:tcPr>
          <w:p w14:paraId="0AE98291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Pflaumeneintopf</w:t>
            </w:r>
          </w:p>
          <w:p w14:paraId="3B42A5FB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Rübenkraut, Möhren, Kartoffeln, weißen Bohnen und Weizenbrötchen</w:t>
            </w:r>
          </w:p>
          <w:p w14:paraId="3B00767E" w14:textId="06E65598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1, 4, a3, i, c, j, f, a8, g, a, a1</w:t>
            </w:r>
          </w:p>
        </w:tc>
        <w:tc>
          <w:tcPr>
            <w:tcW w:w="2132" w:type="dxa"/>
          </w:tcPr>
          <w:p w14:paraId="4D6E5FAA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Salat Friedrichsruh</w:t>
            </w:r>
          </w:p>
          <w:p w14:paraId="1E58E67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mit Spargel, Champignons und Chicken </w:t>
            </w:r>
            <w:proofErr w:type="spellStart"/>
            <w:r>
              <w:rPr>
                <w:rFonts w:ascii="Arial" w:hAnsi="Arial" w:cs="Arial"/>
                <w:sz w:val="16"/>
              </w:rPr>
              <w:t>Crossies</w:t>
            </w:r>
            <w:proofErr w:type="spellEnd"/>
          </w:p>
          <w:p w14:paraId="538EE1D6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1BCE96EB" w14:textId="2B7AB0D3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11, i, j, g, a1</w:t>
            </w:r>
          </w:p>
        </w:tc>
        <w:tc>
          <w:tcPr>
            <w:tcW w:w="2442" w:type="dxa"/>
          </w:tcPr>
          <w:p w14:paraId="1CDE5F94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Hähnchenbrust Natur</w:t>
            </w:r>
          </w:p>
          <w:p w14:paraId="1A056AD6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Konfettisoße, Pariser Karotten und Salzkartoffeln</w:t>
            </w:r>
          </w:p>
          <w:p w14:paraId="5CE064D0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5F80725C" w14:textId="27886DEF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493" w:type="dxa"/>
          </w:tcPr>
          <w:p w14:paraId="37EE32A8" w14:textId="77777777" w:rsidR="000C0971" w:rsidRDefault="000C0971" w:rsidP="000C0971">
            <w:pPr>
              <w:pStyle w:val="berschrift1"/>
            </w:pPr>
            <w:r>
              <w:t>Vegetarischer Kürbis-Kartoffeltopf</w:t>
            </w:r>
          </w:p>
          <w:p w14:paraId="5DB02E14" w14:textId="6464B689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Steckrübe                    3,6 BE</w:t>
            </w:r>
          </w:p>
        </w:tc>
      </w:tr>
      <w:tr w:rsidR="000C0971" w:rsidRPr="00A0246A" w14:paraId="44C645F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3F4F9997" w14:textId="196FA2DF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FC8816A39EE44012BFECF6DA059C54CF"/>
              </w:placeholder>
            </w:sdtPr>
            <w:sdtEndPr/>
            <w:sdtContent>
              <w:p w14:paraId="6BC40EB8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BFC1C44954F2447FABD141E8B7EECF72"/>
              </w:placeholder>
            </w:sdtPr>
            <w:sdtEndPr/>
            <w:sdtContent>
              <w:p w14:paraId="5B759304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86300D30FD2641378D0FC653C62D91BA"/>
              </w:placeholder>
            </w:sdtPr>
            <w:sdtEndPr/>
            <w:sdtContent>
              <w:p w14:paraId="4895E921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B8E5AA93E8A541029102AAB7D10903F9"/>
              </w:placeholder>
            </w:sdtPr>
            <w:sdtEndPr/>
            <w:sdtContent>
              <w:p w14:paraId="3A1D6750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D966F580D3464DF2830DBDB28E3D22BF"/>
              </w:placeholder>
            </w:sdtPr>
            <w:sdtEndPr/>
            <w:sdtContent>
              <w:p w14:paraId="1511371D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015BF4C6816F448895046C702532CE54"/>
              </w:placeholder>
            </w:sdtPr>
            <w:sdtEndPr/>
            <w:sdtContent>
              <w:p w14:paraId="507C1F36" w14:textId="77777777" w:rsidR="000C0971" w:rsidRDefault="000C0971" w:rsidP="000C0971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178B86DA" w14:textId="77777777" w:rsidTr="00B36B1F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08C20C96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DA020F" w14:textId="5EBAFCB3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07.10.2026</w:t>
            </w:r>
          </w:p>
          <w:p w14:paraId="0577DFEB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58C5B482" w14:textId="77777777" w:rsidR="000C0971" w:rsidRDefault="000C0971" w:rsidP="000C0971">
            <w:pPr>
              <w:pStyle w:val="berschrift1"/>
            </w:pPr>
            <w:r>
              <w:t>Frikadelle</w:t>
            </w:r>
          </w:p>
          <w:p w14:paraId="33AAB2C6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Soße, Möhren-Lauchgemüse und Petersilienkartoffeln</w:t>
            </w:r>
          </w:p>
          <w:p w14:paraId="62D5E827" w14:textId="36991DB6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i, c, j, f, a8, g, a, a1</w:t>
            </w:r>
          </w:p>
        </w:tc>
        <w:tc>
          <w:tcPr>
            <w:tcW w:w="2123" w:type="dxa"/>
          </w:tcPr>
          <w:p w14:paraId="2B15A968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Stippgrütze</w:t>
            </w:r>
          </w:p>
          <w:p w14:paraId="7910CFE6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Bratkartoffeln und Gurke</w:t>
            </w:r>
          </w:p>
          <w:p w14:paraId="6B51D1AD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4337F955" w14:textId="3CE5BDCD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j</w:t>
            </w:r>
          </w:p>
        </w:tc>
        <w:tc>
          <w:tcPr>
            <w:tcW w:w="2166" w:type="dxa"/>
          </w:tcPr>
          <w:p w14:paraId="54AF474D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Vegetarische Kohlroulade</w:t>
            </w:r>
          </w:p>
          <w:p w14:paraId="634F290A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Gemüsesoße und Reis</w:t>
            </w:r>
          </w:p>
          <w:p w14:paraId="6EE65D31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1692049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55651190" w14:textId="7AC7860C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a6, c, j, f, a8, g, a1</w:t>
            </w:r>
          </w:p>
        </w:tc>
        <w:tc>
          <w:tcPr>
            <w:tcW w:w="2132" w:type="dxa"/>
          </w:tcPr>
          <w:p w14:paraId="536E6F19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Fitness Salat</w:t>
            </w:r>
          </w:p>
          <w:p w14:paraId="4EA8EBE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Sprossen und mariniertem Tofu</w:t>
            </w:r>
          </w:p>
          <w:p w14:paraId="416F8E68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215F996E" w14:textId="6FB7052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k, f, a8, a1</w:t>
            </w:r>
          </w:p>
        </w:tc>
        <w:tc>
          <w:tcPr>
            <w:tcW w:w="2442" w:type="dxa"/>
          </w:tcPr>
          <w:p w14:paraId="5B4E3735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Rindergeschnetzeltes</w:t>
            </w:r>
          </w:p>
          <w:p w14:paraId="62A8DE5E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Champignons in Rahm, Prinzessbohnen und Spätzle</w:t>
            </w:r>
          </w:p>
          <w:p w14:paraId="0367AE7E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6B8DDBD0" w14:textId="3B9DD24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1, 4, i, c, j, f, a8, g, a1</w:t>
            </w:r>
          </w:p>
        </w:tc>
        <w:tc>
          <w:tcPr>
            <w:tcW w:w="2493" w:type="dxa"/>
          </w:tcPr>
          <w:p w14:paraId="30995BC4" w14:textId="77777777" w:rsidR="000C0971" w:rsidRDefault="000C0971" w:rsidP="000C0971">
            <w:pPr>
              <w:pStyle w:val="berschrift1"/>
            </w:pPr>
            <w:r>
              <w:t>Putengeschnetzeltes</w:t>
            </w:r>
          </w:p>
          <w:p w14:paraId="3C36A603" w14:textId="1DD6FB8A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 w:rsidRPr="000C0971">
              <w:rPr>
                <w:rFonts w:ascii="Arial" w:hAnsi="Arial" w:cs="Arial"/>
                <w:sz w:val="16"/>
              </w:rPr>
              <w:t xml:space="preserve">mit Rahmsoße, Broccoli und Spätzle                    </w:t>
            </w:r>
            <w:r>
              <w:rPr>
                <w:rFonts w:ascii="Arial" w:hAnsi="Arial" w:cs="Arial"/>
                <w:sz w:val="16"/>
              </w:rPr>
              <w:t xml:space="preserve">     </w:t>
            </w:r>
            <w:r w:rsidRPr="000C0971">
              <w:rPr>
                <w:rFonts w:ascii="Arial" w:hAnsi="Arial" w:cs="Arial"/>
                <w:sz w:val="16"/>
              </w:rPr>
              <w:t xml:space="preserve">     4,6 BE</w:t>
            </w:r>
          </w:p>
        </w:tc>
      </w:tr>
      <w:tr w:rsidR="000C0971" w:rsidRPr="00A0246A" w14:paraId="350D7249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5EC110CA" w14:textId="0AC0C758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70753F469898447F855963CCD33BABDA"/>
              </w:placeholder>
            </w:sdtPr>
            <w:sdtEndPr/>
            <w:sdtContent>
              <w:p w14:paraId="2FAE0D0B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BB3632B444C84AE29BF9B8A89505FD1F"/>
              </w:placeholder>
            </w:sdtPr>
            <w:sdtEndPr/>
            <w:sdtContent>
              <w:p w14:paraId="43373BE8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8ADA69B73F504EC8B9903082D8962BCF"/>
              </w:placeholder>
            </w:sdtPr>
            <w:sdtEndPr/>
            <w:sdtContent>
              <w:p w14:paraId="3902161D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29F7EAE505384C198E98A9311E7DDF11"/>
              </w:placeholder>
            </w:sdtPr>
            <w:sdtEndPr/>
            <w:sdtContent>
              <w:p w14:paraId="2017206B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6A63A3A4A39A4235943F95BFF02AFDEF"/>
              </w:placeholder>
            </w:sdtPr>
            <w:sdtEndPr/>
            <w:sdtContent>
              <w:p w14:paraId="32436018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9E136CCAD46742598644690978C2C951"/>
              </w:placeholder>
            </w:sdtPr>
            <w:sdtEndPr/>
            <w:sdtContent>
              <w:p w14:paraId="5DCA4D89" w14:textId="77777777" w:rsidR="000C0971" w:rsidRDefault="000C0971" w:rsidP="000C0971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06CC08A7" w14:textId="77777777" w:rsidTr="00006850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465A86B7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C39E5B" w14:textId="5056E7A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08.10.2026</w:t>
            </w:r>
          </w:p>
          <w:p w14:paraId="5FE63B7A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0D0FB5D4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Cevapcici Hackfleischröllchen</w:t>
            </w:r>
          </w:p>
          <w:p w14:paraId="2EBF3AD7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mit </w:t>
            </w:r>
            <w:proofErr w:type="spellStart"/>
            <w:r>
              <w:rPr>
                <w:rFonts w:ascii="Arial" w:hAnsi="Arial" w:cs="Arial"/>
                <w:sz w:val="16"/>
              </w:rPr>
              <w:t>Djuvec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Reis und Krautsalat</w:t>
            </w:r>
          </w:p>
          <w:p w14:paraId="1E8492CF" w14:textId="7941261D" w:rsidR="000C0971" w:rsidRPr="00B152C3" w:rsidRDefault="000C0971" w:rsidP="000573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a, a1</w:t>
            </w:r>
          </w:p>
        </w:tc>
        <w:tc>
          <w:tcPr>
            <w:tcW w:w="2123" w:type="dxa"/>
          </w:tcPr>
          <w:p w14:paraId="536028D6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Schweineroulade</w:t>
            </w:r>
          </w:p>
          <w:p w14:paraId="2B0B6ECA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Metzgersoße, Rotkohl und Salzkartoffeln</w:t>
            </w:r>
          </w:p>
          <w:p w14:paraId="73620A36" w14:textId="77777777" w:rsidR="000573F2" w:rsidRDefault="000573F2" w:rsidP="000573F2">
            <w:pPr>
              <w:rPr>
                <w:rFonts w:ascii="Arial" w:hAnsi="Arial" w:cs="Arial"/>
                <w:sz w:val="16"/>
                <w:vertAlign w:val="subscript"/>
              </w:rPr>
            </w:pPr>
          </w:p>
          <w:p w14:paraId="5F00E0B8" w14:textId="536C0E00" w:rsidR="000C0971" w:rsidRPr="000573F2" w:rsidRDefault="000C0971" w:rsidP="000573F2">
            <w:pPr>
              <w:rPr>
                <w:rFonts w:ascii="Arial" w:hAnsi="Arial" w:cs="Arial"/>
                <w:sz w:val="16"/>
                <w:vertAlign w:val="sub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5, 1, 11, 4, a3, i, l, c, j, f, a8, g, a,</w:t>
            </w:r>
            <w:r w:rsidR="000573F2">
              <w:rPr>
                <w:rFonts w:ascii="Arial" w:hAnsi="Arial" w:cs="Arial"/>
                <w:sz w:val="16"/>
                <w:vertAlign w:val="subscript"/>
              </w:rPr>
              <w:t xml:space="preserve"> a1</w:t>
            </w:r>
          </w:p>
        </w:tc>
        <w:tc>
          <w:tcPr>
            <w:tcW w:w="2166" w:type="dxa"/>
          </w:tcPr>
          <w:p w14:paraId="0C6DD89D" w14:textId="77777777" w:rsidR="000C0971" w:rsidRDefault="000C0971" w:rsidP="000C0971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Milchreis</w:t>
            </w:r>
          </w:p>
          <w:p w14:paraId="6D1BA698" w14:textId="77777777" w:rsidR="000C0971" w:rsidRDefault="000C0971" w:rsidP="000C0971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heißen Kirschen, Zimt und Zucker</w:t>
            </w:r>
          </w:p>
          <w:p w14:paraId="58D311D3" w14:textId="77777777" w:rsidR="000C0971" w:rsidRDefault="000C0971" w:rsidP="000C0971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3FB9E4A9" w14:textId="345FA831" w:rsidR="000C0971" w:rsidRPr="00B152C3" w:rsidRDefault="000C0971" w:rsidP="000C0971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c, t, f, a8, g</w:t>
            </w:r>
          </w:p>
        </w:tc>
        <w:tc>
          <w:tcPr>
            <w:tcW w:w="2132" w:type="dxa"/>
          </w:tcPr>
          <w:p w14:paraId="54C41FCA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Tortellini Salat</w:t>
            </w:r>
          </w:p>
          <w:p w14:paraId="030466DF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klarem Pesto Dressing, Kirschtomaten und Kernen</w:t>
            </w:r>
          </w:p>
          <w:p w14:paraId="5AEB2E5C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5985FDDC" w14:textId="0B5E65D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h1, h2, c, j, h4, t, h3, f, a8, g, a1</w:t>
            </w:r>
          </w:p>
        </w:tc>
        <w:tc>
          <w:tcPr>
            <w:tcW w:w="2442" w:type="dxa"/>
          </w:tcPr>
          <w:p w14:paraId="3F76324A" w14:textId="77777777" w:rsidR="000C0971" w:rsidRDefault="000C0971" w:rsidP="000C097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Seelachs Natur</w:t>
            </w:r>
          </w:p>
          <w:p w14:paraId="34740F69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heißer Zitronensoße, Gemüsestreifen und Dillkartoffeln</w:t>
            </w:r>
          </w:p>
          <w:p w14:paraId="0430078D" w14:textId="77777777" w:rsidR="000573F2" w:rsidRDefault="000573F2" w:rsidP="000C0971">
            <w:pPr>
              <w:rPr>
                <w:rFonts w:ascii="Arial" w:hAnsi="Arial" w:cs="Arial"/>
                <w:sz w:val="16"/>
                <w:szCs w:val="16"/>
                <w:vertAlign w:val="subscript"/>
              </w:rPr>
            </w:pPr>
          </w:p>
          <w:p w14:paraId="0468D24B" w14:textId="1FB52A9A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i, g, a, g1</w:t>
            </w:r>
          </w:p>
        </w:tc>
        <w:tc>
          <w:tcPr>
            <w:tcW w:w="2493" w:type="dxa"/>
          </w:tcPr>
          <w:p w14:paraId="3E36A7A3" w14:textId="77777777" w:rsidR="000C0971" w:rsidRDefault="000C0971" w:rsidP="000C0971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Zwei Pfannkuchen</w:t>
            </w:r>
          </w:p>
          <w:p w14:paraId="51C9FA98" w14:textId="77777777" w:rsidR="000C0971" w:rsidRDefault="000C0971" w:rsidP="000C097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Blaubeerkompott gefüllt</w:t>
            </w:r>
          </w:p>
          <w:p w14:paraId="445833E7" w14:textId="3F440793" w:rsidR="000C0971" w:rsidRPr="00B152C3" w:rsidRDefault="000C0971" w:rsidP="000C0971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4,7 BE</w:t>
            </w:r>
          </w:p>
        </w:tc>
      </w:tr>
      <w:tr w:rsidR="000C0971" w:rsidRPr="00A0246A" w14:paraId="6BDE50AD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5C749913" w14:textId="56D85A42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9392FFA8501143D6AE2F33AA55B24412"/>
              </w:placeholder>
            </w:sdtPr>
            <w:sdtEndPr/>
            <w:sdtContent>
              <w:p w14:paraId="002166C4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0EA01A1EE0F34EAB9BFEBA345DA44B89"/>
              </w:placeholder>
            </w:sdtPr>
            <w:sdtEndPr/>
            <w:sdtContent>
              <w:p w14:paraId="1C702028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C331AF0FBF6F476E92247A1DD1863148"/>
              </w:placeholder>
            </w:sdtPr>
            <w:sdtEndPr/>
            <w:sdtContent>
              <w:p w14:paraId="148E65CB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5FF69C9F24C94772906129946224492E"/>
              </w:placeholder>
            </w:sdtPr>
            <w:sdtEndPr/>
            <w:sdtContent>
              <w:p w14:paraId="35E3D4A5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66951683F5B0485FB9D1C15E563A8594"/>
              </w:placeholder>
            </w:sdtPr>
            <w:sdtEndPr/>
            <w:sdtContent>
              <w:p w14:paraId="006184C1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D04FD5D7FFD74BB0935C185B298E90A6"/>
              </w:placeholder>
            </w:sdtPr>
            <w:sdtEndPr/>
            <w:sdtContent>
              <w:p w14:paraId="382E862D" w14:textId="77777777" w:rsidR="000C0971" w:rsidRDefault="000C0971" w:rsidP="000C0971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1B7925BA" w14:textId="77777777" w:rsidTr="000573F2">
        <w:trPr>
          <w:trHeight w:val="874"/>
        </w:trPr>
        <w:tc>
          <w:tcPr>
            <w:tcW w:w="1873" w:type="dxa"/>
            <w:tcBorders>
              <w:top w:val="single" w:sz="4" w:space="0" w:color="auto"/>
            </w:tcBorders>
          </w:tcPr>
          <w:p w14:paraId="7EB8441D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79B23A" w14:textId="19EEF1A0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027C1D7D" w14:textId="2C287491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09.10.2026</w:t>
            </w:r>
          </w:p>
          <w:p w14:paraId="4AC9ED64" w14:textId="77777777" w:rsidR="000C0971" w:rsidRPr="000C0971" w:rsidRDefault="000C0971" w:rsidP="000C0971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0960BDAA" w14:textId="77777777" w:rsidR="000C0971" w:rsidRDefault="000C0971" w:rsidP="000C0971">
            <w:pPr>
              <w:pStyle w:val="berschrift1"/>
            </w:pPr>
            <w:r>
              <w:t>Pizzasuppe</w:t>
            </w:r>
          </w:p>
          <w:p w14:paraId="5F58D15D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Schweinefleisch und Brötchen</w:t>
            </w:r>
          </w:p>
          <w:p w14:paraId="6D64B5DF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3FA4E893" w14:textId="4BA22B17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1, 4, i, c, j, f, a8, g, a1</w:t>
            </w:r>
          </w:p>
        </w:tc>
        <w:tc>
          <w:tcPr>
            <w:tcW w:w="2123" w:type="dxa"/>
          </w:tcPr>
          <w:p w14:paraId="275BED98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Hähnchenbrust Weiße Dame</w:t>
            </w:r>
          </w:p>
          <w:p w14:paraId="0CB6AAB3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Kohlrabi und Risi Bisi Reis</w:t>
            </w:r>
          </w:p>
          <w:p w14:paraId="347B21AD" w14:textId="56BF5DA2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i, c, y, a8, g, a1</w:t>
            </w:r>
          </w:p>
        </w:tc>
        <w:tc>
          <w:tcPr>
            <w:tcW w:w="2166" w:type="dxa"/>
          </w:tcPr>
          <w:p w14:paraId="0677EA12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Reibekuchen</w:t>
            </w:r>
          </w:p>
          <w:p w14:paraId="415B5C54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Apfelkompott</w:t>
            </w:r>
          </w:p>
          <w:p w14:paraId="68F1C74C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77A513" w14:textId="77777777" w:rsidR="000C0971" w:rsidRDefault="000C0971" w:rsidP="000C0971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C7AE41" w14:textId="6F04840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3, c, a8, a1</w:t>
            </w:r>
          </w:p>
        </w:tc>
        <w:tc>
          <w:tcPr>
            <w:tcW w:w="2132" w:type="dxa"/>
          </w:tcPr>
          <w:p w14:paraId="1B4A9867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Großer Salatpokal</w:t>
            </w:r>
          </w:p>
          <w:p w14:paraId="17C56B61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gemischtem Salat und Mini-Frühlingsrollen</w:t>
            </w:r>
          </w:p>
          <w:p w14:paraId="0BB5386A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7174ED98" w14:textId="4241FB9F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j, a8, a1</w:t>
            </w:r>
          </w:p>
        </w:tc>
        <w:tc>
          <w:tcPr>
            <w:tcW w:w="2442" w:type="dxa"/>
          </w:tcPr>
          <w:p w14:paraId="785ED6AE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Omelette</w:t>
            </w:r>
          </w:p>
          <w:p w14:paraId="695EBBD5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Gemüseragout und Salzkartoffeln</w:t>
            </w:r>
          </w:p>
          <w:p w14:paraId="7258C67F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</w:p>
          <w:p w14:paraId="2DCBD555" w14:textId="52C3FA76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i, c, j, f, a8, g, a1</w:t>
            </w:r>
          </w:p>
        </w:tc>
        <w:tc>
          <w:tcPr>
            <w:tcW w:w="2493" w:type="dxa"/>
          </w:tcPr>
          <w:p w14:paraId="436C5250" w14:textId="77777777" w:rsidR="000C0971" w:rsidRDefault="000C0971" w:rsidP="000C0971">
            <w:pPr>
              <w:pStyle w:val="berschrift1"/>
            </w:pPr>
            <w:r>
              <w:t>Mini-Frikadellen vom Rind</w:t>
            </w:r>
          </w:p>
          <w:p w14:paraId="7FC3F41E" w14:textId="5A82D814" w:rsidR="000C0971" w:rsidRPr="00B152C3" w:rsidRDefault="000C0971" w:rsidP="000C0971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Bratensoße, Rübengemüse und Kartoffeln                  3,7 BE</w:t>
            </w:r>
          </w:p>
        </w:tc>
      </w:tr>
      <w:tr w:rsidR="000C0971" w:rsidRPr="00A0246A" w14:paraId="2FB48C8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1A909BE" w14:textId="61D84800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121EFC35E67D4215A6E358217710B62A"/>
              </w:placeholder>
            </w:sdtPr>
            <w:sdtEndPr/>
            <w:sdtContent>
              <w:p w14:paraId="1CE78834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0B6831238A3749FC9BCB20A94A4ADE92"/>
              </w:placeholder>
            </w:sdtPr>
            <w:sdtEndPr/>
            <w:sdtContent>
              <w:p w14:paraId="796105FC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BEDA9357AE174BD8975D59D528B659EF"/>
              </w:placeholder>
            </w:sdtPr>
            <w:sdtEndPr/>
            <w:sdtContent>
              <w:p w14:paraId="1A2F7F3F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94B67D5951434CA5A3E6133CC5EEB5E8"/>
              </w:placeholder>
            </w:sdtPr>
            <w:sdtEndPr/>
            <w:sdtContent>
              <w:p w14:paraId="2B31608A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2A7A8FB7DFFA4FDEA68C1ED0CB7200CD"/>
              </w:placeholder>
            </w:sdtPr>
            <w:sdtEndPr/>
            <w:sdtContent>
              <w:p w14:paraId="20516101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96951946012340F0B9FA4689438041C7"/>
              </w:placeholder>
            </w:sdtPr>
            <w:sdtEndPr/>
            <w:sdtContent>
              <w:p w14:paraId="6D033927" w14:textId="77777777" w:rsidR="000C0971" w:rsidRDefault="000C0971" w:rsidP="000C0971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60E8F565" w14:textId="77777777" w:rsidTr="00867E90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4792C9FA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E1D66A" w14:textId="7E1A0730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1AA31166" w14:textId="2960C78E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10.10.2026</w:t>
            </w:r>
          </w:p>
          <w:p w14:paraId="3C80A89B" w14:textId="77777777" w:rsidR="000C0971" w:rsidRPr="000C0971" w:rsidRDefault="000C0971" w:rsidP="000C097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79185B37" w14:textId="77777777" w:rsidR="000C0971" w:rsidRDefault="000C0971" w:rsidP="000C0971">
            <w:pPr>
              <w:pStyle w:val="Textkrper2"/>
            </w:pPr>
            <w:r>
              <w:rPr>
                <w:b/>
                <w:bCs/>
              </w:rPr>
              <w:t>Westfälischer Schweinebraten</w:t>
            </w:r>
          </w:p>
          <w:p w14:paraId="36705846" w14:textId="77777777" w:rsidR="000C0971" w:rsidRDefault="000C0971" w:rsidP="000C0971">
            <w:pPr>
              <w:pStyle w:val="Textkrper2"/>
            </w:pPr>
            <w:r>
              <w:t>mit Zwiebeln überbacken, Kartoffeln und Erbsen</w:t>
            </w:r>
          </w:p>
          <w:p w14:paraId="2ED122AB" w14:textId="0EF742AF" w:rsidR="000C0971" w:rsidRPr="000C0971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 w:rsidRPr="000C0971">
              <w:rPr>
                <w:rFonts w:ascii="Arial" w:hAnsi="Arial" w:cs="Arial"/>
                <w:sz w:val="16"/>
                <w:vertAlign w:val="subscript"/>
              </w:rPr>
              <w:t>a3, i, j, f, a8, g, a1</w:t>
            </w:r>
          </w:p>
        </w:tc>
        <w:tc>
          <w:tcPr>
            <w:tcW w:w="2123" w:type="dxa"/>
          </w:tcPr>
          <w:p w14:paraId="3EC5F177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Bratwurst</w:t>
            </w:r>
          </w:p>
          <w:p w14:paraId="4ACD3D6B" w14:textId="77777777" w:rsidR="000C0971" w:rsidRDefault="000C0971" w:rsidP="000C0971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Jägersoße, Mischgemüse und Bratkartoffeln</w:t>
            </w:r>
          </w:p>
          <w:p w14:paraId="3EBA0DE2" w14:textId="77777777" w:rsidR="000C0971" w:rsidRDefault="000C0971" w:rsidP="000C0971">
            <w:pPr>
              <w:rPr>
                <w:rFonts w:ascii="Arial" w:hAnsi="Arial" w:cs="Arial"/>
                <w:bCs/>
                <w:sz w:val="16"/>
              </w:rPr>
            </w:pPr>
          </w:p>
          <w:p w14:paraId="282BC43A" w14:textId="02B3730B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a3, i, f, a8, g, a1</w:t>
            </w:r>
          </w:p>
        </w:tc>
        <w:tc>
          <w:tcPr>
            <w:tcW w:w="2166" w:type="dxa"/>
          </w:tcPr>
          <w:p w14:paraId="3213B133" w14:textId="77777777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3881B9FC" w14:textId="77777777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39511B9A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Schlemmerfilet Florentin</w:t>
            </w:r>
          </w:p>
          <w:p w14:paraId="63C8C4D2" w14:textId="78B42359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 w:rsidRPr="000C0971">
              <w:rPr>
                <w:rFonts w:ascii="Arial" w:hAnsi="Arial" w:cs="Arial"/>
                <w:sz w:val="16"/>
              </w:rPr>
              <w:t xml:space="preserve">mit buntem Gemüse und Rahmkartoffeln           </w:t>
            </w:r>
            <w:r>
              <w:rPr>
                <w:rFonts w:ascii="Arial" w:hAnsi="Arial" w:cs="Arial"/>
                <w:sz w:val="16"/>
              </w:rPr>
              <w:t xml:space="preserve">              </w:t>
            </w:r>
            <w:r w:rsidRPr="000C0971">
              <w:rPr>
                <w:rFonts w:ascii="Arial" w:hAnsi="Arial" w:cs="Arial"/>
                <w:sz w:val="16"/>
              </w:rPr>
              <w:t xml:space="preserve"> 4,7 BE</w:t>
            </w:r>
          </w:p>
        </w:tc>
        <w:tc>
          <w:tcPr>
            <w:tcW w:w="2493" w:type="dxa"/>
          </w:tcPr>
          <w:p w14:paraId="52E694FD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Herzhafte Rosenkohlpfanne</w:t>
            </w:r>
          </w:p>
          <w:p w14:paraId="72EE8127" w14:textId="77777777" w:rsidR="000C0971" w:rsidRDefault="000C0971" w:rsidP="000C0971">
            <w:pPr>
              <w:pStyle w:val="berschrift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mit Apfel-Zwiebel-Garnitur</w:t>
            </w:r>
          </w:p>
          <w:p w14:paraId="2833A90C" w14:textId="57993394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3,1 BE</w:t>
            </w:r>
          </w:p>
        </w:tc>
      </w:tr>
      <w:tr w:rsidR="000C0971" w:rsidRPr="00A0246A" w14:paraId="68D357A5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41AFAD5" w14:textId="7899F737" w:rsidR="000C0971" w:rsidRPr="000C0971" w:rsidRDefault="000C0971" w:rsidP="000C0971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3E99F8CEE2CA41EBB6961D60FFEB8875"/>
              </w:placeholder>
            </w:sdtPr>
            <w:sdtEndPr/>
            <w:sdtContent>
              <w:p w14:paraId="7A15A0BB" w14:textId="77777777" w:rsidR="000C0971" w:rsidRDefault="000C0971" w:rsidP="000C0971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6AC502658A794A518C7780D85C96491D"/>
              </w:placeholder>
            </w:sdtPr>
            <w:sdtEndPr/>
            <w:sdtContent>
              <w:p w14:paraId="2AC42098" w14:textId="77777777" w:rsidR="000C0971" w:rsidRDefault="000C0971" w:rsidP="000C0971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41232808" w14:textId="77777777" w:rsidR="000C0971" w:rsidRDefault="000C0971" w:rsidP="000C0971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7CC39950" w14:textId="77777777" w:rsidR="000C0971" w:rsidRDefault="000C0971" w:rsidP="000C0971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F0F4CAAC99BA453683912DC3C16BCD49"/>
              </w:placeholder>
            </w:sdtPr>
            <w:sdtEndPr/>
            <w:sdtContent>
              <w:p w14:paraId="76DD8D2B" w14:textId="77777777" w:rsidR="000C0971" w:rsidRDefault="000C0971" w:rsidP="000C0971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C5FDC90D7EEB48FDAAFF0ACC71545B85"/>
              </w:placeholder>
            </w:sdtPr>
            <w:sdtEndPr/>
            <w:sdtContent>
              <w:p w14:paraId="2C7D953F" w14:textId="77777777" w:rsidR="000C0971" w:rsidRDefault="000C0971" w:rsidP="000C0971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0C0971" w:rsidRPr="00A0246A" w14:paraId="364FE295" w14:textId="77777777" w:rsidTr="00F72ECE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7CA43E0B" w14:textId="77777777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EBEA06" w14:textId="655B5A4E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62D878DB" w14:textId="5AC8C6C2" w:rsidR="000C0971" w:rsidRPr="000C0971" w:rsidRDefault="000C0971" w:rsidP="000C097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0971">
              <w:rPr>
                <w:rFonts w:ascii="Arial" w:hAnsi="Arial" w:cs="Arial"/>
                <w:b/>
                <w:bCs/>
                <w:sz w:val="20"/>
                <w:szCs w:val="20"/>
              </w:rPr>
              <w:t>11.10.2026</w:t>
            </w:r>
          </w:p>
          <w:p w14:paraId="0ED632E8" w14:textId="77777777" w:rsidR="000C0971" w:rsidRPr="000C0971" w:rsidRDefault="000C0971" w:rsidP="000C0971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E1D9678" w14:textId="77777777" w:rsidR="000C0971" w:rsidRDefault="000C0971" w:rsidP="000C0971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Gyros vom Schwein</w:t>
            </w:r>
          </w:p>
          <w:p w14:paraId="4A6B9937" w14:textId="30226B69" w:rsidR="000C0971" w:rsidRPr="000C0971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Weißkohlgemüse und Gemüsereis</w:t>
            </w:r>
          </w:p>
        </w:tc>
        <w:tc>
          <w:tcPr>
            <w:tcW w:w="2123" w:type="dxa"/>
          </w:tcPr>
          <w:p w14:paraId="337F719D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Schweinehacksteak</w:t>
            </w:r>
          </w:p>
          <w:p w14:paraId="1CE1AFE5" w14:textId="58249BA5" w:rsidR="000C0971" w:rsidRPr="00B152C3" w:rsidRDefault="000C0971" w:rsidP="000C097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pikanter Soße, grünem Pfeffer, Bohnen und Kartoffelklößen                   3,7 BE</w:t>
            </w:r>
          </w:p>
        </w:tc>
        <w:tc>
          <w:tcPr>
            <w:tcW w:w="2166" w:type="dxa"/>
          </w:tcPr>
          <w:p w14:paraId="1925A0A9" w14:textId="77777777" w:rsidR="000C0971" w:rsidRPr="00B152C3" w:rsidRDefault="000C0971" w:rsidP="000C0971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53913D46" w14:textId="77777777" w:rsidR="000C0971" w:rsidRPr="00B152C3" w:rsidRDefault="000C0971" w:rsidP="000C0971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2FE8D5A8" w14:textId="77777777" w:rsidR="000C0971" w:rsidRDefault="000C0971" w:rsidP="000C0971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Paniertes Schnitzel Jäger Art</w:t>
            </w:r>
          </w:p>
          <w:p w14:paraId="05E88405" w14:textId="12594B67" w:rsidR="000C0971" w:rsidRPr="00B152C3" w:rsidRDefault="000C0971" w:rsidP="000C0971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Champignonsoße, Frühlingsgemüse und Petersilienkartoffeln</w:t>
            </w:r>
          </w:p>
        </w:tc>
        <w:tc>
          <w:tcPr>
            <w:tcW w:w="2493" w:type="dxa"/>
          </w:tcPr>
          <w:p w14:paraId="06AE58D5" w14:textId="77777777" w:rsidR="000C0971" w:rsidRDefault="000C0971" w:rsidP="000C0971">
            <w:pPr>
              <w:pStyle w:val="berschrift1"/>
            </w:pPr>
            <w:r>
              <w:t>Bunter Fischtopf</w:t>
            </w:r>
          </w:p>
          <w:p w14:paraId="69928F82" w14:textId="77777777" w:rsidR="000C0971" w:rsidRDefault="000C0971" w:rsidP="000C097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Alaska Seelachs, Gemüsebeilage und Salzkartoffeln</w:t>
            </w:r>
          </w:p>
          <w:p w14:paraId="441D6246" w14:textId="657F5EF7" w:rsidR="000C0971" w:rsidRPr="00B152C3" w:rsidRDefault="000C0971" w:rsidP="000C0971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3,8 BE</w:t>
            </w:r>
          </w:p>
        </w:tc>
      </w:tr>
      <w:tr w:rsidR="000C0971" w:rsidRPr="00A0246A" w14:paraId="2212D864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31B44F16" w14:textId="24F9E08D" w:rsidR="000C0971" w:rsidRPr="00A0246A" w:rsidRDefault="000C0971" w:rsidP="000C0971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84C9968CA75E44C5B99574A804071F15"/>
              </w:placeholder>
            </w:sdtPr>
            <w:sdtEndPr/>
            <w:sdtContent>
              <w:p w14:paraId="6D4ADA7A" w14:textId="77777777" w:rsidR="000C0971" w:rsidRDefault="000C0971" w:rsidP="000C0971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F3A35035FDE64F3F9BA5AE266F9CA442"/>
              </w:placeholder>
            </w:sdtPr>
            <w:sdtEndPr/>
            <w:sdtContent>
              <w:p w14:paraId="6BAC7234" w14:textId="77777777" w:rsidR="000C0971" w:rsidRDefault="000C0971" w:rsidP="000C0971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51A626B5" w14:textId="77777777" w:rsidR="000C0971" w:rsidRDefault="000C0971" w:rsidP="000C0971">
            <w:pPr>
              <w:jc w:val="right"/>
            </w:pPr>
          </w:p>
        </w:tc>
        <w:tc>
          <w:tcPr>
            <w:tcW w:w="2132" w:type="dxa"/>
          </w:tcPr>
          <w:p w14:paraId="6E27C44B" w14:textId="77777777" w:rsidR="000C0971" w:rsidRDefault="000C0971" w:rsidP="000C0971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B144BCB795BB41D0A7AE2A195AFCFAC1"/>
              </w:placeholder>
            </w:sdtPr>
            <w:sdtEndPr/>
            <w:sdtContent>
              <w:p w14:paraId="06A26996" w14:textId="77777777" w:rsidR="000C0971" w:rsidRDefault="000C0971" w:rsidP="000C0971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ED85FBB1BB5349FF985E6932650D8922"/>
              </w:placeholder>
            </w:sdtPr>
            <w:sdtEndPr/>
            <w:sdtContent>
              <w:p w14:paraId="1FB9482E" w14:textId="77777777" w:rsidR="000C0971" w:rsidRDefault="000C0971" w:rsidP="000C0971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48043956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982E" w14:textId="77777777" w:rsidR="007557CE" w:rsidRDefault="007557CE">
      <w:r>
        <w:separator/>
      </w:r>
    </w:p>
  </w:endnote>
  <w:endnote w:type="continuationSeparator" w:id="0">
    <w:p w14:paraId="629DF7A2" w14:textId="77777777" w:rsidR="007557CE" w:rsidRDefault="0075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CA323" w14:textId="77777777" w:rsidR="007557CE" w:rsidRDefault="007557CE">
      <w:r>
        <w:separator/>
      </w:r>
    </w:p>
  </w:footnote>
  <w:footnote w:type="continuationSeparator" w:id="0">
    <w:p w14:paraId="2579A2D2" w14:textId="77777777" w:rsidR="007557CE" w:rsidRDefault="0075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5272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rxCYbF91hDKETDEBWSWF367h1PQsBl2cYZnGlkz/J2Ol94/bYOYtq8SZU9xaC7P01dbm2jYbwJV/wIsuYWySQ==" w:salt="QAhDdGBG8JEyGrZsVgDJkg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971"/>
    <w:rsid w:val="00000991"/>
    <w:rsid w:val="0001539A"/>
    <w:rsid w:val="00023D29"/>
    <w:rsid w:val="00041047"/>
    <w:rsid w:val="000440F8"/>
    <w:rsid w:val="000573F2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0C0971"/>
    <w:rsid w:val="001027BB"/>
    <w:rsid w:val="00131678"/>
    <w:rsid w:val="0013187F"/>
    <w:rsid w:val="0013624B"/>
    <w:rsid w:val="00136B8A"/>
    <w:rsid w:val="001548B2"/>
    <w:rsid w:val="001825AF"/>
    <w:rsid w:val="001A165F"/>
    <w:rsid w:val="001E5BEE"/>
    <w:rsid w:val="001F5C94"/>
    <w:rsid w:val="00203452"/>
    <w:rsid w:val="00226696"/>
    <w:rsid w:val="00230720"/>
    <w:rsid w:val="00244868"/>
    <w:rsid w:val="00253345"/>
    <w:rsid w:val="00255CEF"/>
    <w:rsid w:val="00277434"/>
    <w:rsid w:val="002B3EB7"/>
    <w:rsid w:val="002E4BB7"/>
    <w:rsid w:val="0031012B"/>
    <w:rsid w:val="003107A3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759FC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40020"/>
    <w:rsid w:val="007557CE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74F8"/>
    <w:rsid w:val="008D7016"/>
    <w:rsid w:val="008F79E2"/>
    <w:rsid w:val="00914857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A485B"/>
    <w:rsid w:val="00AA5230"/>
    <w:rsid w:val="00AA54F8"/>
    <w:rsid w:val="00AE01FA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64A42"/>
    <w:rsid w:val="00D73F60"/>
    <w:rsid w:val="00D96B18"/>
    <w:rsid w:val="00DB1113"/>
    <w:rsid w:val="00DC3304"/>
    <w:rsid w:val="00DE17ED"/>
    <w:rsid w:val="00E001C1"/>
    <w:rsid w:val="00E60ABC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5AD805"/>
  <w15:docId w15:val="{44258790-2FD3-4CF1-BEC5-737DBFB4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link w:val="Textkrper2Zchn"/>
    <w:rPr>
      <w:rFonts w:ascii="Arial" w:hAnsi="Arial" w:cs="Arial"/>
      <w:sz w:val="16"/>
    </w:rPr>
  </w:style>
  <w:style w:type="paragraph" w:styleId="Sprechblasentext">
    <w:name w:val="Balloon Text"/>
    <w:basedOn w:val="Standard"/>
    <w:link w:val="SprechblasentextZchn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0C0971"/>
    <w:rPr>
      <w:rFonts w:ascii="Arial" w:hAnsi="Arial" w:cs="Arial"/>
      <w:b/>
      <w:bCs/>
      <w:sz w:val="16"/>
      <w:szCs w:val="24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C0971"/>
    <w:rPr>
      <w:rFonts w:ascii="Tahoma" w:hAnsi="Tahoma" w:cs="Tahoma"/>
      <w:sz w:val="16"/>
      <w:szCs w:val="16"/>
    </w:rPr>
  </w:style>
  <w:style w:type="character" w:customStyle="1" w:styleId="Textkrper2Zchn">
    <w:name w:val="Textkörper 2 Zchn"/>
    <w:basedOn w:val="Absatz-Standardschriftart"/>
    <w:link w:val="Textkrper2"/>
    <w:rsid w:val="000C0971"/>
    <w:rPr>
      <w:rFonts w:ascii="Arial" w:hAnsi="Arial" w:cs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C7FE355AF0455A8C2F36C15B4D25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AD7D3B-8E47-46DF-ADCC-E785BEB3620C}"/>
      </w:docPartPr>
      <w:docPartBody>
        <w:p w:rsidR="00002364" w:rsidRDefault="00002364">
          <w:pPr>
            <w:pStyle w:val="73C7FE355AF0455A8C2F36C15B4D2516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D9522C326148879C9DF1F4B90827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C75446-21D9-4730-8E00-263F04F4FB84}"/>
      </w:docPartPr>
      <w:docPartBody>
        <w:p w:rsidR="00002364" w:rsidRDefault="007D3E7B" w:rsidP="007D3E7B">
          <w:pPr>
            <w:pStyle w:val="0DD9522C326148879C9DF1F4B90827F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5DFAB9CFF44EBFB27A73F0070DE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EBB68D-4102-4145-BC37-3448D4BBAEFE}"/>
      </w:docPartPr>
      <w:docPartBody>
        <w:p w:rsidR="00002364" w:rsidRDefault="007D3E7B" w:rsidP="007D3E7B">
          <w:pPr>
            <w:pStyle w:val="0B5DFAB9CFF44EBFB27A73F0070DE5C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DEFCDBB924409D9D77D4BB182ECE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8901DE-0FF5-4C48-975B-FDBCAE5EFB88}"/>
      </w:docPartPr>
      <w:docPartBody>
        <w:p w:rsidR="00002364" w:rsidRDefault="007D3E7B" w:rsidP="007D3E7B">
          <w:pPr>
            <w:pStyle w:val="6FDEFCDBB924409D9D77D4BB182ECEF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BDE93EC1034D0E99089C00B35887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85A1C9-3679-466A-B02B-2519133C8362}"/>
      </w:docPartPr>
      <w:docPartBody>
        <w:p w:rsidR="00002364" w:rsidRDefault="007D3E7B" w:rsidP="007D3E7B">
          <w:pPr>
            <w:pStyle w:val="F1BDE93EC1034D0E99089C00B358877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AA2E802BDA04D749DB1307157C6B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0AFEE3-F821-4005-AB19-CA4D5B3B866A}"/>
      </w:docPartPr>
      <w:docPartBody>
        <w:p w:rsidR="00002364" w:rsidRDefault="007D3E7B" w:rsidP="007D3E7B">
          <w:pPr>
            <w:pStyle w:val="1AA2E802BDA04D749DB1307157C6BA4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4892F3C5B54E21A9134484BA800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D065E1-912A-4037-B277-96375F546160}"/>
      </w:docPartPr>
      <w:docPartBody>
        <w:p w:rsidR="00002364" w:rsidRDefault="007D3E7B" w:rsidP="007D3E7B">
          <w:pPr>
            <w:pStyle w:val="7F4892F3C5B54E21A9134484BA800D4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8816A39EE44012BFECF6DA059C54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C3554-76CB-4C07-8DDB-BB8862F7E77D}"/>
      </w:docPartPr>
      <w:docPartBody>
        <w:p w:rsidR="00002364" w:rsidRDefault="007D3E7B" w:rsidP="007D3E7B">
          <w:pPr>
            <w:pStyle w:val="FC8816A39EE44012BFECF6DA059C54C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C1C44954F2447FABD141E8B7EECF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6691AE-12BE-4031-850F-B356E5C97013}"/>
      </w:docPartPr>
      <w:docPartBody>
        <w:p w:rsidR="00002364" w:rsidRDefault="007D3E7B" w:rsidP="007D3E7B">
          <w:pPr>
            <w:pStyle w:val="BFC1C44954F2447FABD141E8B7EECF7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6300D30FD2641378D0FC653C62D91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4EB8E8-1FC5-4D4A-81EF-14C76DED3D3C}"/>
      </w:docPartPr>
      <w:docPartBody>
        <w:p w:rsidR="00002364" w:rsidRDefault="007D3E7B" w:rsidP="007D3E7B">
          <w:pPr>
            <w:pStyle w:val="86300D30FD2641378D0FC653C62D91B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E5AA93E8A541029102AAB7D10903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C64D02-F748-4280-A4E6-23CB78A0D33B}"/>
      </w:docPartPr>
      <w:docPartBody>
        <w:p w:rsidR="00002364" w:rsidRDefault="007D3E7B" w:rsidP="007D3E7B">
          <w:pPr>
            <w:pStyle w:val="B8E5AA93E8A541029102AAB7D10903F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66F580D3464DF2830DBDB28E3D2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E6E041-5516-4BA0-8EC4-D6A5F72654D0}"/>
      </w:docPartPr>
      <w:docPartBody>
        <w:p w:rsidR="00002364" w:rsidRDefault="007D3E7B" w:rsidP="007D3E7B">
          <w:pPr>
            <w:pStyle w:val="D966F580D3464DF2830DBDB28E3D22B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5BF4C6816F448895046C702532CE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7FF3D2-81C1-40EC-8517-C0E12CAF73E0}"/>
      </w:docPartPr>
      <w:docPartBody>
        <w:p w:rsidR="00002364" w:rsidRDefault="007D3E7B" w:rsidP="007D3E7B">
          <w:pPr>
            <w:pStyle w:val="015BF4C6816F448895046C702532CE5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753F469898447F855963CCD33BA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D1E1CF-EAD6-4BF1-8F05-B1094B8729A9}"/>
      </w:docPartPr>
      <w:docPartBody>
        <w:p w:rsidR="00002364" w:rsidRDefault="007D3E7B" w:rsidP="007D3E7B">
          <w:pPr>
            <w:pStyle w:val="70753F469898447F855963CCD33BABD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3632B444C84AE29BF9B8A89505FD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FDD492-3A6D-4B51-918C-4ABBE3EAF219}"/>
      </w:docPartPr>
      <w:docPartBody>
        <w:p w:rsidR="00002364" w:rsidRDefault="007D3E7B" w:rsidP="007D3E7B">
          <w:pPr>
            <w:pStyle w:val="BB3632B444C84AE29BF9B8A89505FD1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DA69B73F504EC8B9903082D8962B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CD689D-34E2-4675-B83B-9983ECA14531}"/>
      </w:docPartPr>
      <w:docPartBody>
        <w:p w:rsidR="00002364" w:rsidRDefault="007D3E7B" w:rsidP="007D3E7B">
          <w:pPr>
            <w:pStyle w:val="8ADA69B73F504EC8B9903082D8962BC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F7EAE505384C198E98A9311E7DDF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DF594E-3B4B-42F6-A832-B1C52AABE0F1}"/>
      </w:docPartPr>
      <w:docPartBody>
        <w:p w:rsidR="00002364" w:rsidRDefault="007D3E7B" w:rsidP="007D3E7B">
          <w:pPr>
            <w:pStyle w:val="29F7EAE505384C198E98A9311E7DDF1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63A3A4A39A4235943F95BFF02AFD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EFB768-459E-4979-9CA6-FA67097BB736}"/>
      </w:docPartPr>
      <w:docPartBody>
        <w:p w:rsidR="00002364" w:rsidRDefault="007D3E7B" w:rsidP="007D3E7B">
          <w:pPr>
            <w:pStyle w:val="6A63A3A4A39A4235943F95BFF02AFDE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136CCAD46742598644690978C2C9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26072A-D540-4BCB-8160-3F9FD9BDC9D4}"/>
      </w:docPartPr>
      <w:docPartBody>
        <w:p w:rsidR="00002364" w:rsidRDefault="007D3E7B" w:rsidP="007D3E7B">
          <w:pPr>
            <w:pStyle w:val="9E136CCAD46742598644690978C2C95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92FFA8501143D6AE2F33AA55B244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8850EF-53B6-4A03-92EA-3362C9CCE4EC}"/>
      </w:docPartPr>
      <w:docPartBody>
        <w:p w:rsidR="00002364" w:rsidRDefault="007D3E7B" w:rsidP="007D3E7B">
          <w:pPr>
            <w:pStyle w:val="9392FFA8501143D6AE2F33AA55B2441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A01A1EE0F34EAB9BFEBA345DA44B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24F7EF-F26F-46A8-94B6-026194728442}"/>
      </w:docPartPr>
      <w:docPartBody>
        <w:p w:rsidR="00002364" w:rsidRDefault="007D3E7B" w:rsidP="007D3E7B">
          <w:pPr>
            <w:pStyle w:val="0EA01A1EE0F34EAB9BFEBA345DA44B8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331AF0FBF6F476E92247A1DD18631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21D531-FD90-45A5-9B08-1E97E7B9F084}"/>
      </w:docPartPr>
      <w:docPartBody>
        <w:p w:rsidR="00002364" w:rsidRDefault="007D3E7B" w:rsidP="007D3E7B">
          <w:pPr>
            <w:pStyle w:val="C331AF0FBF6F476E92247A1DD186314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F69C9F24C9477290612994622449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69A9FE-75C7-46FF-A9E9-48903D44DCB1}"/>
      </w:docPartPr>
      <w:docPartBody>
        <w:p w:rsidR="00002364" w:rsidRDefault="007D3E7B" w:rsidP="007D3E7B">
          <w:pPr>
            <w:pStyle w:val="5FF69C9F24C94772906129946224492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951683F5B0485FB9D1C15E563A85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74D44-05FD-48E3-906B-C2C7CB20A5FD}"/>
      </w:docPartPr>
      <w:docPartBody>
        <w:p w:rsidR="00002364" w:rsidRDefault="007D3E7B" w:rsidP="007D3E7B">
          <w:pPr>
            <w:pStyle w:val="66951683F5B0485FB9D1C15E563A859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04FD5D7FFD74BB0935C185B298E90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C83E3E-3470-4178-AF40-F1C6F036D3BB}"/>
      </w:docPartPr>
      <w:docPartBody>
        <w:p w:rsidR="00002364" w:rsidRDefault="007D3E7B" w:rsidP="007D3E7B">
          <w:pPr>
            <w:pStyle w:val="D04FD5D7FFD74BB0935C185B298E90A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1EFC35E67D4215A6E358217710B6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8E4FDD-9F50-496B-BDB9-B7C3CED9B1E2}"/>
      </w:docPartPr>
      <w:docPartBody>
        <w:p w:rsidR="00002364" w:rsidRDefault="007D3E7B" w:rsidP="007D3E7B">
          <w:pPr>
            <w:pStyle w:val="121EFC35E67D4215A6E358217710B62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6831238A3749FC9BCB20A94A4ADE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C628A-7C8A-4514-B816-F8A80FE2D2EC}"/>
      </w:docPartPr>
      <w:docPartBody>
        <w:p w:rsidR="00002364" w:rsidRDefault="007D3E7B" w:rsidP="007D3E7B">
          <w:pPr>
            <w:pStyle w:val="0B6831238A3749FC9BCB20A94A4ADE9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DA9357AE174BD8975D59D528B659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011F30-9AAC-4024-BBC2-00BA3E0540C0}"/>
      </w:docPartPr>
      <w:docPartBody>
        <w:p w:rsidR="00002364" w:rsidRDefault="007D3E7B" w:rsidP="007D3E7B">
          <w:pPr>
            <w:pStyle w:val="BEDA9357AE174BD8975D59D528B659E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B67D5951434CA5A3E6133CC5EEB5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DE2348-DFFB-454E-B34E-9C1B03F16263}"/>
      </w:docPartPr>
      <w:docPartBody>
        <w:p w:rsidR="00002364" w:rsidRDefault="007D3E7B" w:rsidP="007D3E7B">
          <w:pPr>
            <w:pStyle w:val="94B67D5951434CA5A3E6133CC5EEB5E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7A8FB7DFFA4FDEA68C1ED0CB7200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34E40A-00AC-47F4-9DCB-36F76918E577}"/>
      </w:docPartPr>
      <w:docPartBody>
        <w:p w:rsidR="00002364" w:rsidRDefault="007D3E7B" w:rsidP="007D3E7B">
          <w:pPr>
            <w:pStyle w:val="2A7A8FB7DFFA4FDEA68C1ED0CB7200C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951946012340F0B9FA4689438041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1713DA-888B-4001-A41C-56E6F1DCA23A}"/>
      </w:docPartPr>
      <w:docPartBody>
        <w:p w:rsidR="00002364" w:rsidRDefault="007D3E7B" w:rsidP="007D3E7B">
          <w:pPr>
            <w:pStyle w:val="96951946012340F0B9FA4689438041C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99F8CEE2CA41EBB6961D60FFEB88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42C67-B638-4C69-A55F-628AFB25434C}"/>
      </w:docPartPr>
      <w:docPartBody>
        <w:p w:rsidR="00002364" w:rsidRDefault="007D3E7B" w:rsidP="007D3E7B">
          <w:pPr>
            <w:pStyle w:val="3E99F8CEE2CA41EBB6961D60FFEB887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C502658A794A518C7780D85C9649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693A87-62D5-4683-B987-509503C035CE}"/>
      </w:docPartPr>
      <w:docPartBody>
        <w:p w:rsidR="00002364" w:rsidRDefault="007D3E7B" w:rsidP="007D3E7B">
          <w:pPr>
            <w:pStyle w:val="6AC502658A794A518C7780D85C96491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F4CAAC99BA453683912DC3C16BCD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0FAD9-A5D6-499A-9C57-9B4ECD820FBF}"/>
      </w:docPartPr>
      <w:docPartBody>
        <w:p w:rsidR="00002364" w:rsidRDefault="007D3E7B" w:rsidP="007D3E7B">
          <w:pPr>
            <w:pStyle w:val="F0F4CAAC99BA453683912DC3C16BCD4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FDC90D7EEB48FDAAFF0ACC71545B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A02EFC-CEA1-4C65-B623-B8A90CD0C6F6}"/>
      </w:docPartPr>
      <w:docPartBody>
        <w:p w:rsidR="00002364" w:rsidRDefault="007D3E7B" w:rsidP="007D3E7B">
          <w:pPr>
            <w:pStyle w:val="C5FDC90D7EEB48FDAAFF0ACC71545B8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C9968CA75E44C5B99574A804071F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C3050F-911C-4438-8BDA-E4C3FB929FD7}"/>
      </w:docPartPr>
      <w:docPartBody>
        <w:p w:rsidR="00002364" w:rsidRDefault="007D3E7B" w:rsidP="007D3E7B">
          <w:pPr>
            <w:pStyle w:val="84C9968CA75E44C5B99574A804071F1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A35035FDE64F3F9BA5AE266F9CA4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C34D46-BA35-45D1-B014-83AA0B590FEB}"/>
      </w:docPartPr>
      <w:docPartBody>
        <w:p w:rsidR="00002364" w:rsidRDefault="007D3E7B" w:rsidP="007D3E7B">
          <w:pPr>
            <w:pStyle w:val="F3A35035FDE64F3F9BA5AE266F9CA44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44BCB795BB41D0A7AE2A195AFCF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FD08AF-62CC-42F4-9EEE-0B0AF85C1687}"/>
      </w:docPartPr>
      <w:docPartBody>
        <w:p w:rsidR="00002364" w:rsidRDefault="007D3E7B" w:rsidP="007D3E7B">
          <w:pPr>
            <w:pStyle w:val="B144BCB795BB41D0A7AE2A195AFCFAC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85FBB1BB5349FF985E6932650D8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095DB6-7B00-4E38-A88B-CEE6BEDBCAD8}"/>
      </w:docPartPr>
      <w:docPartBody>
        <w:p w:rsidR="00002364" w:rsidRDefault="007D3E7B" w:rsidP="007D3E7B">
          <w:pPr>
            <w:pStyle w:val="ED85FBB1BB5349FF985E6932650D892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7B"/>
    <w:rsid w:val="00002364"/>
    <w:rsid w:val="004759FC"/>
    <w:rsid w:val="005368DF"/>
    <w:rsid w:val="007D3E7B"/>
    <w:rsid w:val="00E6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D3E7B"/>
    <w:rPr>
      <w:color w:val="808080"/>
    </w:rPr>
  </w:style>
  <w:style w:type="paragraph" w:customStyle="1" w:styleId="73C7FE355AF0455A8C2F36C15B4D2516">
    <w:name w:val="73C7FE355AF0455A8C2F36C15B4D2516"/>
  </w:style>
  <w:style w:type="paragraph" w:customStyle="1" w:styleId="0DD9522C326148879C9DF1F4B90827F0">
    <w:name w:val="0DD9522C326148879C9DF1F4B90827F0"/>
    <w:rsid w:val="007D3E7B"/>
  </w:style>
  <w:style w:type="paragraph" w:customStyle="1" w:styleId="0B5DFAB9CFF44EBFB27A73F0070DE5C5">
    <w:name w:val="0B5DFAB9CFF44EBFB27A73F0070DE5C5"/>
    <w:rsid w:val="007D3E7B"/>
  </w:style>
  <w:style w:type="paragraph" w:customStyle="1" w:styleId="6FDEFCDBB924409D9D77D4BB182ECEFC">
    <w:name w:val="6FDEFCDBB924409D9D77D4BB182ECEFC"/>
    <w:rsid w:val="007D3E7B"/>
  </w:style>
  <w:style w:type="paragraph" w:customStyle="1" w:styleId="F1BDE93EC1034D0E99089C00B358877B">
    <w:name w:val="F1BDE93EC1034D0E99089C00B358877B"/>
    <w:rsid w:val="007D3E7B"/>
  </w:style>
  <w:style w:type="paragraph" w:customStyle="1" w:styleId="1AA2E802BDA04D749DB1307157C6BA40">
    <w:name w:val="1AA2E802BDA04D749DB1307157C6BA40"/>
    <w:rsid w:val="007D3E7B"/>
  </w:style>
  <w:style w:type="paragraph" w:customStyle="1" w:styleId="7F4892F3C5B54E21A9134484BA800D48">
    <w:name w:val="7F4892F3C5B54E21A9134484BA800D48"/>
    <w:rsid w:val="007D3E7B"/>
  </w:style>
  <w:style w:type="paragraph" w:customStyle="1" w:styleId="FC8816A39EE44012BFECF6DA059C54CF">
    <w:name w:val="FC8816A39EE44012BFECF6DA059C54CF"/>
    <w:rsid w:val="007D3E7B"/>
  </w:style>
  <w:style w:type="paragraph" w:customStyle="1" w:styleId="BFC1C44954F2447FABD141E8B7EECF72">
    <w:name w:val="BFC1C44954F2447FABD141E8B7EECF72"/>
    <w:rsid w:val="007D3E7B"/>
  </w:style>
  <w:style w:type="paragraph" w:customStyle="1" w:styleId="86300D30FD2641378D0FC653C62D91BA">
    <w:name w:val="86300D30FD2641378D0FC653C62D91BA"/>
    <w:rsid w:val="007D3E7B"/>
  </w:style>
  <w:style w:type="paragraph" w:customStyle="1" w:styleId="B8E5AA93E8A541029102AAB7D10903F9">
    <w:name w:val="B8E5AA93E8A541029102AAB7D10903F9"/>
    <w:rsid w:val="007D3E7B"/>
  </w:style>
  <w:style w:type="paragraph" w:customStyle="1" w:styleId="D966F580D3464DF2830DBDB28E3D22BF">
    <w:name w:val="D966F580D3464DF2830DBDB28E3D22BF"/>
    <w:rsid w:val="007D3E7B"/>
  </w:style>
  <w:style w:type="paragraph" w:customStyle="1" w:styleId="015BF4C6816F448895046C702532CE54">
    <w:name w:val="015BF4C6816F448895046C702532CE54"/>
    <w:rsid w:val="007D3E7B"/>
  </w:style>
  <w:style w:type="paragraph" w:customStyle="1" w:styleId="70753F469898447F855963CCD33BABDA">
    <w:name w:val="70753F469898447F855963CCD33BABDA"/>
    <w:rsid w:val="007D3E7B"/>
  </w:style>
  <w:style w:type="paragraph" w:customStyle="1" w:styleId="BB3632B444C84AE29BF9B8A89505FD1F">
    <w:name w:val="BB3632B444C84AE29BF9B8A89505FD1F"/>
    <w:rsid w:val="007D3E7B"/>
  </w:style>
  <w:style w:type="paragraph" w:customStyle="1" w:styleId="8ADA69B73F504EC8B9903082D8962BCF">
    <w:name w:val="8ADA69B73F504EC8B9903082D8962BCF"/>
    <w:rsid w:val="007D3E7B"/>
  </w:style>
  <w:style w:type="paragraph" w:customStyle="1" w:styleId="29F7EAE505384C198E98A9311E7DDF11">
    <w:name w:val="29F7EAE505384C198E98A9311E7DDF11"/>
    <w:rsid w:val="007D3E7B"/>
  </w:style>
  <w:style w:type="paragraph" w:customStyle="1" w:styleId="6A63A3A4A39A4235943F95BFF02AFDEF">
    <w:name w:val="6A63A3A4A39A4235943F95BFF02AFDEF"/>
    <w:rsid w:val="007D3E7B"/>
  </w:style>
  <w:style w:type="paragraph" w:customStyle="1" w:styleId="9E136CCAD46742598644690978C2C951">
    <w:name w:val="9E136CCAD46742598644690978C2C951"/>
    <w:rsid w:val="007D3E7B"/>
  </w:style>
  <w:style w:type="paragraph" w:customStyle="1" w:styleId="9392FFA8501143D6AE2F33AA55B24412">
    <w:name w:val="9392FFA8501143D6AE2F33AA55B24412"/>
    <w:rsid w:val="007D3E7B"/>
  </w:style>
  <w:style w:type="paragraph" w:customStyle="1" w:styleId="0EA01A1EE0F34EAB9BFEBA345DA44B89">
    <w:name w:val="0EA01A1EE0F34EAB9BFEBA345DA44B89"/>
    <w:rsid w:val="007D3E7B"/>
  </w:style>
  <w:style w:type="paragraph" w:customStyle="1" w:styleId="C331AF0FBF6F476E92247A1DD1863148">
    <w:name w:val="C331AF0FBF6F476E92247A1DD1863148"/>
    <w:rsid w:val="007D3E7B"/>
  </w:style>
  <w:style w:type="paragraph" w:customStyle="1" w:styleId="5FF69C9F24C94772906129946224492E">
    <w:name w:val="5FF69C9F24C94772906129946224492E"/>
    <w:rsid w:val="007D3E7B"/>
  </w:style>
  <w:style w:type="paragraph" w:customStyle="1" w:styleId="66951683F5B0485FB9D1C15E563A8594">
    <w:name w:val="66951683F5B0485FB9D1C15E563A8594"/>
    <w:rsid w:val="007D3E7B"/>
  </w:style>
  <w:style w:type="paragraph" w:customStyle="1" w:styleId="D04FD5D7FFD74BB0935C185B298E90A6">
    <w:name w:val="D04FD5D7FFD74BB0935C185B298E90A6"/>
    <w:rsid w:val="007D3E7B"/>
  </w:style>
  <w:style w:type="paragraph" w:customStyle="1" w:styleId="121EFC35E67D4215A6E358217710B62A">
    <w:name w:val="121EFC35E67D4215A6E358217710B62A"/>
    <w:rsid w:val="007D3E7B"/>
  </w:style>
  <w:style w:type="paragraph" w:customStyle="1" w:styleId="0B6831238A3749FC9BCB20A94A4ADE92">
    <w:name w:val="0B6831238A3749FC9BCB20A94A4ADE92"/>
    <w:rsid w:val="007D3E7B"/>
  </w:style>
  <w:style w:type="paragraph" w:customStyle="1" w:styleId="BEDA9357AE174BD8975D59D528B659EF">
    <w:name w:val="BEDA9357AE174BD8975D59D528B659EF"/>
    <w:rsid w:val="007D3E7B"/>
  </w:style>
  <w:style w:type="paragraph" w:customStyle="1" w:styleId="94B67D5951434CA5A3E6133CC5EEB5E8">
    <w:name w:val="94B67D5951434CA5A3E6133CC5EEB5E8"/>
    <w:rsid w:val="007D3E7B"/>
  </w:style>
  <w:style w:type="paragraph" w:customStyle="1" w:styleId="2A7A8FB7DFFA4FDEA68C1ED0CB7200CD">
    <w:name w:val="2A7A8FB7DFFA4FDEA68C1ED0CB7200CD"/>
    <w:rsid w:val="007D3E7B"/>
  </w:style>
  <w:style w:type="paragraph" w:customStyle="1" w:styleId="96951946012340F0B9FA4689438041C7">
    <w:name w:val="96951946012340F0B9FA4689438041C7"/>
    <w:rsid w:val="007D3E7B"/>
  </w:style>
  <w:style w:type="paragraph" w:customStyle="1" w:styleId="3E99F8CEE2CA41EBB6961D60FFEB8875">
    <w:name w:val="3E99F8CEE2CA41EBB6961D60FFEB8875"/>
    <w:rsid w:val="007D3E7B"/>
  </w:style>
  <w:style w:type="paragraph" w:customStyle="1" w:styleId="6AC502658A794A518C7780D85C96491D">
    <w:name w:val="6AC502658A794A518C7780D85C96491D"/>
    <w:rsid w:val="007D3E7B"/>
  </w:style>
  <w:style w:type="paragraph" w:customStyle="1" w:styleId="F0F4CAAC99BA453683912DC3C16BCD49">
    <w:name w:val="F0F4CAAC99BA453683912DC3C16BCD49"/>
    <w:rsid w:val="007D3E7B"/>
  </w:style>
  <w:style w:type="paragraph" w:customStyle="1" w:styleId="C5FDC90D7EEB48FDAAFF0ACC71545B85">
    <w:name w:val="C5FDC90D7EEB48FDAAFF0ACC71545B85"/>
    <w:rsid w:val="007D3E7B"/>
  </w:style>
  <w:style w:type="paragraph" w:customStyle="1" w:styleId="84C9968CA75E44C5B99574A804071F15">
    <w:name w:val="84C9968CA75E44C5B99574A804071F15"/>
    <w:rsid w:val="007D3E7B"/>
  </w:style>
  <w:style w:type="paragraph" w:customStyle="1" w:styleId="F3A35035FDE64F3F9BA5AE266F9CA442">
    <w:name w:val="F3A35035FDE64F3F9BA5AE266F9CA442"/>
    <w:rsid w:val="007D3E7B"/>
  </w:style>
  <w:style w:type="paragraph" w:customStyle="1" w:styleId="B144BCB795BB41D0A7AE2A195AFCFAC1">
    <w:name w:val="B144BCB795BB41D0A7AE2A195AFCFAC1"/>
    <w:rsid w:val="007D3E7B"/>
  </w:style>
  <w:style w:type="paragraph" w:customStyle="1" w:styleId="ED85FBB1BB5349FF985E6932650D8922">
    <w:name w:val="ED85FBB1BB5349FF985E6932650D8922"/>
    <w:rsid w:val="007D3E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651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2026-09-14T11:24:00Z</dcterms:created>
  <dcterms:modified xsi:type="dcterms:W3CDTF">2026-09-14T11:39:00Z</dcterms:modified>
</cp:coreProperties>
</file>