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1E8F8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41CCE3DC3D0743E5A2C55640AB0D4011"/>
          </w:placeholder>
        </w:sdtPr>
        <w:sdtEndPr/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76835D3D" w14:textId="63034145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DF40A2">
        <w:rPr>
          <w:rFonts w:ascii="Arial" w:hAnsi="Arial" w:cs="Arial"/>
        </w:rPr>
        <w:t>40</w:t>
      </w:r>
      <w:r w:rsidR="001E5BEE">
        <w:rPr>
          <w:rFonts w:ascii="Arial" w:hAnsi="Arial" w:cs="Arial"/>
        </w:rPr>
        <w:t xml:space="preserve">. Kalenderwoche vom </w:t>
      </w:r>
      <w:r w:rsidR="00DF40A2">
        <w:rPr>
          <w:rFonts w:ascii="Arial" w:hAnsi="Arial" w:cs="Arial"/>
        </w:rPr>
        <w:t>28</w:t>
      </w:r>
      <w:r w:rsidR="001E5BEE">
        <w:rPr>
          <w:rFonts w:ascii="Arial" w:hAnsi="Arial" w:cs="Arial"/>
        </w:rPr>
        <w:t>.</w:t>
      </w:r>
      <w:r w:rsidR="00DF40A2">
        <w:rPr>
          <w:rFonts w:ascii="Arial" w:hAnsi="Arial" w:cs="Arial"/>
        </w:rPr>
        <w:t>09</w:t>
      </w:r>
      <w:r w:rsidR="001E5BEE">
        <w:rPr>
          <w:rFonts w:ascii="Arial" w:hAnsi="Arial" w:cs="Arial"/>
        </w:rPr>
        <w:t>.202</w:t>
      </w:r>
      <w:r w:rsidR="00DF40A2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DF40A2">
        <w:rPr>
          <w:rFonts w:ascii="Arial" w:hAnsi="Arial" w:cs="Arial"/>
        </w:rPr>
        <w:t>04</w:t>
      </w:r>
      <w:r w:rsidR="005F7318">
        <w:rPr>
          <w:rFonts w:ascii="Arial" w:hAnsi="Arial" w:cs="Arial"/>
        </w:rPr>
        <w:t>.</w:t>
      </w:r>
      <w:r w:rsidR="00DF40A2">
        <w:rPr>
          <w:rFonts w:ascii="Arial" w:hAnsi="Arial" w:cs="Arial"/>
        </w:rPr>
        <w:t>10</w:t>
      </w:r>
      <w:r w:rsidR="001E5BEE">
        <w:rPr>
          <w:rFonts w:ascii="Arial" w:hAnsi="Arial" w:cs="Arial"/>
        </w:rPr>
        <w:t>.202</w:t>
      </w:r>
      <w:r w:rsidR="00DF40A2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41CCE3DC3D0743E5A2C55640AB0D4011"/>
          </w:placeholder>
        </w:sdtPr>
        <w:sdtEndPr/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289CE3A0" w14:textId="6AACE144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A82485">
        <w:rPr>
          <w:rFonts w:ascii="Arial" w:hAnsi="Arial" w:cs="Arial"/>
        </w:rPr>
        <w:t>16</w:t>
      </w:r>
      <w:r w:rsidRPr="00B50AEC">
        <w:rPr>
          <w:rFonts w:ascii="Arial" w:hAnsi="Arial" w:cs="Arial"/>
        </w:rPr>
        <w:t>.</w:t>
      </w:r>
      <w:r w:rsidR="00A82485">
        <w:rPr>
          <w:rFonts w:ascii="Arial" w:hAnsi="Arial" w:cs="Arial"/>
        </w:rPr>
        <w:t>09</w:t>
      </w:r>
      <w:r>
        <w:rPr>
          <w:rFonts w:ascii="Arial" w:hAnsi="Arial" w:cs="Arial"/>
        </w:rPr>
        <w:t>.202</w:t>
      </w:r>
      <w:r w:rsidR="00A82485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41CCE3DC3D0743E5A2C55640AB0D4011"/>
          </w:placeholder>
        </w:sdtPr>
        <w:sdtEndPr/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25D52B59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per Telefon (05741 3424-0) oder Email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26FA4A6E" w14:textId="77777777" w:rsidR="00A82485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7DECADF9" w14:textId="054AF088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63CB89B8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7BDB35F2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B174EF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DFBD94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78BEEA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E410347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27A6B1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</w:t>
            </w:r>
            <w:proofErr w:type="spellStart"/>
            <w:r w:rsidRPr="00922FCD">
              <w:rPr>
                <w:rFonts w:ascii="Arial" w:hAnsi="Arial" w:cs="Arial"/>
                <w:b/>
                <w:sz w:val="18"/>
                <w:szCs w:val="18"/>
              </w:rPr>
              <w:t>Leichte</w:t>
            </w:r>
            <w:proofErr w:type="spellEnd"/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F329D5B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A82485" w:rsidRPr="00A0246A" w14:paraId="2B7BD1C3" w14:textId="77777777" w:rsidTr="00DD3630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6647C325" w14:textId="77777777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51E442" w14:textId="15AE999C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Montag </w:t>
            </w:r>
          </w:p>
          <w:p w14:paraId="45FA16E9" w14:textId="2D01CE3E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>28.09.2026</w:t>
            </w:r>
          </w:p>
          <w:p w14:paraId="126F33A2" w14:textId="77777777" w:rsidR="00A82485" w:rsidRPr="00A82485" w:rsidRDefault="00A82485" w:rsidP="00A82485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465E91D" w14:textId="77777777" w:rsidR="00A82485" w:rsidRDefault="00A82485" w:rsidP="00A8248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Putengeschnetzeltes</w:t>
            </w:r>
          </w:p>
          <w:p w14:paraId="44ACCF82" w14:textId="77777777" w:rsidR="00A82485" w:rsidRDefault="00A82485" w:rsidP="00A824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Gartengemüse und Petersilienkartoffeln</w:t>
            </w:r>
          </w:p>
          <w:p w14:paraId="34A17D21" w14:textId="77777777" w:rsidR="00A82485" w:rsidRDefault="00A82485" w:rsidP="00A82485">
            <w:pPr>
              <w:rPr>
                <w:rFonts w:ascii="Arial" w:hAnsi="Arial" w:cs="Arial"/>
                <w:sz w:val="16"/>
                <w:szCs w:val="16"/>
              </w:rPr>
            </w:pPr>
          </w:p>
          <w:p w14:paraId="4F1C94E2" w14:textId="324A18BB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a8, g, a1</w:t>
            </w:r>
          </w:p>
        </w:tc>
        <w:tc>
          <w:tcPr>
            <w:tcW w:w="2123" w:type="dxa"/>
          </w:tcPr>
          <w:p w14:paraId="5FA38B2F" w14:textId="77777777" w:rsidR="00A82485" w:rsidRPr="007D1D77" w:rsidRDefault="00A82485" w:rsidP="00A82485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Szegediner Gulasch</w:t>
            </w:r>
          </w:p>
          <w:p w14:paraId="201F6E55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Knödeln</w:t>
            </w:r>
          </w:p>
          <w:p w14:paraId="70D867B3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390F4067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16888370" w14:textId="19268B5C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8, 4, i, c, a8, g, a, g1, a1</w:t>
            </w:r>
          </w:p>
        </w:tc>
        <w:tc>
          <w:tcPr>
            <w:tcW w:w="2166" w:type="dxa"/>
          </w:tcPr>
          <w:p w14:paraId="76BCF706" w14:textId="77777777" w:rsidR="00A82485" w:rsidRPr="007D1D77" w:rsidRDefault="00A82485" w:rsidP="00A82485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Nudeln</w:t>
            </w:r>
          </w:p>
          <w:p w14:paraId="4A5DA0A2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Tomaten-Gemüsesoße, Grillkäse und Salat</w:t>
            </w:r>
          </w:p>
          <w:p w14:paraId="04E83FA5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0E27114B" w14:textId="5CDE59C8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c, j, a8, g, a1</w:t>
            </w:r>
          </w:p>
        </w:tc>
        <w:tc>
          <w:tcPr>
            <w:tcW w:w="2132" w:type="dxa"/>
          </w:tcPr>
          <w:p w14:paraId="59273A60" w14:textId="77777777" w:rsidR="00A82485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Tortellini Salat</w:t>
            </w:r>
          </w:p>
          <w:p w14:paraId="50F76438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klarem Pesto Dressing, Kirschtomaten und Kernen</w:t>
            </w:r>
          </w:p>
          <w:p w14:paraId="3DCC8F09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0BCF272B" w14:textId="6B982C2D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h1, h2, c, j, h4, t, h3, f, a8, g, a1</w:t>
            </w:r>
          </w:p>
        </w:tc>
        <w:tc>
          <w:tcPr>
            <w:tcW w:w="2442" w:type="dxa"/>
          </w:tcPr>
          <w:p w14:paraId="47E3A75E" w14:textId="77777777" w:rsidR="00A82485" w:rsidRPr="001937DD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Seelachs Natur</w:t>
            </w:r>
          </w:p>
          <w:p w14:paraId="0398A615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heißer Kräutersoße, Gemüse und Salzkartoffeln</w:t>
            </w:r>
          </w:p>
          <w:p w14:paraId="12281A72" w14:textId="77777777" w:rsidR="00A82485" w:rsidRPr="00BB2614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251E4396" w14:textId="278B3E57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a8, g, a1</w:t>
            </w:r>
          </w:p>
        </w:tc>
        <w:tc>
          <w:tcPr>
            <w:tcW w:w="2493" w:type="dxa"/>
          </w:tcPr>
          <w:p w14:paraId="23E3488E" w14:textId="77777777" w:rsidR="00A82485" w:rsidRDefault="00A82485" w:rsidP="00A82485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Gefüllter vegetarischer Strudel</w:t>
            </w:r>
          </w:p>
          <w:p w14:paraId="1513965B" w14:textId="616324DC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</w:rPr>
              <w:t>mit</w:t>
            </w:r>
            <w:r w:rsidRPr="00836772"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Frischkäsefüllung, grünen Bohnen und Kartoffelwürfeln</w:t>
            </w:r>
          </w:p>
        </w:tc>
      </w:tr>
      <w:tr w:rsidR="00A82485" w:rsidRPr="00023D29" w14:paraId="3772D011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82B023A" w14:textId="0CD28293" w:rsidR="00A82485" w:rsidRPr="00A82485" w:rsidRDefault="00A82485" w:rsidP="00A82485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DC822C99537C4F89BD2BB1746AC1C825"/>
              </w:placeholder>
            </w:sdtPr>
            <w:sdtEndPr/>
            <w:sdtContent>
              <w:p w14:paraId="3501437D" w14:textId="77777777" w:rsidR="00A82485" w:rsidRPr="00023D29" w:rsidRDefault="00A82485" w:rsidP="00A82485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67CBCEBF8A224425AEC4C09DF789AF60"/>
              </w:placeholder>
            </w:sdtPr>
            <w:sdtEndPr/>
            <w:sdtContent>
              <w:p w14:paraId="0C86D2C7" w14:textId="77777777" w:rsidR="00A82485" w:rsidRDefault="00A82485" w:rsidP="00A82485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5B087C64968B42E6B91776B66D3C20B3"/>
              </w:placeholder>
            </w:sdtPr>
            <w:sdtEndPr/>
            <w:sdtContent>
              <w:p w14:paraId="2B50D0E5" w14:textId="77777777" w:rsidR="00A82485" w:rsidRDefault="00A82485" w:rsidP="00A82485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F74D6746B08A45C8BCB9B7A50A6C2384"/>
              </w:placeholder>
            </w:sdtPr>
            <w:sdtEndPr/>
            <w:sdtContent>
              <w:p w14:paraId="566AA84C" w14:textId="77777777" w:rsidR="00A82485" w:rsidRDefault="00A82485" w:rsidP="00A82485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91C461725FBA47D98456400BB94086F3"/>
              </w:placeholder>
            </w:sdtPr>
            <w:sdtEndPr/>
            <w:sdtContent>
              <w:p w14:paraId="54C753E9" w14:textId="77777777" w:rsidR="00A82485" w:rsidRDefault="00A82485" w:rsidP="00A82485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0B030010B9964132AA2D5601014C3E2D"/>
              </w:placeholder>
            </w:sdtPr>
            <w:sdtEndPr/>
            <w:sdtContent>
              <w:p w14:paraId="7DEAE57C" w14:textId="77777777" w:rsidR="00A82485" w:rsidRPr="0031012B" w:rsidRDefault="00A82485" w:rsidP="00A82485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82485" w:rsidRPr="00A0246A" w14:paraId="5E686409" w14:textId="77777777" w:rsidTr="00257926">
        <w:trPr>
          <w:trHeight w:val="828"/>
        </w:trPr>
        <w:tc>
          <w:tcPr>
            <w:tcW w:w="1873" w:type="dxa"/>
            <w:tcBorders>
              <w:top w:val="single" w:sz="4" w:space="0" w:color="auto"/>
            </w:tcBorders>
          </w:tcPr>
          <w:p w14:paraId="5AD40605" w14:textId="77777777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FE8987C" w14:textId="092E9342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Dienstag </w:t>
            </w:r>
          </w:p>
          <w:p w14:paraId="3AA6BA6A" w14:textId="5D1079E1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>29.09.2026</w:t>
            </w:r>
          </w:p>
          <w:p w14:paraId="4AA4E621" w14:textId="77777777" w:rsidR="00A82485" w:rsidRPr="00A82485" w:rsidRDefault="00A82485" w:rsidP="00A82485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10235DBA" w14:textId="77777777" w:rsidR="00A82485" w:rsidRPr="00F36382" w:rsidRDefault="00A82485" w:rsidP="00A82485">
            <w:pPr>
              <w:pStyle w:val="berschrift1"/>
            </w:pPr>
            <w:r>
              <w:t>Schweineschnitzel</w:t>
            </w:r>
          </w:p>
          <w:p w14:paraId="37CF5AFF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Rahmsoße, Euromix-Gemüse und Spätzle</w:t>
            </w:r>
          </w:p>
          <w:p w14:paraId="28E2CBD8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331D648B" w14:textId="1FB2E3D4" w:rsidR="00A82485" w:rsidRPr="00A82485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a3, i, l, c, j, f, a8, g, a1</w:t>
            </w:r>
          </w:p>
        </w:tc>
        <w:tc>
          <w:tcPr>
            <w:tcW w:w="2123" w:type="dxa"/>
          </w:tcPr>
          <w:p w14:paraId="2CDB04FF" w14:textId="77777777" w:rsidR="00A82485" w:rsidRPr="001B719C" w:rsidRDefault="00A82485" w:rsidP="00A82485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Heringsfilet Hausfrauen Art</w:t>
            </w:r>
          </w:p>
          <w:p w14:paraId="767D536C" w14:textId="61C4DD44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Dillkartoffeln und Mix Salat</w:t>
            </w:r>
          </w:p>
          <w:p w14:paraId="09A6F933" w14:textId="40F64341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11, j</w:t>
            </w:r>
          </w:p>
        </w:tc>
        <w:tc>
          <w:tcPr>
            <w:tcW w:w="2166" w:type="dxa"/>
          </w:tcPr>
          <w:p w14:paraId="427EF98B" w14:textId="77777777" w:rsidR="00A82485" w:rsidRPr="001B719C" w:rsidRDefault="00A82485" w:rsidP="00A82485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Quarkkeulchen</w:t>
            </w:r>
          </w:p>
          <w:p w14:paraId="1C3816AD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Apfelmus und Preiselbeeren</w:t>
            </w:r>
          </w:p>
          <w:p w14:paraId="2ECAA1C5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65B2BEB1" w14:textId="2EACE1E0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c, g, a, a1</w:t>
            </w:r>
          </w:p>
        </w:tc>
        <w:tc>
          <w:tcPr>
            <w:tcW w:w="2132" w:type="dxa"/>
          </w:tcPr>
          <w:p w14:paraId="39622A03" w14:textId="77777777" w:rsidR="00A82485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Andalusischer Salat</w:t>
            </w:r>
          </w:p>
          <w:p w14:paraId="05F2948D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Ei, Thunfisch und Oliven</w:t>
            </w:r>
          </w:p>
          <w:p w14:paraId="4639A86F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2CFF818B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154A69BD" w14:textId="61197574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d</w:t>
            </w:r>
          </w:p>
        </w:tc>
        <w:tc>
          <w:tcPr>
            <w:tcW w:w="2442" w:type="dxa"/>
          </w:tcPr>
          <w:p w14:paraId="28BBD9AE" w14:textId="77777777" w:rsidR="00A82485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Königsberger Klopse</w:t>
            </w:r>
          </w:p>
          <w:p w14:paraId="499AA953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Gemüse und Butterreis</w:t>
            </w:r>
          </w:p>
          <w:p w14:paraId="4D5EA912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4389022A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62C73E8A" w14:textId="7A24CAF0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j, a8, g, g1, a1</w:t>
            </w:r>
          </w:p>
        </w:tc>
        <w:tc>
          <w:tcPr>
            <w:tcW w:w="2493" w:type="dxa"/>
          </w:tcPr>
          <w:p w14:paraId="708A568A" w14:textId="77777777" w:rsidR="00A82485" w:rsidRDefault="00A82485" w:rsidP="00A82485">
            <w:pPr>
              <w:pStyle w:val="berschrift1"/>
            </w:pPr>
            <w:r>
              <w:t>Klassischer Leberkäse</w:t>
            </w:r>
          </w:p>
          <w:p w14:paraId="10B72DE5" w14:textId="02F3E5D5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mit Bratensoße, Sauerkraut und Stampfkartoffeln   </w:t>
            </w:r>
            <w:r w:rsidR="00257926">
              <w:rPr>
                <w:rFonts w:ascii="Arial" w:hAnsi="Arial" w:cs="Arial"/>
                <w:sz w:val="16"/>
              </w:rPr>
              <w:t xml:space="preserve">            </w:t>
            </w:r>
            <w:r>
              <w:rPr>
                <w:rFonts w:ascii="Arial" w:hAnsi="Arial" w:cs="Arial"/>
                <w:sz w:val="16"/>
              </w:rPr>
              <w:t>3,2 BE</w:t>
            </w:r>
          </w:p>
        </w:tc>
      </w:tr>
      <w:tr w:rsidR="00A82485" w:rsidRPr="00A0246A" w14:paraId="2747ABD3" w14:textId="77777777" w:rsidTr="00A82485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5D28FCC" w14:textId="67C4174E" w:rsidR="00A82485" w:rsidRPr="00A82485" w:rsidRDefault="00A82485" w:rsidP="00A82485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3F51FD3CD3D646E3A70CAEB67C48EDA9"/>
              </w:placeholder>
            </w:sdtPr>
            <w:sdtEndPr/>
            <w:sdtContent>
              <w:p w14:paraId="59E37FD7" w14:textId="77777777" w:rsidR="00A82485" w:rsidRDefault="00A82485" w:rsidP="00A82485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86FD546A8FB9461CB758F07829D7F7FB"/>
              </w:placeholder>
            </w:sdtPr>
            <w:sdtEndPr/>
            <w:sdtContent>
              <w:p w14:paraId="07AC492E" w14:textId="77777777" w:rsidR="00A82485" w:rsidRDefault="00A82485" w:rsidP="00A82485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5AE1AFE4E06149748AF066326048C554"/>
              </w:placeholder>
            </w:sdtPr>
            <w:sdtEndPr/>
            <w:sdtContent>
              <w:p w14:paraId="778016AA" w14:textId="77777777" w:rsidR="00A82485" w:rsidRDefault="00A82485" w:rsidP="00A82485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36FB988A53644F4E81B8F6E4FB02688D"/>
              </w:placeholder>
            </w:sdtPr>
            <w:sdtEndPr/>
            <w:sdtContent>
              <w:p w14:paraId="07F2775D" w14:textId="77777777" w:rsidR="00A82485" w:rsidRDefault="00A82485" w:rsidP="00A82485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826660F598D64FF2A6C0CF5F1F6F1AFF"/>
              </w:placeholder>
            </w:sdtPr>
            <w:sdtEndPr/>
            <w:sdtContent>
              <w:p w14:paraId="7BD9EB25" w14:textId="77777777" w:rsidR="00A82485" w:rsidRDefault="00A82485" w:rsidP="00A82485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23725296BD2447DBB72178DD473B0542"/>
              </w:placeholder>
            </w:sdtPr>
            <w:sdtEndPr/>
            <w:sdtContent>
              <w:p w14:paraId="721EEBC4" w14:textId="77777777" w:rsidR="00A82485" w:rsidRDefault="00A82485" w:rsidP="00A82485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82485" w:rsidRPr="00A0246A" w14:paraId="260A52E5" w14:textId="77777777" w:rsidTr="00A82485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4776C0E9" w14:textId="77777777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6ACA6C" w14:textId="786D0D80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  <w:proofErr w:type="gramEnd"/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30.09.2026</w:t>
            </w:r>
          </w:p>
          <w:p w14:paraId="03978D9B" w14:textId="77777777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5A7BDD78" w14:textId="77777777" w:rsidR="00A82485" w:rsidRDefault="00A82485" w:rsidP="00A82485">
            <w:pPr>
              <w:pStyle w:val="berschrift1"/>
            </w:pPr>
            <w:r>
              <w:t>Seelachsfilet in Knusperpanade</w:t>
            </w:r>
          </w:p>
          <w:p w14:paraId="5CEC25A0" w14:textId="77777777" w:rsidR="00A82485" w:rsidRDefault="00A82485" w:rsidP="00A824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Schnittlauchsoße, Mischgemüse und Reis</w:t>
            </w:r>
          </w:p>
          <w:p w14:paraId="68201F84" w14:textId="6A6C4D94" w:rsidR="00A82485" w:rsidRPr="00A82485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a3, i, c, j, a4, f, a8, g, a2, b, d, a1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57E91A87" w14:textId="77777777" w:rsidR="00A82485" w:rsidRPr="006B6B1C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Hähnchenschnitzel</w:t>
            </w:r>
          </w:p>
          <w:p w14:paraId="24AB9F3C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Basilikumsoße, Rosenkohl und Salzkartoffeln</w:t>
            </w:r>
          </w:p>
          <w:p w14:paraId="670893BE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3365EB3D" w14:textId="4F18BCC9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a8, a1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030F3FEB" w14:textId="77777777" w:rsidR="00A82485" w:rsidRPr="006B6B1C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Spinatknödel</w:t>
            </w:r>
          </w:p>
          <w:p w14:paraId="7B13C620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Frühlingsgemüse, Gorgonzolasoße und gemischtem Salat</w:t>
            </w:r>
          </w:p>
          <w:p w14:paraId="67FE464B" w14:textId="40A4BCD4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f, a8, g, a1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0AECDD85" w14:textId="77777777" w:rsidR="00A82485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Salat Brügge</w:t>
            </w:r>
          </w:p>
          <w:p w14:paraId="26AC0149" w14:textId="1371ADA5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Chicorée, Radicchio, Eisberg, Schinken und Käse</w:t>
            </w:r>
          </w:p>
          <w:p w14:paraId="20DBA1DC" w14:textId="2FBA25C9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11, 8, g</w:t>
            </w: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134868D0" w14:textId="77777777" w:rsidR="00A82485" w:rsidRPr="0015136E" w:rsidRDefault="00A82485" w:rsidP="00A82485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Hähnchenbrust Weiße Dame</w:t>
            </w:r>
          </w:p>
          <w:p w14:paraId="5BE9B067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5603E9">
              <w:rPr>
                <w:rFonts w:ascii="Arial" w:hAnsi="Arial" w:cs="Arial"/>
                <w:sz w:val="16"/>
              </w:rPr>
              <w:t>it</w:t>
            </w:r>
            <w:r>
              <w:rPr>
                <w:rFonts w:ascii="Arial" w:hAnsi="Arial" w:cs="Arial"/>
                <w:sz w:val="16"/>
              </w:rPr>
              <w:t xml:space="preserve"> Mischgemüse und Salzkartoffeln</w:t>
            </w:r>
          </w:p>
          <w:p w14:paraId="24DD3D01" w14:textId="2F214C24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i, c, a8, g, a1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2B72CA0F" w14:textId="77777777" w:rsidR="00A82485" w:rsidRDefault="00A82485" w:rsidP="00A82485">
            <w:pPr>
              <w:pStyle w:val="berschrift1"/>
            </w:pPr>
            <w:r>
              <w:t>Schweinegeschnetzeltes</w:t>
            </w:r>
          </w:p>
          <w:p w14:paraId="567A1F29" w14:textId="013042BC" w:rsidR="00A82485" w:rsidRPr="00B152C3" w:rsidRDefault="00A82485" w:rsidP="00A82485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 w:rsidRPr="00A82485">
              <w:rPr>
                <w:rFonts w:ascii="Arial" w:hAnsi="Arial" w:cs="Arial"/>
                <w:sz w:val="16"/>
              </w:rPr>
              <w:t xml:space="preserve">mit Soße, buntem Gemüse und Knöpfle                </w:t>
            </w:r>
            <w:r w:rsidR="00257926">
              <w:rPr>
                <w:rFonts w:ascii="Arial" w:hAnsi="Arial" w:cs="Arial"/>
                <w:sz w:val="16"/>
              </w:rPr>
              <w:t xml:space="preserve">            </w:t>
            </w:r>
            <w:r w:rsidRPr="00A82485">
              <w:rPr>
                <w:rFonts w:ascii="Arial" w:hAnsi="Arial" w:cs="Arial"/>
                <w:sz w:val="16"/>
              </w:rPr>
              <w:t xml:space="preserve"> 3,3 BE</w:t>
            </w:r>
          </w:p>
        </w:tc>
      </w:tr>
      <w:tr w:rsidR="00A82485" w:rsidRPr="00A0246A" w14:paraId="6A7D3B10" w14:textId="77777777" w:rsidTr="00AF4315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751ADD5A" w14:textId="73513848" w:rsidR="00A82485" w:rsidRPr="00A82485" w:rsidRDefault="00A82485" w:rsidP="00A82485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638BEE2D52A6452BACE7341D91370B8C"/>
              </w:placeholder>
            </w:sdtPr>
            <w:sdtEndPr/>
            <w:sdtContent>
              <w:p w14:paraId="22AAAE72" w14:textId="77777777" w:rsidR="00A82485" w:rsidRDefault="00A82485" w:rsidP="00A82485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F79043AB9F194F48A9B5A377B9728CB4"/>
              </w:placeholder>
            </w:sdtPr>
            <w:sdtEndPr/>
            <w:sdtContent>
              <w:p w14:paraId="08F322DC" w14:textId="77777777" w:rsidR="00A82485" w:rsidRDefault="00A82485" w:rsidP="00A82485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30D50AD88BAE4FB3AE0B8439399021BD"/>
              </w:placeholder>
            </w:sdtPr>
            <w:sdtEndPr/>
            <w:sdtContent>
              <w:p w14:paraId="728D046C" w14:textId="77777777" w:rsidR="00A82485" w:rsidRDefault="00A82485" w:rsidP="00A82485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B1D1CFC44D114F47BE40A54F767A28FD"/>
              </w:placeholder>
            </w:sdtPr>
            <w:sdtEndPr/>
            <w:sdtContent>
              <w:p w14:paraId="26EF8D69" w14:textId="77777777" w:rsidR="00A82485" w:rsidRDefault="00A82485" w:rsidP="00A82485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C37A0B3474B44F78B7CE4CB72697D2D1"/>
              </w:placeholder>
            </w:sdtPr>
            <w:sdtEndPr/>
            <w:sdtContent>
              <w:p w14:paraId="4F10B775" w14:textId="77777777" w:rsidR="00A82485" w:rsidRDefault="00A82485" w:rsidP="00A82485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478324176FA442CC876B5BD78EB727A3"/>
              </w:placeholder>
            </w:sdtPr>
            <w:sdtEndPr/>
            <w:sdtContent>
              <w:p w14:paraId="4F5AD3D4" w14:textId="77777777" w:rsidR="00A82485" w:rsidRDefault="00A82485" w:rsidP="00A82485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82485" w:rsidRPr="00A0246A" w14:paraId="10330C34" w14:textId="77777777" w:rsidTr="00AF4315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18BCAFAC" w14:textId="77777777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98A724" w14:textId="31D37859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  <w:proofErr w:type="gramEnd"/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01.10.2026</w:t>
            </w:r>
          </w:p>
          <w:p w14:paraId="614FC6DA" w14:textId="77777777" w:rsidR="00A82485" w:rsidRPr="00A82485" w:rsidRDefault="00A82485" w:rsidP="00A824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063CB762" w14:textId="77777777" w:rsidR="00A82485" w:rsidRPr="00C8119C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Schweinebraten</w:t>
            </w:r>
          </w:p>
          <w:p w14:paraId="6253EE1C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Soße, Rotkohl und Salzkartoffeln</w:t>
            </w:r>
          </w:p>
          <w:p w14:paraId="48E29B43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4C8C8491" w14:textId="386B332E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11, a8, g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03973D63" w14:textId="77777777" w:rsidR="00A82485" w:rsidRPr="00200FDE" w:rsidRDefault="00A82485" w:rsidP="00A82485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Hacksteak</w:t>
            </w:r>
          </w:p>
          <w:p w14:paraId="5C1AB1FD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Zwiebelsoße, Möhren und Schupfnudeln</w:t>
            </w:r>
          </w:p>
          <w:p w14:paraId="072B2B81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45C693AE" w14:textId="1E309941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a3, i, c, f, a8, a, a1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49741E97" w14:textId="77777777" w:rsidR="00A82485" w:rsidRDefault="00A82485" w:rsidP="00A82485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Reibekuchen</w:t>
            </w:r>
          </w:p>
          <w:p w14:paraId="06C667BE" w14:textId="77777777" w:rsidR="00A82485" w:rsidRDefault="00A82485" w:rsidP="00A82485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Apfelkompott</w:t>
            </w:r>
          </w:p>
          <w:p w14:paraId="0486922F" w14:textId="77777777" w:rsidR="00A82485" w:rsidRDefault="00A82485" w:rsidP="00A82485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39A2C45B" w14:textId="77777777" w:rsidR="00A82485" w:rsidRDefault="00A82485" w:rsidP="00A82485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6E1C4E5A" w14:textId="3453A223" w:rsidR="00A82485" w:rsidRPr="00B152C3" w:rsidRDefault="00A82485" w:rsidP="00A82485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3, c, a8, a1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077FF2B5" w14:textId="77777777" w:rsidR="00A82485" w:rsidRPr="00506B05" w:rsidRDefault="00A82485" w:rsidP="00A82485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Kassler Scheibe</w:t>
            </w:r>
          </w:p>
          <w:p w14:paraId="528EC300" w14:textId="77777777" w:rsidR="00A82485" w:rsidRDefault="00A82485" w:rsidP="00A8248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Kartoffelsalat und Möhren-Apfel-Rohkostsalat</w:t>
            </w:r>
          </w:p>
          <w:p w14:paraId="49DBA826" w14:textId="77777777" w:rsidR="00A82485" w:rsidRPr="00053C27" w:rsidRDefault="00A82485" w:rsidP="00A82485">
            <w:pPr>
              <w:rPr>
                <w:rFonts w:ascii="Arial" w:hAnsi="Arial" w:cs="Arial"/>
                <w:sz w:val="16"/>
              </w:rPr>
            </w:pPr>
          </w:p>
          <w:p w14:paraId="4EF6D239" w14:textId="0ACE88C8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8, 15, c, j, a8, g, a1</w:t>
            </w: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3062255E" w14:textId="77777777" w:rsidR="00A82485" w:rsidRPr="008A35C9" w:rsidRDefault="00A82485" w:rsidP="00A8248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Hähnchengeschnetzeltes</w:t>
            </w:r>
          </w:p>
          <w:p w14:paraId="40405047" w14:textId="77777777" w:rsidR="00A82485" w:rsidRDefault="00A82485" w:rsidP="00A824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Waldpilzsoße, Spätzle und Möhrengemüse</w:t>
            </w:r>
          </w:p>
          <w:p w14:paraId="7E54986B" w14:textId="77777777" w:rsidR="00A82485" w:rsidRDefault="00A82485" w:rsidP="00A82485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EBB48A" w14:textId="0E683EE7" w:rsidR="00A82485" w:rsidRPr="00B152C3" w:rsidRDefault="00A82485" w:rsidP="00A824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i, c, j, f, a8, g, a1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5041EB79" w14:textId="77777777" w:rsidR="00A82485" w:rsidRDefault="00A82485" w:rsidP="00A8248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Gegrillte Hähnchenkeule Königinnen Art</w:t>
            </w:r>
          </w:p>
          <w:p w14:paraId="0679F830" w14:textId="043CEAA9" w:rsidR="00A82485" w:rsidRPr="00B152C3" w:rsidRDefault="00A82485" w:rsidP="00A82485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mit Leipziger Allerlei und Salzkartoffeln               </w:t>
            </w:r>
            <w:r w:rsidR="00257926">
              <w:rPr>
                <w:rFonts w:ascii="Arial" w:hAnsi="Arial" w:cs="Arial"/>
                <w:bCs/>
                <w:sz w:val="16"/>
                <w:szCs w:val="16"/>
              </w:rPr>
              <w:t xml:space="preserve">    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>2,8 BE</w:t>
            </w:r>
          </w:p>
        </w:tc>
      </w:tr>
      <w:tr w:rsidR="00A82485" w:rsidRPr="00A0246A" w14:paraId="50E26258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1167D44D" w14:textId="1660F5F4" w:rsidR="00A82485" w:rsidRPr="00A82485" w:rsidRDefault="00A82485" w:rsidP="00A82485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4E3ECF750D844F9199311689F7170715"/>
              </w:placeholder>
            </w:sdtPr>
            <w:sdtEndPr/>
            <w:sdtContent>
              <w:p w14:paraId="5748444B" w14:textId="77777777" w:rsidR="00A82485" w:rsidRDefault="00A82485" w:rsidP="00A82485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9DD0D77177434B69930BFDDCF2A82E24"/>
              </w:placeholder>
            </w:sdtPr>
            <w:sdtEndPr/>
            <w:sdtContent>
              <w:p w14:paraId="0A70E58A" w14:textId="77777777" w:rsidR="00A82485" w:rsidRDefault="00A82485" w:rsidP="00A82485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64F2B974211349EAA8DE491F33E9A22B"/>
              </w:placeholder>
            </w:sdtPr>
            <w:sdtEndPr/>
            <w:sdtContent>
              <w:p w14:paraId="28228F04" w14:textId="77777777" w:rsidR="00A82485" w:rsidRDefault="00A82485" w:rsidP="00A82485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60041B6EE7BD4E3BA5B590A6771FB12A"/>
              </w:placeholder>
            </w:sdtPr>
            <w:sdtEndPr/>
            <w:sdtContent>
              <w:p w14:paraId="50D5428D" w14:textId="77777777" w:rsidR="00A82485" w:rsidRDefault="00A82485" w:rsidP="00A82485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7B5B4845D6704443A4F3EC5EA43F8677"/>
              </w:placeholder>
            </w:sdtPr>
            <w:sdtEndPr/>
            <w:sdtContent>
              <w:p w14:paraId="2066FA9C" w14:textId="77777777" w:rsidR="00A82485" w:rsidRDefault="00A82485" w:rsidP="00A82485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8F552D147FDB456BA10DE4BB74AC7964"/>
              </w:placeholder>
            </w:sdtPr>
            <w:sdtEndPr/>
            <w:sdtContent>
              <w:p w14:paraId="29A8EEEA" w14:textId="77777777" w:rsidR="00A82485" w:rsidRDefault="00A82485" w:rsidP="00A82485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57926" w:rsidRPr="00A0246A" w14:paraId="27D3B8DB" w14:textId="77777777" w:rsidTr="005D445A">
        <w:trPr>
          <w:trHeight w:val="952"/>
        </w:trPr>
        <w:tc>
          <w:tcPr>
            <w:tcW w:w="1873" w:type="dxa"/>
            <w:tcBorders>
              <w:top w:val="single" w:sz="4" w:space="0" w:color="auto"/>
            </w:tcBorders>
          </w:tcPr>
          <w:p w14:paraId="0B0A5509" w14:textId="77777777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B8F12C" w14:textId="24091228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Freitag </w:t>
            </w:r>
          </w:p>
          <w:p w14:paraId="6ADA6193" w14:textId="00E48A8E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>02.10.2026</w:t>
            </w:r>
          </w:p>
          <w:p w14:paraId="17E3B3EC" w14:textId="77777777" w:rsidR="00257926" w:rsidRPr="00A82485" w:rsidRDefault="00257926" w:rsidP="00257926">
            <w:pPr>
              <w:pStyle w:val="berschrift5"/>
              <w:rPr>
                <w:i w:val="0"/>
                <w:iCs w:val="0"/>
                <w:szCs w:val="20"/>
              </w:rPr>
            </w:pPr>
          </w:p>
        </w:tc>
        <w:tc>
          <w:tcPr>
            <w:tcW w:w="2124" w:type="dxa"/>
          </w:tcPr>
          <w:p w14:paraId="642EF75D" w14:textId="77777777" w:rsidR="00257926" w:rsidRPr="005112E1" w:rsidRDefault="00257926" w:rsidP="00257926">
            <w:pPr>
              <w:pStyle w:val="berschrift1"/>
            </w:pPr>
            <w:r>
              <w:t>Schaschlik Eintopf</w:t>
            </w:r>
          </w:p>
          <w:p w14:paraId="78D48D9D" w14:textId="77777777" w:rsidR="00257926" w:rsidRDefault="00257926" w:rsidP="0025792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Brötchen</w:t>
            </w:r>
          </w:p>
          <w:p w14:paraId="0D49B048" w14:textId="77777777" w:rsidR="00257926" w:rsidRDefault="00257926" w:rsidP="00257926">
            <w:pPr>
              <w:rPr>
                <w:rFonts w:ascii="Arial" w:hAnsi="Arial" w:cs="Arial"/>
                <w:sz w:val="16"/>
              </w:rPr>
            </w:pPr>
          </w:p>
          <w:p w14:paraId="5EFC7187" w14:textId="77777777" w:rsidR="00257926" w:rsidRDefault="00257926" w:rsidP="00257926">
            <w:pPr>
              <w:rPr>
                <w:rFonts w:ascii="Arial" w:hAnsi="Arial" w:cs="Arial"/>
                <w:sz w:val="16"/>
              </w:rPr>
            </w:pPr>
          </w:p>
          <w:p w14:paraId="157A1212" w14:textId="159C2ACD" w:rsidR="00257926" w:rsidRPr="00257926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a3, a, a1</w:t>
            </w:r>
          </w:p>
        </w:tc>
        <w:tc>
          <w:tcPr>
            <w:tcW w:w="2123" w:type="dxa"/>
          </w:tcPr>
          <w:p w14:paraId="2322BD63" w14:textId="77777777" w:rsidR="00257926" w:rsidRPr="000538CD" w:rsidRDefault="00257926" w:rsidP="0025792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Cannelloni</w:t>
            </w:r>
          </w:p>
          <w:p w14:paraId="4A71BD25" w14:textId="5FB0DBD4" w:rsidR="00257926" w:rsidRDefault="00257926" w:rsidP="00257926">
            <w:pPr>
              <w:rPr>
                <w:rFonts w:ascii="Arial" w:hAnsi="Arial" w:cs="Arial"/>
                <w:sz w:val="16"/>
              </w:rPr>
            </w:pPr>
            <w:r w:rsidRPr="000538CD">
              <w:rPr>
                <w:rFonts w:ascii="Arial" w:hAnsi="Arial" w:cs="Arial"/>
                <w:sz w:val="16"/>
              </w:rPr>
              <w:t xml:space="preserve">mit </w:t>
            </w:r>
            <w:r>
              <w:rPr>
                <w:rFonts w:ascii="Arial" w:hAnsi="Arial" w:cs="Arial"/>
                <w:sz w:val="16"/>
              </w:rPr>
              <w:t>Hackfleischfüllung, Tomaten, Käsesoße und Gemüse</w:t>
            </w:r>
          </w:p>
          <w:p w14:paraId="0713EBE6" w14:textId="0872031F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g, a, g, g1, a1</w:t>
            </w:r>
          </w:p>
        </w:tc>
        <w:tc>
          <w:tcPr>
            <w:tcW w:w="2166" w:type="dxa"/>
          </w:tcPr>
          <w:p w14:paraId="18EE651A" w14:textId="77777777" w:rsidR="00257926" w:rsidRPr="005A08C5" w:rsidRDefault="00257926" w:rsidP="0025792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Gekochte Eier</w:t>
            </w:r>
          </w:p>
          <w:p w14:paraId="0CA949B3" w14:textId="77777777" w:rsidR="00257926" w:rsidRDefault="00257926" w:rsidP="002579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Petersilien-Senfsoße, Möhrengemüse und Salzkartoffeln</w:t>
            </w:r>
          </w:p>
          <w:p w14:paraId="224D823D" w14:textId="557D14CB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c, j, z, g, a, g1, a1</w:t>
            </w:r>
          </w:p>
        </w:tc>
        <w:tc>
          <w:tcPr>
            <w:tcW w:w="2132" w:type="dxa"/>
          </w:tcPr>
          <w:p w14:paraId="3A939580" w14:textId="77777777" w:rsidR="00257926" w:rsidRDefault="00257926" w:rsidP="0025792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Fitness Salat</w:t>
            </w:r>
          </w:p>
          <w:p w14:paraId="4ADB1C9A" w14:textId="77777777" w:rsidR="00257926" w:rsidRDefault="00257926" w:rsidP="0025792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Sprossen und mariniertem Tofu</w:t>
            </w:r>
          </w:p>
          <w:p w14:paraId="52E51643" w14:textId="77777777" w:rsidR="00257926" w:rsidRDefault="00257926" w:rsidP="00257926">
            <w:pPr>
              <w:rPr>
                <w:rFonts w:ascii="Arial" w:hAnsi="Arial" w:cs="Arial"/>
                <w:sz w:val="16"/>
              </w:rPr>
            </w:pPr>
          </w:p>
          <w:p w14:paraId="128A3408" w14:textId="3993EBC5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k, f, a8, a1</w:t>
            </w:r>
          </w:p>
        </w:tc>
        <w:tc>
          <w:tcPr>
            <w:tcW w:w="2442" w:type="dxa"/>
          </w:tcPr>
          <w:p w14:paraId="7AC8BFD3" w14:textId="77777777" w:rsidR="00257926" w:rsidRPr="00821150" w:rsidRDefault="00257926" w:rsidP="0025792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Hackbällchen</w:t>
            </w:r>
          </w:p>
          <w:p w14:paraId="02740B00" w14:textId="77777777" w:rsidR="00257926" w:rsidRDefault="00257926" w:rsidP="0025792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heller Gemüsesoße, Kaisergemüse und Reis</w:t>
            </w:r>
          </w:p>
          <w:p w14:paraId="38D6B087" w14:textId="77777777" w:rsidR="00257926" w:rsidRDefault="00257926" w:rsidP="00257926">
            <w:pPr>
              <w:rPr>
                <w:rFonts w:ascii="Arial" w:hAnsi="Arial" w:cs="Arial"/>
                <w:sz w:val="16"/>
              </w:rPr>
            </w:pPr>
          </w:p>
          <w:p w14:paraId="5AFAD086" w14:textId="1F3F075C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i, c, j, a8, g, a1</w:t>
            </w:r>
          </w:p>
        </w:tc>
        <w:tc>
          <w:tcPr>
            <w:tcW w:w="2493" w:type="dxa"/>
          </w:tcPr>
          <w:p w14:paraId="500A1682" w14:textId="77777777" w:rsidR="00257926" w:rsidRDefault="00257926" w:rsidP="00257926">
            <w:pPr>
              <w:pStyle w:val="berschrift1"/>
            </w:pPr>
            <w:r>
              <w:t>Alaska Seelachs</w:t>
            </w:r>
          </w:p>
          <w:p w14:paraId="631E98AB" w14:textId="44415280" w:rsidR="00257926" w:rsidRPr="00B152C3" w:rsidRDefault="00257926" w:rsidP="00257926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Senfsoße, Möhren und Risi Bisi                                   4,5 BE</w:t>
            </w:r>
          </w:p>
        </w:tc>
      </w:tr>
      <w:tr w:rsidR="00257926" w:rsidRPr="00A0246A" w14:paraId="576C3050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00677025" w14:textId="1269BBEC" w:rsidR="00257926" w:rsidRPr="00A82485" w:rsidRDefault="00257926" w:rsidP="0025792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32E77792C22B44BD97D7BD9465E347D6"/>
              </w:placeholder>
            </w:sdtPr>
            <w:sdtEndPr/>
            <w:sdtContent>
              <w:p w14:paraId="1B45F2F7" w14:textId="77777777" w:rsidR="00257926" w:rsidRDefault="00257926" w:rsidP="0025792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AEC8500EFDFA486895A615DD1BC66854"/>
              </w:placeholder>
            </w:sdtPr>
            <w:sdtEndPr/>
            <w:sdtContent>
              <w:p w14:paraId="6586B80F" w14:textId="77777777" w:rsidR="00257926" w:rsidRDefault="00257926" w:rsidP="0025792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3007211016AD4FF09F73A5B7E716FB9E"/>
              </w:placeholder>
            </w:sdtPr>
            <w:sdtEndPr/>
            <w:sdtContent>
              <w:p w14:paraId="7C5006DD" w14:textId="77777777" w:rsidR="00257926" w:rsidRDefault="00257926" w:rsidP="0025792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BEE1E21C81B144EFA2F45358471A5826"/>
              </w:placeholder>
            </w:sdtPr>
            <w:sdtEndPr/>
            <w:sdtContent>
              <w:p w14:paraId="25245050" w14:textId="77777777" w:rsidR="00257926" w:rsidRDefault="00257926" w:rsidP="0025792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C5FCD66CE24543E48AC0DEDFD5528EE3"/>
              </w:placeholder>
            </w:sdtPr>
            <w:sdtEndPr/>
            <w:sdtContent>
              <w:p w14:paraId="7D29C2A2" w14:textId="77777777" w:rsidR="00257926" w:rsidRDefault="00257926" w:rsidP="0025792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952430468974401A82937BFA1CEC1C3B"/>
              </w:placeholder>
            </w:sdtPr>
            <w:sdtEndPr/>
            <w:sdtContent>
              <w:p w14:paraId="461CBC2F" w14:textId="77777777" w:rsidR="00257926" w:rsidRDefault="00257926" w:rsidP="0025792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57926" w:rsidRPr="00A0246A" w14:paraId="15D4E37C" w14:textId="77777777" w:rsidTr="00A34C32">
        <w:trPr>
          <w:trHeight w:val="954"/>
        </w:trPr>
        <w:tc>
          <w:tcPr>
            <w:tcW w:w="1873" w:type="dxa"/>
            <w:tcBorders>
              <w:top w:val="single" w:sz="4" w:space="0" w:color="auto"/>
            </w:tcBorders>
          </w:tcPr>
          <w:p w14:paraId="18ED1794" w14:textId="77777777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E874BED" w14:textId="67789B5C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Samstag </w:t>
            </w:r>
          </w:p>
          <w:p w14:paraId="4F574A96" w14:textId="67714429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>03.10.2026</w:t>
            </w:r>
          </w:p>
          <w:p w14:paraId="6C8653B6" w14:textId="16948FED" w:rsidR="00257926" w:rsidRPr="00297C14" w:rsidRDefault="00297C14" w:rsidP="00297C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7C14">
              <w:rPr>
                <w:rFonts w:ascii="Arial" w:hAnsi="Arial" w:cs="Arial"/>
                <w:sz w:val="20"/>
                <w:szCs w:val="20"/>
              </w:rPr>
              <w:t>Feiertag</w:t>
            </w:r>
          </w:p>
        </w:tc>
        <w:tc>
          <w:tcPr>
            <w:tcW w:w="2124" w:type="dxa"/>
          </w:tcPr>
          <w:p w14:paraId="54BFA1D9" w14:textId="77777777" w:rsidR="00257926" w:rsidRDefault="00257926" w:rsidP="00257926">
            <w:pPr>
              <w:pStyle w:val="Textkrper2"/>
            </w:pPr>
            <w:r>
              <w:rPr>
                <w:b/>
                <w:bCs/>
              </w:rPr>
              <w:t>Zarte Hähnchenbrust</w:t>
            </w:r>
          </w:p>
          <w:p w14:paraId="56B0DB98" w14:textId="77777777" w:rsidR="00257926" w:rsidRDefault="00257926" w:rsidP="00257926">
            <w:pPr>
              <w:pStyle w:val="Textkrper2"/>
            </w:pPr>
            <w:r>
              <w:t>mit fruchtiger Currysoße, Pfirsich, Ananas und Reis</w:t>
            </w:r>
          </w:p>
          <w:p w14:paraId="78466779" w14:textId="41DFEC91" w:rsidR="00257926" w:rsidRPr="00297C14" w:rsidRDefault="00257926" w:rsidP="00297C14">
            <w:pPr>
              <w:pStyle w:val="Textkrper2"/>
            </w:pPr>
            <w:r>
              <w:t xml:space="preserve">                                 5,5 BE</w:t>
            </w:r>
          </w:p>
        </w:tc>
        <w:tc>
          <w:tcPr>
            <w:tcW w:w="2123" w:type="dxa"/>
          </w:tcPr>
          <w:p w14:paraId="4BEC9908" w14:textId="77777777" w:rsidR="00257926" w:rsidRPr="00AD5852" w:rsidRDefault="00257926" w:rsidP="0025792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Spiralnudeln</w:t>
            </w:r>
          </w:p>
          <w:p w14:paraId="4EB795C2" w14:textId="6569F47B" w:rsidR="00257926" w:rsidRDefault="00257926" w:rsidP="00257926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 Käsesoße, Tomaten-Petersilien-</w:t>
            </w:r>
            <w:proofErr w:type="gramStart"/>
            <w:r>
              <w:rPr>
                <w:rFonts w:ascii="Arial" w:hAnsi="Arial" w:cs="Arial"/>
                <w:bCs/>
                <w:sz w:val="16"/>
              </w:rPr>
              <w:t>Garnitur  4</w:t>
            </w:r>
            <w:proofErr w:type="gramEnd"/>
            <w:r>
              <w:rPr>
                <w:rFonts w:ascii="Arial" w:hAnsi="Arial" w:cs="Arial"/>
                <w:bCs/>
                <w:sz w:val="16"/>
              </w:rPr>
              <w:t>,3 BE</w:t>
            </w:r>
          </w:p>
          <w:p w14:paraId="3FFC7EA0" w14:textId="77777777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</w:tcPr>
          <w:p w14:paraId="549288BB" w14:textId="77777777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14944826" w14:textId="77777777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32EB6055" w14:textId="77777777" w:rsidR="00257926" w:rsidRPr="00A06905" w:rsidRDefault="00257926" w:rsidP="0025792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Feines Hühnerfrikassee Frühlings Art</w:t>
            </w:r>
          </w:p>
          <w:p w14:paraId="17A0A7F5" w14:textId="0B77A1CD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  <w:r w:rsidRPr="00257926">
              <w:rPr>
                <w:rFonts w:ascii="Arial" w:hAnsi="Arial" w:cs="Arial"/>
                <w:bCs/>
                <w:sz w:val="16"/>
              </w:rPr>
              <w:t xml:space="preserve">mit Langkornreis      </w:t>
            </w:r>
            <w:r>
              <w:rPr>
                <w:rFonts w:ascii="Arial" w:hAnsi="Arial" w:cs="Arial"/>
                <w:bCs/>
                <w:sz w:val="16"/>
              </w:rPr>
              <w:t xml:space="preserve">    </w:t>
            </w:r>
            <w:r w:rsidRPr="00257926">
              <w:rPr>
                <w:rFonts w:ascii="Arial" w:hAnsi="Arial" w:cs="Arial"/>
                <w:bCs/>
                <w:sz w:val="16"/>
              </w:rPr>
              <w:t xml:space="preserve">    3,9 BE</w:t>
            </w:r>
          </w:p>
        </w:tc>
        <w:tc>
          <w:tcPr>
            <w:tcW w:w="2493" w:type="dxa"/>
          </w:tcPr>
          <w:p w14:paraId="212F7977" w14:textId="77777777" w:rsidR="00257926" w:rsidRPr="004A2689" w:rsidRDefault="00257926" w:rsidP="0025792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Herzhafte Käsespätzle</w:t>
            </w:r>
          </w:p>
          <w:p w14:paraId="095826CB" w14:textId="06DD417E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  <w:r w:rsidRPr="00257926">
              <w:rPr>
                <w:rFonts w:ascii="Arial" w:hAnsi="Arial" w:cs="Arial"/>
                <w:bCs/>
                <w:sz w:val="16"/>
              </w:rPr>
              <w:t xml:space="preserve">mit Röstzwiebeln      </w:t>
            </w:r>
            <w:r>
              <w:rPr>
                <w:rFonts w:ascii="Arial" w:hAnsi="Arial" w:cs="Arial"/>
                <w:bCs/>
                <w:sz w:val="16"/>
              </w:rPr>
              <w:t xml:space="preserve">     </w:t>
            </w:r>
            <w:r w:rsidRPr="00257926">
              <w:rPr>
                <w:rFonts w:ascii="Arial" w:hAnsi="Arial" w:cs="Arial"/>
                <w:bCs/>
                <w:sz w:val="16"/>
              </w:rPr>
              <w:t xml:space="preserve">   6,8 BE</w:t>
            </w:r>
          </w:p>
        </w:tc>
      </w:tr>
      <w:tr w:rsidR="00257926" w:rsidRPr="00A0246A" w14:paraId="51C05BB4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2327C631" w14:textId="159A8572" w:rsidR="00257926" w:rsidRPr="00A82485" w:rsidRDefault="00257926" w:rsidP="0025792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EA342F1ABF3E432989796EA481D189EA"/>
              </w:placeholder>
            </w:sdtPr>
            <w:sdtEndPr/>
            <w:sdtContent>
              <w:p w14:paraId="47EB1DD7" w14:textId="77777777" w:rsidR="00257926" w:rsidRDefault="00257926" w:rsidP="00257926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1FD33BAECAD4444098097154FD55792F"/>
              </w:placeholder>
            </w:sdtPr>
            <w:sdtEndPr/>
            <w:sdtContent>
              <w:p w14:paraId="21E4AB5B" w14:textId="77777777" w:rsidR="00257926" w:rsidRDefault="00257926" w:rsidP="00257926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5C8E8B43" w14:textId="77777777" w:rsidR="00257926" w:rsidRDefault="00257926" w:rsidP="00257926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638174EF" w14:textId="77777777" w:rsidR="00257926" w:rsidRDefault="00257926" w:rsidP="00257926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D8258FD5D3FE4BAFAACA7B9B20F36BCE"/>
              </w:placeholder>
            </w:sdtPr>
            <w:sdtEndPr/>
            <w:sdtContent>
              <w:p w14:paraId="786FEEBB" w14:textId="77777777" w:rsidR="00257926" w:rsidRDefault="00257926" w:rsidP="00257926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85777BDC7D6C48548B0D72DBD2779FAE"/>
              </w:placeholder>
            </w:sdtPr>
            <w:sdtEndPr/>
            <w:sdtContent>
              <w:p w14:paraId="79266A13" w14:textId="77777777" w:rsidR="00257926" w:rsidRDefault="00257926" w:rsidP="00257926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57926" w:rsidRPr="00A0246A" w14:paraId="2ADD8B15" w14:textId="77777777" w:rsidTr="00657C8C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66020228" w14:textId="77777777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B13807" w14:textId="2BBF53E3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>Sonntag</w:t>
            </w:r>
          </w:p>
          <w:p w14:paraId="76D6BF1A" w14:textId="5A46B588" w:rsidR="00257926" w:rsidRPr="00A82485" w:rsidRDefault="00257926" w:rsidP="002579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4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04.10.2026</w:t>
            </w:r>
          </w:p>
          <w:p w14:paraId="5B8AEB85" w14:textId="77777777" w:rsidR="00257926" w:rsidRPr="00A82485" w:rsidRDefault="00257926" w:rsidP="00257926">
            <w:pPr>
              <w:pStyle w:val="berschrift4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47B39B77" w14:textId="77777777" w:rsidR="00257926" w:rsidRPr="0034354F" w:rsidRDefault="00257926" w:rsidP="0025792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Rindergulasch</w:t>
            </w:r>
          </w:p>
          <w:p w14:paraId="7B7A3311" w14:textId="36BA980C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buntem Möhrengemüse und Salzkartoffeln     0,6 BE</w:t>
            </w:r>
          </w:p>
        </w:tc>
        <w:tc>
          <w:tcPr>
            <w:tcW w:w="2123" w:type="dxa"/>
          </w:tcPr>
          <w:p w14:paraId="0FA55311" w14:textId="77777777" w:rsidR="00257926" w:rsidRDefault="00257926" w:rsidP="0025792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Rheinischer Sauerbraten</w:t>
            </w:r>
          </w:p>
          <w:p w14:paraId="1A0606A5" w14:textId="1FE6F5D8" w:rsidR="00257926" w:rsidRPr="00B152C3" w:rsidRDefault="00257926" w:rsidP="0025792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Rosinensoße, Rotkohl und Klößen               5,1 BE</w:t>
            </w:r>
          </w:p>
        </w:tc>
        <w:tc>
          <w:tcPr>
            <w:tcW w:w="2166" w:type="dxa"/>
          </w:tcPr>
          <w:p w14:paraId="743997F8" w14:textId="77777777" w:rsidR="00257926" w:rsidRPr="00B152C3" w:rsidRDefault="00257926" w:rsidP="00257926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6087EF7E" w14:textId="77777777" w:rsidR="00257926" w:rsidRPr="00B152C3" w:rsidRDefault="00257926" w:rsidP="00257926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75BD563E" w14:textId="77777777" w:rsidR="00257926" w:rsidRPr="00BC3898" w:rsidRDefault="00257926" w:rsidP="0025792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Bunte Geflügelpfanne</w:t>
            </w:r>
          </w:p>
          <w:p w14:paraId="59FB8BEA" w14:textId="7BA29071" w:rsidR="00257926" w:rsidRPr="00B152C3" w:rsidRDefault="00257926" w:rsidP="00257926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mit Paprika, Champignons und Spätzle</w:t>
            </w:r>
          </w:p>
        </w:tc>
        <w:tc>
          <w:tcPr>
            <w:tcW w:w="2493" w:type="dxa"/>
          </w:tcPr>
          <w:p w14:paraId="268C2C13" w14:textId="77777777" w:rsidR="00257926" w:rsidRDefault="00257926" w:rsidP="00257926">
            <w:pPr>
              <w:pStyle w:val="berschrift1"/>
            </w:pPr>
            <w:r>
              <w:t>Hähnchenbrust</w:t>
            </w:r>
          </w:p>
          <w:p w14:paraId="6A839377" w14:textId="77777777" w:rsidR="00257926" w:rsidRDefault="00257926" w:rsidP="0025792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fruchtiger Tomaten-Basilikumsoße und Gemüsereis</w:t>
            </w:r>
          </w:p>
          <w:p w14:paraId="2233735D" w14:textId="3E1C47BD" w:rsidR="00257926" w:rsidRPr="00B152C3" w:rsidRDefault="00257926" w:rsidP="00257926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4,1 BE</w:t>
            </w:r>
          </w:p>
        </w:tc>
      </w:tr>
      <w:tr w:rsidR="00257926" w:rsidRPr="00A0246A" w14:paraId="722F4C28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102D655F" w14:textId="5F6B1A59" w:rsidR="00257926" w:rsidRPr="00A0246A" w:rsidRDefault="00257926" w:rsidP="00257926">
            <w:pPr>
              <w:pStyle w:val="berschrift2"/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1BF7162EC5AC4EE9834369B13CAF3B32"/>
              </w:placeholder>
            </w:sdtPr>
            <w:sdtEndPr/>
            <w:sdtContent>
              <w:p w14:paraId="38969E97" w14:textId="77777777" w:rsidR="00257926" w:rsidRDefault="00257926" w:rsidP="00257926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5604390E6996466F891A459B4CA541AA"/>
              </w:placeholder>
            </w:sdtPr>
            <w:sdtEndPr/>
            <w:sdtContent>
              <w:p w14:paraId="054EDFB9" w14:textId="77777777" w:rsidR="00257926" w:rsidRDefault="00257926" w:rsidP="00257926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3DE98005" w14:textId="77777777" w:rsidR="00257926" w:rsidRDefault="00257926" w:rsidP="00257926">
            <w:pPr>
              <w:jc w:val="right"/>
            </w:pPr>
          </w:p>
        </w:tc>
        <w:tc>
          <w:tcPr>
            <w:tcW w:w="2132" w:type="dxa"/>
          </w:tcPr>
          <w:p w14:paraId="41E1020E" w14:textId="77777777" w:rsidR="00257926" w:rsidRDefault="00257926" w:rsidP="00257926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B7605C953F6841E9A795BB45C91FFC87"/>
              </w:placeholder>
            </w:sdtPr>
            <w:sdtEndPr/>
            <w:sdtContent>
              <w:p w14:paraId="70189C70" w14:textId="77777777" w:rsidR="00257926" w:rsidRDefault="00257926" w:rsidP="00257926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214C21C384A2431096DD8195773D72E6"/>
              </w:placeholder>
            </w:sdtPr>
            <w:sdtEndPr/>
            <w:sdtContent>
              <w:p w14:paraId="7B366E38" w14:textId="77777777" w:rsidR="00257926" w:rsidRDefault="00257926" w:rsidP="00257926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1B899770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3F165" w14:textId="77777777" w:rsidR="005A5CBA" w:rsidRDefault="005A5CBA">
      <w:r>
        <w:separator/>
      </w:r>
    </w:p>
  </w:endnote>
  <w:endnote w:type="continuationSeparator" w:id="0">
    <w:p w14:paraId="27EC7FD7" w14:textId="77777777" w:rsidR="005A5CBA" w:rsidRDefault="005A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C565" w14:textId="77777777" w:rsidR="005A5CBA" w:rsidRDefault="005A5CBA">
      <w:r>
        <w:separator/>
      </w:r>
    </w:p>
  </w:footnote>
  <w:footnote w:type="continuationSeparator" w:id="0">
    <w:p w14:paraId="52649DBD" w14:textId="77777777" w:rsidR="005A5CBA" w:rsidRDefault="005A5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200A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FoUVw5wVQ72SlrSs86ca6K4LzU/OCpgIhYxCV1bmPmp1MNyBgydZ/6vRKzqFRKxTFcviHF0NEn/kIgk0aldQg==" w:salt="rJqN8ZAP8BdTmrmO8dVzfQ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A2"/>
    <w:rsid w:val="00000991"/>
    <w:rsid w:val="000142C6"/>
    <w:rsid w:val="0001539A"/>
    <w:rsid w:val="00023D29"/>
    <w:rsid w:val="00041047"/>
    <w:rsid w:val="000440F8"/>
    <w:rsid w:val="0006091F"/>
    <w:rsid w:val="000636F9"/>
    <w:rsid w:val="00073C67"/>
    <w:rsid w:val="00082B7A"/>
    <w:rsid w:val="000854CD"/>
    <w:rsid w:val="0009290B"/>
    <w:rsid w:val="0009786E"/>
    <w:rsid w:val="000A1A51"/>
    <w:rsid w:val="000A2E1E"/>
    <w:rsid w:val="000B0D2E"/>
    <w:rsid w:val="001027BB"/>
    <w:rsid w:val="00131678"/>
    <w:rsid w:val="0013187F"/>
    <w:rsid w:val="00136B8A"/>
    <w:rsid w:val="001548B2"/>
    <w:rsid w:val="001825AF"/>
    <w:rsid w:val="001A165F"/>
    <w:rsid w:val="001E5BEE"/>
    <w:rsid w:val="001F5C94"/>
    <w:rsid w:val="00203452"/>
    <w:rsid w:val="00226696"/>
    <w:rsid w:val="00230720"/>
    <w:rsid w:val="00244868"/>
    <w:rsid w:val="00253345"/>
    <w:rsid w:val="00255CEF"/>
    <w:rsid w:val="00257926"/>
    <w:rsid w:val="00277434"/>
    <w:rsid w:val="00297C14"/>
    <w:rsid w:val="002B3EB7"/>
    <w:rsid w:val="002E4BB7"/>
    <w:rsid w:val="0031012B"/>
    <w:rsid w:val="003107A3"/>
    <w:rsid w:val="00313D65"/>
    <w:rsid w:val="00324A12"/>
    <w:rsid w:val="003900D6"/>
    <w:rsid w:val="003B609A"/>
    <w:rsid w:val="003C7A3D"/>
    <w:rsid w:val="003F318F"/>
    <w:rsid w:val="0041167A"/>
    <w:rsid w:val="00414619"/>
    <w:rsid w:val="00426CF4"/>
    <w:rsid w:val="00434DAC"/>
    <w:rsid w:val="00441F41"/>
    <w:rsid w:val="00450354"/>
    <w:rsid w:val="004612B9"/>
    <w:rsid w:val="004814E1"/>
    <w:rsid w:val="00495759"/>
    <w:rsid w:val="00497789"/>
    <w:rsid w:val="004A7942"/>
    <w:rsid w:val="004D5378"/>
    <w:rsid w:val="00504447"/>
    <w:rsid w:val="00531EBD"/>
    <w:rsid w:val="00532AFF"/>
    <w:rsid w:val="005352B0"/>
    <w:rsid w:val="00556570"/>
    <w:rsid w:val="0055780C"/>
    <w:rsid w:val="005870C5"/>
    <w:rsid w:val="0058745A"/>
    <w:rsid w:val="005903DC"/>
    <w:rsid w:val="005A5CBA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9118F"/>
    <w:rsid w:val="006D093B"/>
    <w:rsid w:val="006E1F5D"/>
    <w:rsid w:val="006F76F5"/>
    <w:rsid w:val="00704890"/>
    <w:rsid w:val="007074F2"/>
    <w:rsid w:val="00707E9F"/>
    <w:rsid w:val="00740020"/>
    <w:rsid w:val="00782D92"/>
    <w:rsid w:val="0078655D"/>
    <w:rsid w:val="00793B19"/>
    <w:rsid w:val="007A09D2"/>
    <w:rsid w:val="007D6835"/>
    <w:rsid w:val="00813B33"/>
    <w:rsid w:val="00822D13"/>
    <w:rsid w:val="00824E9A"/>
    <w:rsid w:val="00831B83"/>
    <w:rsid w:val="00840DF6"/>
    <w:rsid w:val="008675C4"/>
    <w:rsid w:val="00872EDD"/>
    <w:rsid w:val="00890C43"/>
    <w:rsid w:val="008A7B4E"/>
    <w:rsid w:val="008B228B"/>
    <w:rsid w:val="008B74F8"/>
    <w:rsid w:val="008D7016"/>
    <w:rsid w:val="008F79E2"/>
    <w:rsid w:val="00922FCD"/>
    <w:rsid w:val="00932597"/>
    <w:rsid w:val="0095277C"/>
    <w:rsid w:val="00954031"/>
    <w:rsid w:val="00954A80"/>
    <w:rsid w:val="00975037"/>
    <w:rsid w:val="009A568D"/>
    <w:rsid w:val="009C6DC6"/>
    <w:rsid w:val="009C72FE"/>
    <w:rsid w:val="009D0331"/>
    <w:rsid w:val="009D4924"/>
    <w:rsid w:val="009D5652"/>
    <w:rsid w:val="00A0246A"/>
    <w:rsid w:val="00A10B27"/>
    <w:rsid w:val="00A257F2"/>
    <w:rsid w:val="00A82485"/>
    <w:rsid w:val="00AA485B"/>
    <w:rsid w:val="00AA5230"/>
    <w:rsid w:val="00AA54F8"/>
    <w:rsid w:val="00AE01FA"/>
    <w:rsid w:val="00AF4315"/>
    <w:rsid w:val="00B152C3"/>
    <w:rsid w:val="00B35CCA"/>
    <w:rsid w:val="00B44EE8"/>
    <w:rsid w:val="00B50F51"/>
    <w:rsid w:val="00B5231D"/>
    <w:rsid w:val="00B6425C"/>
    <w:rsid w:val="00B73163"/>
    <w:rsid w:val="00B8479D"/>
    <w:rsid w:val="00BC62E6"/>
    <w:rsid w:val="00C02E9E"/>
    <w:rsid w:val="00C05F10"/>
    <w:rsid w:val="00C203D7"/>
    <w:rsid w:val="00C20452"/>
    <w:rsid w:val="00C47203"/>
    <w:rsid w:val="00C53FAF"/>
    <w:rsid w:val="00C57580"/>
    <w:rsid w:val="00C70648"/>
    <w:rsid w:val="00C70D47"/>
    <w:rsid w:val="00C97E82"/>
    <w:rsid w:val="00CA549C"/>
    <w:rsid w:val="00CB1FB8"/>
    <w:rsid w:val="00CD6A2D"/>
    <w:rsid w:val="00D53B90"/>
    <w:rsid w:val="00D542F7"/>
    <w:rsid w:val="00D64A42"/>
    <w:rsid w:val="00D73F60"/>
    <w:rsid w:val="00D96B18"/>
    <w:rsid w:val="00DB1113"/>
    <w:rsid w:val="00DC3304"/>
    <w:rsid w:val="00DE17ED"/>
    <w:rsid w:val="00DF40A2"/>
    <w:rsid w:val="00E001C1"/>
    <w:rsid w:val="00F41FBF"/>
    <w:rsid w:val="00F63855"/>
    <w:rsid w:val="00F710B5"/>
    <w:rsid w:val="00F760C1"/>
    <w:rsid w:val="00F81BDD"/>
    <w:rsid w:val="00F850A2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B8230"/>
  <w15:docId w15:val="{32BA032B-D878-4447-AA83-3BA1DC7A2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rPr>
      <w:rFonts w:ascii="Arial" w:hAnsi="Arial" w:cs="Arial"/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A82485"/>
    <w:rPr>
      <w:rFonts w:ascii="Arial" w:hAnsi="Arial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esch&#228;ftsf&#252;hrung\&#214;ffentlichkeitsarbeit\Website\Essen%20auf%20R&#228;dern\Essensplan%20Vorlage%202021\Essensplan_leer_2025_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CCE3DC3D0743E5A2C55640AB0D40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3158D1-0D3E-46C3-9191-B4098E246443}"/>
      </w:docPartPr>
      <w:docPartBody>
        <w:p w:rsidR="00703E91" w:rsidRDefault="00703E91">
          <w:pPr>
            <w:pStyle w:val="41CCE3DC3D0743E5A2C55640AB0D4011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822C99537C4F89BD2BB1746AC1C8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0C66F3-462F-42A1-9825-F93E018B488F}"/>
      </w:docPartPr>
      <w:docPartBody>
        <w:p w:rsidR="00703E91" w:rsidRDefault="00E13482" w:rsidP="00E13482">
          <w:pPr>
            <w:pStyle w:val="DC822C99537C4F89BD2BB1746AC1C82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CBCEBF8A224425AEC4C09DF789AF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FCA498-6D2B-4F3A-AB45-E6F4CC0AADD4}"/>
      </w:docPartPr>
      <w:docPartBody>
        <w:p w:rsidR="00703E91" w:rsidRDefault="00E13482" w:rsidP="00E13482">
          <w:pPr>
            <w:pStyle w:val="67CBCEBF8A224425AEC4C09DF789AF6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087C64968B42E6B91776B66D3C20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8C7842-04BA-49D3-AB57-7878BD93DB6E}"/>
      </w:docPartPr>
      <w:docPartBody>
        <w:p w:rsidR="00703E91" w:rsidRDefault="00E13482" w:rsidP="00E13482">
          <w:pPr>
            <w:pStyle w:val="5B087C64968B42E6B91776B66D3C20B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4D6746B08A45C8BCB9B7A50A6C23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725CC4-DAD1-4DF7-9DB9-93AF3C644D1C}"/>
      </w:docPartPr>
      <w:docPartBody>
        <w:p w:rsidR="00703E91" w:rsidRDefault="00E13482" w:rsidP="00E13482">
          <w:pPr>
            <w:pStyle w:val="F74D6746B08A45C8BCB9B7A50A6C238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C461725FBA47D98456400BB94086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AC00A6-2874-451E-9FFF-55D0ADB65907}"/>
      </w:docPartPr>
      <w:docPartBody>
        <w:p w:rsidR="00703E91" w:rsidRDefault="00E13482" w:rsidP="00E13482">
          <w:pPr>
            <w:pStyle w:val="91C461725FBA47D98456400BB94086F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030010B9964132AA2D5601014C3E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A18A89-BB71-4F06-9D2C-FC597463988E}"/>
      </w:docPartPr>
      <w:docPartBody>
        <w:p w:rsidR="00703E91" w:rsidRDefault="00E13482" w:rsidP="00E13482">
          <w:pPr>
            <w:pStyle w:val="0B030010B9964132AA2D5601014C3E2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51FD3CD3D646E3A70CAEB67C48E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38A881-8C03-4C0A-97BA-3091203BD562}"/>
      </w:docPartPr>
      <w:docPartBody>
        <w:p w:rsidR="00703E91" w:rsidRDefault="00E13482" w:rsidP="00E13482">
          <w:pPr>
            <w:pStyle w:val="3F51FD3CD3D646E3A70CAEB67C48EDA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FD546A8FB9461CB758F07829D7F7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BA73E3-19B7-47C9-A3D3-B40891671091}"/>
      </w:docPartPr>
      <w:docPartBody>
        <w:p w:rsidR="00703E91" w:rsidRDefault="00E13482" w:rsidP="00E13482">
          <w:pPr>
            <w:pStyle w:val="86FD546A8FB9461CB758F07829D7F7F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AE1AFE4E06149748AF066326048C5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CE3299-1BF3-47E2-8ADC-2FB3D1648144}"/>
      </w:docPartPr>
      <w:docPartBody>
        <w:p w:rsidR="00703E91" w:rsidRDefault="00E13482" w:rsidP="00E13482">
          <w:pPr>
            <w:pStyle w:val="5AE1AFE4E06149748AF066326048C55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FB988A53644F4E81B8F6E4FB0268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207E1A-B0A1-4463-A362-DAA8FEB1D516}"/>
      </w:docPartPr>
      <w:docPartBody>
        <w:p w:rsidR="00703E91" w:rsidRDefault="00E13482" w:rsidP="00E13482">
          <w:pPr>
            <w:pStyle w:val="36FB988A53644F4E81B8F6E4FB02688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6660F598D64FF2A6C0CF5F1F6F1A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054DF9-0B84-406D-8F3C-DF9D5A8D0EEA}"/>
      </w:docPartPr>
      <w:docPartBody>
        <w:p w:rsidR="00703E91" w:rsidRDefault="00E13482" w:rsidP="00E13482">
          <w:pPr>
            <w:pStyle w:val="826660F598D64FF2A6C0CF5F1F6F1AF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3725296BD2447DBB72178DD473B05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DF8DFE-59F3-4E09-8D5B-2AE506D1FF79}"/>
      </w:docPartPr>
      <w:docPartBody>
        <w:p w:rsidR="00703E91" w:rsidRDefault="00E13482" w:rsidP="00E13482">
          <w:pPr>
            <w:pStyle w:val="23725296BD2447DBB72178DD473B054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8BEE2D52A6452BACE7341D91370B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BC0EE-291E-406A-A164-63F27F1C0552}"/>
      </w:docPartPr>
      <w:docPartBody>
        <w:p w:rsidR="00703E91" w:rsidRDefault="00E13482" w:rsidP="00E13482">
          <w:pPr>
            <w:pStyle w:val="638BEE2D52A6452BACE7341D91370B8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9043AB9F194F48A9B5A377B9728C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6615C4-F006-401D-858F-882FFE607F8F}"/>
      </w:docPartPr>
      <w:docPartBody>
        <w:p w:rsidR="00703E91" w:rsidRDefault="00E13482" w:rsidP="00E13482">
          <w:pPr>
            <w:pStyle w:val="F79043AB9F194F48A9B5A377B9728CB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D50AD88BAE4FB3AE0B8439399021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332B14-9846-4948-8C5D-111706CCEDB4}"/>
      </w:docPartPr>
      <w:docPartBody>
        <w:p w:rsidR="00703E91" w:rsidRDefault="00E13482" w:rsidP="00E13482">
          <w:pPr>
            <w:pStyle w:val="30D50AD88BAE4FB3AE0B8439399021B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D1CFC44D114F47BE40A54F767A28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62694F-52D1-4C5E-8801-DCDAFC475B72}"/>
      </w:docPartPr>
      <w:docPartBody>
        <w:p w:rsidR="00703E91" w:rsidRDefault="00E13482" w:rsidP="00E13482">
          <w:pPr>
            <w:pStyle w:val="B1D1CFC44D114F47BE40A54F767A28F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37A0B3474B44F78B7CE4CB72697D2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82B249-75AF-4310-B701-DC2A0BF692AD}"/>
      </w:docPartPr>
      <w:docPartBody>
        <w:p w:rsidR="00703E91" w:rsidRDefault="00E13482" w:rsidP="00E13482">
          <w:pPr>
            <w:pStyle w:val="C37A0B3474B44F78B7CE4CB72697D2D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8324176FA442CC876B5BD78EB72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75FC30-19F3-46AB-AC7E-5E5BBBF03BA3}"/>
      </w:docPartPr>
      <w:docPartBody>
        <w:p w:rsidR="00703E91" w:rsidRDefault="00E13482" w:rsidP="00E13482">
          <w:pPr>
            <w:pStyle w:val="478324176FA442CC876B5BD78EB727A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3ECF750D844F9199311689F7170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81656C-B0DC-4C96-A8D7-B5EA5FD9F172}"/>
      </w:docPartPr>
      <w:docPartBody>
        <w:p w:rsidR="00703E91" w:rsidRDefault="00E13482" w:rsidP="00E13482">
          <w:pPr>
            <w:pStyle w:val="4E3ECF750D844F9199311689F717071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D0D77177434B69930BFDDCF2A82E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7EDF67-C3E4-4ABF-B525-B4DBD4969EB4}"/>
      </w:docPartPr>
      <w:docPartBody>
        <w:p w:rsidR="00703E91" w:rsidRDefault="00E13482" w:rsidP="00E13482">
          <w:pPr>
            <w:pStyle w:val="9DD0D77177434B69930BFDDCF2A82E2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F2B974211349EAA8DE491F33E9A2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DB95C0-C8A1-4B88-8C7E-9D1DB42F444F}"/>
      </w:docPartPr>
      <w:docPartBody>
        <w:p w:rsidR="00703E91" w:rsidRDefault="00E13482" w:rsidP="00E13482">
          <w:pPr>
            <w:pStyle w:val="64F2B974211349EAA8DE491F33E9A22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041B6EE7BD4E3BA5B590A6771FB1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F1B2B6-7FC5-4F5C-98D1-834C00BD761E}"/>
      </w:docPartPr>
      <w:docPartBody>
        <w:p w:rsidR="00703E91" w:rsidRDefault="00E13482" w:rsidP="00E13482">
          <w:pPr>
            <w:pStyle w:val="60041B6EE7BD4E3BA5B590A6771FB12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5B4845D6704443A4F3EC5EA43F86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C63380-C846-4979-AE7A-40F2DDE9B4AE}"/>
      </w:docPartPr>
      <w:docPartBody>
        <w:p w:rsidR="00703E91" w:rsidRDefault="00E13482" w:rsidP="00E13482">
          <w:pPr>
            <w:pStyle w:val="7B5B4845D6704443A4F3EC5EA43F867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552D147FDB456BA10DE4BB74AC79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8BD28E-C4E6-4E3F-835F-EAACE45ED287}"/>
      </w:docPartPr>
      <w:docPartBody>
        <w:p w:rsidR="00703E91" w:rsidRDefault="00E13482" w:rsidP="00E13482">
          <w:pPr>
            <w:pStyle w:val="8F552D147FDB456BA10DE4BB74AC796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E77792C22B44BD97D7BD9465E347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0E07BD-7B13-4178-B7D4-22992DF21E44}"/>
      </w:docPartPr>
      <w:docPartBody>
        <w:p w:rsidR="00703E91" w:rsidRDefault="00E13482" w:rsidP="00E13482">
          <w:pPr>
            <w:pStyle w:val="32E77792C22B44BD97D7BD9465E347D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C8500EFDFA486895A615DD1BC668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28CF0D-9754-4108-AA33-BA575E857A08}"/>
      </w:docPartPr>
      <w:docPartBody>
        <w:p w:rsidR="00703E91" w:rsidRDefault="00E13482" w:rsidP="00E13482">
          <w:pPr>
            <w:pStyle w:val="AEC8500EFDFA486895A615DD1BC6685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07211016AD4FF09F73A5B7E716FB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50B2FB-B6F7-42D2-8E3B-62147F28E454}"/>
      </w:docPartPr>
      <w:docPartBody>
        <w:p w:rsidR="00703E91" w:rsidRDefault="00E13482" w:rsidP="00E13482">
          <w:pPr>
            <w:pStyle w:val="3007211016AD4FF09F73A5B7E716FB9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EE1E21C81B144EFA2F45358471A58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899681-2981-41CA-8B18-1EE4C7EF0C38}"/>
      </w:docPartPr>
      <w:docPartBody>
        <w:p w:rsidR="00703E91" w:rsidRDefault="00E13482" w:rsidP="00E13482">
          <w:pPr>
            <w:pStyle w:val="BEE1E21C81B144EFA2F45358471A582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FCD66CE24543E48AC0DEDFD5528E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84FDB1-0C50-4DB7-A074-66ABC1E6C881}"/>
      </w:docPartPr>
      <w:docPartBody>
        <w:p w:rsidR="00703E91" w:rsidRDefault="00E13482" w:rsidP="00E13482">
          <w:pPr>
            <w:pStyle w:val="C5FCD66CE24543E48AC0DEDFD5528EE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2430468974401A82937BFA1CEC1C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A8B331-F1B0-4326-9C49-710683FC0393}"/>
      </w:docPartPr>
      <w:docPartBody>
        <w:p w:rsidR="00703E91" w:rsidRDefault="00E13482" w:rsidP="00E13482">
          <w:pPr>
            <w:pStyle w:val="952430468974401A82937BFA1CEC1C3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342F1ABF3E432989796EA481D189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27C407-D2BE-449A-9224-49787B1D0DC7}"/>
      </w:docPartPr>
      <w:docPartBody>
        <w:p w:rsidR="00703E91" w:rsidRDefault="00E13482" w:rsidP="00E13482">
          <w:pPr>
            <w:pStyle w:val="EA342F1ABF3E432989796EA481D189E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D33BAECAD4444098097154FD5579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27C2E7-BA97-4BBD-B20F-93F697BB0C35}"/>
      </w:docPartPr>
      <w:docPartBody>
        <w:p w:rsidR="00703E91" w:rsidRDefault="00E13482" w:rsidP="00E13482">
          <w:pPr>
            <w:pStyle w:val="1FD33BAECAD4444098097154FD55792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258FD5D3FE4BAFAACA7B9B20F36B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7B2B3B-A76F-4FD9-8112-C86D08425381}"/>
      </w:docPartPr>
      <w:docPartBody>
        <w:p w:rsidR="00703E91" w:rsidRDefault="00E13482" w:rsidP="00E13482">
          <w:pPr>
            <w:pStyle w:val="D8258FD5D3FE4BAFAACA7B9B20F36BC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777BDC7D6C48548B0D72DBD2779F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B20D14-B82B-48B5-A7D4-CFEE3EF4A1EC}"/>
      </w:docPartPr>
      <w:docPartBody>
        <w:p w:rsidR="00703E91" w:rsidRDefault="00E13482" w:rsidP="00E13482">
          <w:pPr>
            <w:pStyle w:val="85777BDC7D6C48548B0D72DBD2779FA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F7162EC5AC4EE9834369B13CAF3B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A57F5-6199-4656-AB3C-FF71CCCA1282}"/>
      </w:docPartPr>
      <w:docPartBody>
        <w:p w:rsidR="00703E91" w:rsidRDefault="00E13482" w:rsidP="00E13482">
          <w:pPr>
            <w:pStyle w:val="1BF7162EC5AC4EE9834369B13CAF3B3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04390E6996466F891A459B4CA541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B865F3-2ACE-42C2-B06D-CACB85C374A9}"/>
      </w:docPartPr>
      <w:docPartBody>
        <w:p w:rsidR="00703E91" w:rsidRDefault="00E13482" w:rsidP="00E13482">
          <w:pPr>
            <w:pStyle w:val="5604390E6996466F891A459B4CA541A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605C953F6841E9A795BB45C91FF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7A4AB8-5E08-451D-B1ED-24563172F129}"/>
      </w:docPartPr>
      <w:docPartBody>
        <w:p w:rsidR="00703E91" w:rsidRDefault="00E13482" w:rsidP="00E13482">
          <w:pPr>
            <w:pStyle w:val="B7605C953F6841E9A795BB45C91FFC8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4C21C384A2431096DD8195773D72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7C9D31-6FD1-4EA5-8643-B37AE521A447}"/>
      </w:docPartPr>
      <w:docPartBody>
        <w:p w:rsidR="00703E91" w:rsidRDefault="00E13482" w:rsidP="00E13482">
          <w:pPr>
            <w:pStyle w:val="214C21C384A2431096DD8195773D72E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482"/>
    <w:rsid w:val="004612B9"/>
    <w:rsid w:val="006D4E08"/>
    <w:rsid w:val="00703E91"/>
    <w:rsid w:val="00954A80"/>
    <w:rsid w:val="00E1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13482"/>
    <w:rPr>
      <w:color w:val="808080"/>
    </w:rPr>
  </w:style>
  <w:style w:type="paragraph" w:customStyle="1" w:styleId="41CCE3DC3D0743E5A2C55640AB0D4011">
    <w:name w:val="41CCE3DC3D0743E5A2C55640AB0D4011"/>
  </w:style>
  <w:style w:type="paragraph" w:customStyle="1" w:styleId="DC822C99537C4F89BD2BB1746AC1C825">
    <w:name w:val="DC822C99537C4F89BD2BB1746AC1C825"/>
    <w:rsid w:val="00E13482"/>
  </w:style>
  <w:style w:type="paragraph" w:customStyle="1" w:styleId="67CBCEBF8A224425AEC4C09DF789AF60">
    <w:name w:val="67CBCEBF8A224425AEC4C09DF789AF60"/>
    <w:rsid w:val="00E13482"/>
  </w:style>
  <w:style w:type="paragraph" w:customStyle="1" w:styleId="5B087C64968B42E6B91776B66D3C20B3">
    <w:name w:val="5B087C64968B42E6B91776B66D3C20B3"/>
    <w:rsid w:val="00E13482"/>
  </w:style>
  <w:style w:type="paragraph" w:customStyle="1" w:styleId="F74D6746B08A45C8BCB9B7A50A6C2384">
    <w:name w:val="F74D6746B08A45C8BCB9B7A50A6C2384"/>
    <w:rsid w:val="00E13482"/>
  </w:style>
  <w:style w:type="paragraph" w:customStyle="1" w:styleId="91C461725FBA47D98456400BB94086F3">
    <w:name w:val="91C461725FBA47D98456400BB94086F3"/>
    <w:rsid w:val="00E13482"/>
  </w:style>
  <w:style w:type="paragraph" w:customStyle="1" w:styleId="0B030010B9964132AA2D5601014C3E2D">
    <w:name w:val="0B030010B9964132AA2D5601014C3E2D"/>
    <w:rsid w:val="00E13482"/>
  </w:style>
  <w:style w:type="paragraph" w:customStyle="1" w:styleId="3F51FD3CD3D646E3A70CAEB67C48EDA9">
    <w:name w:val="3F51FD3CD3D646E3A70CAEB67C48EDA9"/>
    <w:rsid w:val="00E13482"/>
  </w:style>
  <w:style w:type="paragraph" w:customStyle="1" w:styleId="86FD546A8FB9461CB758F07829D7F7FB">
    <w:name w:val="86FD546A8FB9461CB758F07829D7F7FB"/>
    <w:rsid w:val="00E13482"/>
  </w:style>
  <w:style w:type="paragraph" w:customStyle="1" w:styleId="5AE1AFE4E06149748AF066326048C554">
    <w:name w:val="5AE1AFE4E06149748AF066326048C554"/>
    <w:rsid w:val="00E13482"/>
  </w:style>
  <w:style w:type="paragraph" w:customStyle="1" w:styleId="36FB988A53644F4E81B8F6E4FB02688D">
    <w:name w:val="36FB988A53644F4E81B8F6E4FB02688D"/>
    <w:rsid w:val="00E13482"/>
  </w:style>
  <w:style w:type="paragraph" w:customStyle="1" w:styleId="826660F598D64FF2A6C0CF5F1F6F1AFF">
    <w:name w:val="826660F598D64FF2A6C0CF5F1F6F1AFF"/>
    <w:rsid w:val="00E13482"/>
  </w:style>
  <w:style w:type="paragraph" w:customStyle="1" w:styleId="23725296BD2447DBB72178DD473B0542">
    <w:name w:val="23725296BD2447DBB72178DD473B0542"/>
    <w:rsid w:val="00E13482"/>
  </w:style>
  <w:style w:type="paragraph" w:customStyle="1" w:styleId="638BEE2D52A6452BACE7341D91370B8C">
    <w:name w:val="638BEE2D52A6452BACE7341D91370B8C"/>
    <w:rsid w:val="00E13482"/>
  </w:style>
  <w:style w:type="paragraph" w:customStyle="1" w:styleId="F79043AB9F194F48A9B5A377B9728CB4">
    <w:name w:val="F79043AB9F194F48A9B5A377B9728CB4"/>
    <w:rsid w:val="00E13482"/>
  </w:style>
  <w:style w:type="paragraph" w:customStyle="1" w:styleId="30D50AD88BAE4FB3AE0B8439399021BD">
    <w:name w:val="30D50AD88BAE4FB3AE0B8439399021BD"/>
    <w:rsid w:val="00E13482"/>
  </w:style>
  <w:style w:type="paragraph" w:customStyle="1" w:styleId="B1D1CFC44D114F47BE40A54F767A28FD">
    <w:name w:val="B1D1CFC44D114F47BE40A54F767A28FD"/>
    <w:rsid w:val="00E13482"/>
  </w:style>
  <w:style w:type="paragraph" w:customStyle="1" w:styleId="C37A0B3474B44F78B7CE4CB72697D2D1">
    <w:name w:val="C37A0B3474B44F78B7CE4CB72697D2D1"/>
    <w:rsid w:val="00E13482"/>
  </w:style>
  <w:style w:type="paragraph" w:customStyle="1" w:styleId="478324176FA442CC876B5BD78EB727A3">
    <w:name w:val="478324176FA442CC876B5BD78EB727A3"/>
    <w:rsid w:val="00E13482"/>
  </w:style>
  <w:style w:type="paragraph" w:customStyle="1" w:styleId="4E3ECF750D844F9199311689F7170715">
    <w:name w:val="4E3ECF750D844F9199311689F7170715"/>
    <w:rsid w:val="00E13482"/>
  </w:style>
  <w:style w:type="paragraph" w:customStyle="1" w:styleId="9DD0D77177434B69930BFDDCF2A82E24">
    <w:name w:val="9DD0D77177434B69930BFDDCF2A82E24"/>
    <w:rsid w:val="00E13482"/>
  </w:style>
  <w:style w:type="paragraph" w:customStyle="1" w:styleId="64F2B974211349EAA8DE491F33E9A22B">
    <w:name w:val="64F2B974211349EAA8DE491F33E9A22B"/>
    <w:rsid w:val="00E13482"/>
  </w:style>
  <w:style w:type="paragraph" w:customStyle="1" w:styleId="60041B6EE7BD4E3BA5B590A6771FB12A">
    <w:name w:val="60041B6EE7BD4E3BA5B590A6771FB12A"/>
    <w:rsid w:val="00E13482"/>
  </w:style>
  <w:style w:type="paragraph" w:customStyle="1" w:styleId="7B5B4845D6704443A4F3EC5EA43F8677">
    <w:name w:val="7B5B4845D6704443A4F3EC5EA43F8677"/>
    <w:rsid w:val="00E13482"/>
  </w:style>
  <w:style w:type="paragraph" w:customStyle="1" w:styleId="8F552D147FDB456BA10DE4BB74AC7964">
    <w:name w:val="8F552D147FDB456BA10DE4BB74AC7964"/>
    <w:rsid w:val="00E13482"/>
  </w:style>
  <w:style w:type="paragraph" w:customStyle="1" w:styleId="32E77792C22B44BD97D7BD9465E347D6">
    <w:name w:val="32E77792C22B44BD97D7BD9465E347D6"/>
    <w:rsid w:val="00E13482"/>
  </w:style>
  <w:style w:type="paragraph" w:customStyle="1" w:styleId="AEC8500EFDFA486895A615DD1BC66854">
    <w:name w:val="AEC8500EFDFA486895A615DD1BC66854"/>
    <w:rsid w:val="00E13482"/>
  </w:style>
  <w:style w:type="paragraph" w:customStyle="1" w:styleId="3007211016AD4FF09F73A5B7E716FB9E">
    <w:name w:val="3007211016AD4FF09F73A5B7E716FB9E"/>
    <w:rsid w:val="00E13482"/>
  </w:style>
  <w:style w:type="paragraph" w:customStyle="1" w:styleId="BEE1E21C81B144EFA2F45358471A5826">
    <w:name w:val="BEE1E21C81B144EFA2F45358471A5826"/>
    <w:rsid w:val="00E13482"/>
  </w:style>
  <w:style w:type="paragraph" w:customStyle="1" w:styleId="C5FCD66CE24543E48AC0DEDFD5528EE3">
    <w:name w:val="C5FCD66CE24543E48AC0DEDFD5528EE3"/>
    <w:rsid w:val="00E13482"/>
  </w:style>
  <w:style w:type="paragraph" w:customStyle="1" w:styleId="952430468974401A82937BFA1CEC1C3B">
    <w:name w:val="952430468974401A82937BFA1CEC1C3B"/>
    <w:rsid w:val="00E13482"/>
  </w:style>
  <w:style w:type="paragraph" w:customStyle="1" w:styleId="EA342F1ABF3E432989796EA481D189EA">
    <w:name w:val="EA342F1ABF3E432989796EA481D189EA"/>
    <w:rsid w:val="00E13482"/>
  </w:style>
  <w:style w:type="paragraph" w:customStyle="1" w:styleId="1FD33BAECAD4444098097154FD55792F">
    <w:name w:val="1FD33BAECAD4444098097154FD55792F"/>
    <w:rsid w:val="00E13482"/>
  </w:style>
  <w:style w:type="paragraph" w:customStyle="1" w:styleId="D8258FD5D3FE4BAFAACA7B9B20F36BCE">
    <w:name w:val="D8258FD5D3FE4BAFAACA7B9B20F36BCE"/>
    <w:rsid w:val="00E13482"/>
  </w:style>
  <w:style w:type="paragraph" w:customStyle="1" w:styleId="85777BDC7D6C48548B0D72DBD2779FAE">
    <w:name w:val="85777BDC7D6C48548B0D72DBD2779FAE"/>
    <w:rsid w:val="00E13482"/>
  </w:style>
  <w:style w:type="paragraph" w:customStyle="1" w:styleId="1BF7162EC5AC4EE9834369B13CAF3B32">
    <w:name w:val="1BF7162EC5AC4EE9834369B13CAF3B32"/>
    <w:rsid w:val="00E13482"/>
  </w:style>
  <w:style w:type="paragraph" w:customStyle="1" w:styleId="5604390E6996466F891A459B4CA541AA">
    <w:name w:val="5604390E6996466F891A459B4CA541AA"/>
    <w:rsid w:val="00E13482"/>
  </w:style>
  <w:style w:type="paragraph" w:customStyle="1" w:styleId="B7605C953F6841E9A795BB45C91FFC87">
    <w:name w:val="B7605C953F6841E9A795BB45C91FFC87"/>
    <w:rsid w:val="00E13482"/>
  </w:style>
  <w:style w:type="paragraph" w:customStyle="1" w:styleId="214C21C384A2431096DD8195773D72E6">
    <w:name w:val="214C21C384A2431096DD8195773D72E6"/>
    <w:rsid w:val="00E134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Essensplan_leer_2025_04</Template>
  <TotalTime>0</TotalTime>
  <Pages>1</Pages>
  <Words>615</Words>
  <Characters>3881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Howe</dc:creator>
  <cp:lastModifiedBy>Sylvia Howe</cp:lastModifiedBy>
  <cp:revision>2</cp:revision>
  <cp:lastPrinted>2021-06-16T12:24:00Z</cp:lastPrinted>
  <dcterms:created xsi:type="dcterms:W3CDTF">2026-09-08T07:18:00Z</dcterms:created>
  <dcterms:modified xsi:type="dcterms:W3CDTF">2026-09-08T10:47:00Z</dcterms:modified>
</cp:coreProperties>
</file>