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2A261" w14:textId="77777777" w:rsidR="0058745A" w:rsidRPr="00FD0F81" w:rsidRDefault="0058745A" w:rsidP="00441F41">
      <w:pPr>
        <w:tabs>
          <w:tab w:val="left" w:pos="10632"/>
        </w:tabs>
        <w:ind w:left="426"/>
        <w:rPr>
          <w:sz w:val="22"/>
          <w:szCs w:val="22"/>
        </w:rPr>
      </w:pPr>
      <w:r w:rsidRPr="00A257F2">
        <w:rPr>
          <w:rFonts w:ascii="Arial" w:hAnsi="Arial" w:cs="Arial"/>
          <w:b/>
          <w:sz w:val="32"/>
          <w:szCs w:val="32"/>
        </w:rPr>
        <w:t>Essen auf Rädern</w:t>
      </w:r>
      <w:r w:rsidR="00A257F2">
        <w:rPr>
          <w:rFonts w:ascii="Arial" w:hAnsi="Arial" w:cs="Arial"/>
          <w:b/>
          <w:sz w:val="32"/>
          <w:szCs w:val="32"/>
        </w:rPr>
        <w:t xml:space="preserve"> </w:t>
      </w:r>
      <w:r w:rsidR="00FD0F81">
        <w:rPr>
          <w:rFonts w:ascii="Arial" w:hAnsi="Arial" w:cs="Arial"/>
          <w:b/>
          <w:sz w:val="32"/>
          <w:szCs w:val="32"/>
        </w:rPr>
        <w:t>–</w:t>
      </w:r>
      <w:r w:rsidR="00A257F2">
        <w:rPr>
          <w:rFonts w:ascii="Arial" w:hAnsi="Arial" w:cs="Arial"/>
          <w:b/>
          <w:sz w:val="32"/>
          <w:szCs w:val="32"/>
        </w:rPr>
        <w:t xml:space="preserve"> </w:t>
      </w:r>
      <w:r w:rsidR="00A257F2" w:rsidRPr="00A257F2">
        <w:rPr>
          <w:rFonts w:ascii="Arial" w:hAnsi="Arial" w:cs="Arial"/>
          <w:b/>
          <w:sz w:val="32"/>
          <w:szCs w:val="32"/>
        </w:rPr>
        <w:t>Speiseplan</w:t>
      </w:r>
      <w:r w:rsidR="00FD0F81">
        <w:rPr>
          <w:rFonts w:ascii="Arial" w:hAnsi="Arial" w:cs="Arial"/>
          <w:b/>
          <w:sz w:val="32"/>
          <w:szCs w:val="32"/>
        </w:rPr>
        <w:tab/>
      </w:r>
      <w:sdt>
        <w:sdtPr>
          <w:rPr>
            <w:rFonts w:ascii="Arial" w:hAnsi="Arial" w:cs="Arial"/>
            <w:sz w:val="22"/>
            <w:szCs w:val="22"/>
            <w:bdr w:val="single" w:sz="4" w:space="0" w:color="auto"/>
          </w:rPr>
          <w:id w:val="1982645848"/>
          <w:placeholder>
            <w:docPart w:val="492597CC1C454FED861E6046B0E78B26"/>
          </w:placeholder>
        </w:sdtPr>
        <w:sdtEndPr/>
        <w:sdtContent>
          <w:r w:rsidR="00C57580" w:rsidRPr="00922FCD">
            <w:rPr>
              <w:rFonts w:ascii="Arial" w:hAnsi="Arial" w:cs="Arial"/>
              <w:sz w:val="22"/>
              <w:szCs w:val="22"/>
              <w:bdr w:val="single" w:sz="4" w:space="0" w:color="auto"/>
            </w:rPr>
            <w:t>Name, Vorname</w:t>
          </w:r>
        </w:sdtContent>
      </w:sdt>
    </w:p>
    <w:p w14:paraId="16AC42ED" w14:textId="4D4BAACC" w:rsidR="00FD0F81" w:rsidRDefault="001548B2" w:rsidP="00441F41">
      <w:pPr>
        <w:tabs>
          <w:tab w:val="left" w:pos="10632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für die </w:t>
      </w:r>
      <w:r w:rsidR="00E54E41">
        <w:rPr>
          <w:rFonts w:ascii="Arial" w:hAnsi="Arial" w:cs="Arial"/>
        </w:rPr>
        <w:t>39</w:t>
      </w:r>
      <w:r w:rsidR="001E5BEE">
        <w:rPr>
          <w:rFonts w:ascii="Arial" w:hAnsi="Arial" w:cs="Arial"/>
        </w:rPr>
        <w:t xml:space="preserve">. Kalenderwoche vom </w:t>
      </w:r>
      <w:r w:rsidR="00E54E41">
        <w:rPr>
          <w:rFonts w:ascii="Arial" w:hAnsi="Arial" w:cs="Arial"/>
        </w:rPr>
        <w:t>21</w:t>
      </w:r>
      <w:r w:rsidR="001E5BEE">
        <w:rPr>
          <w:rFonts w:ascii="Arial" w:hAnsi="Arial" w:cs="Arial"/>
        </w:rPr>
        <w:t>.</w:t>
      </w:r>
      <w:r w:rsidR="00E54E41">
        <w:rPr>
          <w:rFonts w:ascii="Arial" w:hAnsi="Arial" w:cs="Arial"/>
        </w:rPr>
        <w:t>09</w:t>
      </w:r>
      <w:r w:rsidR="001E5BEE">
        <w:rPr>
          <w:rFonts w:ascii="Arial" w:hAnsi="Arial" w:cs="Arial"/>
        </w:rPr>
        <w:t>.202</w:t>
      </w:r>
      <w:r w:rsidR="00E54E41">
        <w:rPr>
          <w:rFonts w:ascii="Arial" w:hAnsi="Arial" w:cs="Arial"/>
        </w:rPr>
        <w:t>6</w:t>
      </w:r>
      <w:r w:rsidR="005F7318">
        <w:rPr>
          <w:rFonts w:ascii="Arial" w:hAnsi="Arial" w:cs="Arial"/>
        </w:rPr>
        <w:t xml:space="preserve"> </w:t>
      </w:r>
      <w:r w:rsidR="00FD0F81">
        <w:rPr>
          <w:rFonts w:ascii="Arial" w:hAnsi="Arial" w:cs="Arial"/>
        </w:rPr>
        <w:t xml:space="preserve">- </w:t>
      </w:r>
      <w:r w:rsidR="00E54E41">
        <w:rPr>
          <w:rFonts w:ascii="Arial" w:hAnsi="Arial" w:cs="Arial"/>
        </w:rPr>
        <w:t>27</w:t>
      </w:r>
      <w:r w:rsidR="005F7318">
        <w:rPr>
          <w:rFonts w:ascii="Arial" w:hAnsi="Arial" w:cs="Arial"/>
        </w:rPr>
        <w:t>.</w:t>
      </w:r>
      <w:r w:rsidR="00E54E41">
        <w:rPr>
          <w:rFonts w:ascii="Arial" w:hAnsi="Arial" w:cs="Arial"/>
        </w:rPr>
        <w:t>09</w:t>
      </w:r>
      <w:r w:rsidR="001E5BEE">
        <w:rPr>
          <w:rFonts w:ascii="Arial" w:hAnsi="Arial" w:cs="Arial"/>
        </w:rPr>
        <w:t>.202</w:t>
      </w:r>
      <w:r w:rsidR="00E54E41">
        <w:rPr>
          <w:rFonts w:ascii="Arial" w:hAnsi="Arial" w:cs="Arial"/>
        </w:rPr>
        <w:t>6</w:t>
      </w:r>
      <w:r w:rsidR="0055657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621343862"/>
          <w:placeholder>
            <w:docPart w:val="492597CC1C454FED861E6046B0E78B26"/>
          </w:placeholder>
        </w:sdtPr>
        <w:sdtEndPr/>
        <w:sdtContent>
          <w:r w:rsidR="00C57580" w:rsidRPr="005C7259">
            <w:rPr>
              <w:rFonts w:ascii="Arial" w:hAnsi="Arial" w:cs="Arial"/>
              <w:sz w:val="22"/>
              <w:szCs w:val="22"/>
              <w:bdr w:val="single" w:sz="4" w:space="0" w:color="auto"/>
            </w:rPr>
            <w:t>Adresse</w:t>
          </w:r>
        </w:sdtContent>
      </w:sdt>
    </w:p>
    <w:p w14:paraId="69902FD9" w14:textId="7441D5A6" w:rsidR="00FD0F81" w:rsidRDefault="00FD0F81" w:rsidP="00441F41">
      <w:pPr>
        <w:tabs>
          <w:tab w:val="left" w:pos="10632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Plan bitte bis Mittwoch</w:t>
      </w:r>
      <w:r w:rsidRPr="00B50AEC">
        <w:rPr>
          <w:rFonts w:ascii="Arial" w:hAnsi="Arial" w:cs="Arial"/>
        </w:rPr>
        <w:t xml:space="preserve">, </w:t>
      </w:r>
      <w:r w:rsidR="00E54E41">
        <w:rPr>
          <w:rFonts w:ascii="Arial" w:hAnsi="Arial" w:cs="Arial"/>
        </w:rPr>
        <w:t>09</w:t>
      </w:r>
      <w:r w:rsidRPr="00B50AEC">
        <w:rPr>
          <w:rFonts w:ascii="Arial" w:hAnsi="Arial" w:cs="Arial"/>
        </w:rPr>
        <w:t>.</w:t>
      </w:r>
      <w:r w:rsidR="00E54E41">
        <w:rPr>
          <w:rFonts w:ascii="Arial" w:hAnsi="Arial" w:cs="Arial"/>
        </w:rPr>
        <w:t>09</w:t>
      </w:r>
      <w:r>
        <w:rPr>
          <w:rFonts w:ascii="Arial" w:hAnsi="Arial" w:cs="Arial"/>
        </w:rPr>
        <w:t>.202</w:t>
      </w:r>
      <w:r w:rsidR="00E54E41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beim Fahrer abgeben</w:t>
      </w:r>
      <w:r w:rsidR="00922FCD">
        <w:rPr>
          <w:rFonts w:ascii="Arial" w:hAnsi="Arial" w:cs="Arial"/>
        </w:rPr>
        <w:tab/>
      </w:r>
      <w:sdt>
        <w:sdtPr>
          <w:rPr>
            <w:rFonts w:ascii="Arial" w:hAnsi="Arial" w:cs="Arial"/>
            <w:bdr w:val="single" w:sz="4" w:space="0" w:color="auto"/>
          </w:rPr>
          <w:id w:val="2012875921"/>
          <w:placeholder>
            <w:docPart w:val="492597CC1C454FED861E6046B0E78B26"/>
          </w:placeholder>
        </w:sdtPr>
        <w:sdtEndPr/>
        <w:sdtContent>
          <w:r w:rsidR="00922FCD" w:rsidRPr="00414619">
            <w:rPr>
              <w:rFonts w:ascii="Arial" w:hAnsi="Arial" w:cs="Arial"/>
              <w:sz w:val="22"/>
              <w:szCs w:val="22"/>
              <w:bdr w:val="single" w:sz="4" w:space="0" w:color="auto"/>
            </w:rPr>
            <w:t>Bestelldatum</w:t>
          </w:r>
        </w:sdtContent>
      </w:sdt>
    </w:p>
    <w:p w14:paraId="5B88890C" w14:textId="77777777" w:rsidR="00556570" w:rsidRDefault="00FD0F81" w:rsidP="00C57580">
      <w:pPr>
        <w:tabs>
          <w:tab w:val="left" w:pos="11057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per Telefon (05741 3424-0) oder Email (</w:t>
      </w:r>
      <w:hyperlink r:id="rId7" w:history="1">
        <w:r w:rsidRPr="00890C43">
          <w:rPr>
            <w:rStyle w:val="Hyperlink"/>
            <w:rFonts w:ascii="Arial" w:hAnsi="Arial" w:cs="Arial"/>
          </w:rPr>
          <w:t>zentrale-lk@parisozial-mlh.de</w:t>
        </w:r>
      </w:hyperlink>
      <w:r>
        <w:rPr>
          <w:rFonts w:ascii="Arial" w:hAnsi="Arial" w:cs="Arial"/>
        </w:rPr>
        <w:t>) bestellen!</w:t>
      </w:r>
      <w:r w:rsidR="00556570">
        <w:rPr>
          <w:rFonts w:ascii="Arial" w:hAnsi="Arial" w:cs="Arial"/>
        </w:rPr>
        <w:tab/>
      </w:r>
    </w:p>
    <w:p w14:paraId="60EC2E63" w14:textId="77777777" w:rsidR="00E54E41" w:rsidRDefault="00226696" w:rsidP="009D0331">
      <w:pPr>
        <w:tabs>
          <w:tab w:val="left" w:pos="11057"/>
        </w:tabs>
        <w:ind w:left="426"/>
        <w:rPr>
          <w:rFonts w:ascii="Arial" w:hAnsi="Arial" w:cs="Arial"/>
          <w:sz w:val="20"/>
          <w:szCs w:val="20"/>
        </w:rPr>
      </w:pPr>
      <w:r w:rsidRPr="00226696">
        <w:rPr>
          <w:rFonts w:ascii="Arial" w:hAnsi="Arial" w:cs="Arial"/>
          <w:sz w:val="20"/>
          <w:szCs w:val="20"/>
        </w:rPr>
        <w:t>Änderungen vorbehalten</w:t>
      </w:r>
    </w:p>
    <w:p w14:paraId="1FFE7CCF" w14:textId="1CAE2C74" w:rsidR="00FD0F81" w:rsidRPr="00414619" w:rsidRDefault="009D0331" w:rsidP="009D0331">
      <w:pPr>
        <w:tabs>
          <w:tab w:val="left" w:pos="11057"/>
        </w:tabs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sdt>
        <w:sdtPr>
          <w:rPr>
            <w:rFonts w:ascii="Arial" w:hAnsi="Arial" w:cs="Arial"/>
            <w:sz w:val="22"/>
            <w:szCs w:val="22"/>
          </w:rPr>
          <w:id w:val="-1721205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461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C7259" w:rsidRPr="00414619">
        <w:rPr>
          <w:rFonts w:ascii="Arial" w:hAnsi="Arial" w:cs="Arial"/>
          <w:sz w:val="22"/>
          <w:szCs w:val="22"/>
        </w:rPr>
        <w:t xml:space="preserve">  </w:t>
      </w:r>
      <w:r w:rsidR="003F318F" w:rsidRPr="00414619">
        <w:rPr>
          <w:rFonts w:ascii="Arial" w:hAnsi="Arial" w:cs="Arial"/>
          <w:sz w:val="22"/>
          <w:szCs w:val="22"/>
        </w:rPr>
        <w:t xml:space="preserve">mit Dessert       </w:t>
      </w:r>
      <w:sdt>
        <w:sdtPr>
          <w:rPr>
            <w:rFonts w:ascii="Arial" w:hAnsi="Arial" w:cs="Arial"/>
            <w:sz w:val="22"/>
            <w:szCs w:val="22"/>
          </w:rPr>
          <w:id w:val="-776009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7259" w:rsidRPr="0041461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C7259" w:rsidRPr="00414619">
        <w:rPr>
          <w:rFonts w:ascii="Arial" w:hAnsi="Arial" w:cs="Arial"/>
          <w:sz w:val="22"/>
          <w:szCs w:val="22"/>
        </w:rPr>
        <w:t xml:space="preserve">  </w:t>
      </w:r>
      <w:r w:rsidR="00922FCD" w:rsidRPr="00414619">
        <w:rPr>
          <w:rFonts w:ascii="Arial" w:hAnsi="Arial" w:cs="Arial"/>
          <w:sz w:val="22"/>
          <w:szCs w:val="22"/>
        </w:rPr>
        <w:t>ohne Dessert</w:t>
      </w:r>
    </w:p>
    <w:tbl>
      <w:tblPr>
        <w:tblpPr w:leftFromText="141" w:rightFromText="141" w:vertAnchor="text" w:horzAnchor="margin" w:tblpXSpec="center" w:tblpY="97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3"/>
        <w:gridCol w:w="2124"/>
        <w:gridCol w:w="2123"/>
        <w:gridCol w:w="2166"/>
        <w:gridCol w:w="2132"/>
        <w:gridCol w:w="2442"/>
        <w:gridCol w:w="2493"/>
      </w:tblGrid>
      <w:tr w:rsidR="00D542F7" w:rsidRPr="00A0246A" w14:paraId="7B764A46" w14:textId="77777777" w:rsidTr="00D542F7">
        <w:trPr>
          <w:trHeight w:val="149"/>
        </w:trPr>
        <w:tc>
          <w:tcPr>
            <w:tcW w:w="1873" w:type="dxa"/>
            <w:tcBorders>
              <w:bottom w:val="single" w:sz="4" w:space="0" w:color="auto"/>
            </w:tcBorders>
          </w:tcPr>
          <w:p w14:paraId="0106D6D0" w14:textId="77777777" w:rsidR="00D542F7" w:rsidRPr="00FD0F81" w:rsidRDefault="00D542F7" w:rsidP="00FD0F8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E6B9338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1 Menü Vollkost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FFBCB3E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2 Menü Vollkost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9B117A9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3 Menü Vegetarisch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9E59E44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4 Menü Salat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8F55186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922FCD">
              <w:rPr>
                <w:rFonts w:ascii="Arial" w:hAnsi="Arial" w:cs="Arial"/>
                <w:b/>
                <w:sz w:val="18"/>
                <w:szCs w:val="18"/>
              </w:rPr>
              <w:t xml:space="preserve"> Menü </w:t>
            </w:r>
            <w:proofErr w:type="spellStart"/>
            <w:r w:rsidRPr="00922FCD">
              <w:rPr>
                <w:rFonts w:ascii="Arial" w:hAnsi="Arial" w:cs="Arial"/>
                <w:b/>
                <w:sz w:val="18"/>
                <w:szCs w:val="18"/>
              </w:rPr>
              <w:t>Leichte</w:t>
            </w:r>
            <w:proofErr w:type="spellEnd"/>
            <w:r w:rsidRPr="00922FCD">
              <w:rPr>
                <w:rFonts w:ascii="Arial" w:hAnsi="Arial" w:cs="Arial"/>
                <w:b/>
                <w:sz w:val="18"/>
                <w:szCs w:val="18"/>
              </w:rPr>
              <w:t xml:space="preserve"> Kost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6454BB6" w14:textId="77777777" w:rsidR="00D542F7" w:rsidRPr="00922FCD" w:rsidRDefault="00D542F7" w:rsidP="00FD0F81">
            <w:pPr>
              <w:ind w:left="3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922FCD">
              <w:rPr>
                <w:rFonts w:ascii="Arial" w:hAnsi="Arial" w:cs="Arial"/>
                <w:b/>
                <w:sz w:val="18"/>
                <w:szCs w:val="18"/>
              </w:rPr>
              <w:t xml:space="preserve"> Menü Diabetikerkost</w:t>
            </w:r>
          </w:p>
        </w:tc>
      </w:tr>
      <w:tr w:rsidR="00E54E41" w:rsidRPr="00A0246A" w14:paraId="571644D1" w14:textId="77777777" w:rsidTr="000170ED">
        <w:trPr>
          <w:trHeight w:val="897"/>
        </w:trPr>
        <w:tc>
          <w:tcPr>
            <w:tcW w:w="1873" w:type="dxa"/>
            <w:tcBorders>
              <w:top w:val="single" w:sz="4" w:space="0" w:color="auto"/>
            </w:tcBorders>
          </w:tcPr>
          <w:p w14:paraId="2C995AC7" w14:textId="77777777" w:rsidR="00E54E41" w:rsidRPr="00E54E41" w:rsidRDefault="00E54E41" w:rsidP="00E54E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3EDEBE" w14:textId="76761F3D" w:rsidR="00E54E41" w:rsidRPr="00E54E41" w:rsidRDefault="00E54E41" w:rsidP="00E54E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4E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Montag </w:t>
            </w:r>
          </w:p>
          <w:p w14:paraId="4354B998" w14:textId="748C58FD" w:rsidR="00E54E41" w:rsidRPr="00E54E41" w:rsidRDefault="00E54E41" w:rsidP="00E54E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4E41">
              <w:rPr>
                <w:rFonts w:ascii="Arial" w:hAnsi="Arial" w:cs="Arial"/>
                <w:b/>
                <w:bCs/>
                <w:sz w:val="20"/>
                <w:szCs w:val="20"/>
              </w:rPr>
              <w:t>21.09.2026</w:t>
            </w:r>
          </w:p>
          <w:p w14:paraId="040C5260" w14:textId="77777777" w:rsidR="00E54E41" w:rsidRPr="00E54E41" w:rsidRDefault="00E54E41" w:rsidP="00E54E41">
            <w:pPr>
              <w:pStyle w:val="berschrift2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</w:tcPr>
          <w:p w14:paraId="56B4A147" w14:textId="77777777" w:rsidR="00E54E41" w:rsidRDefault="00E54E41" w:rsidP="00E54E4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Schaschlik Pfanne</w:t>
            </w:r>
          </w:p>
          <w:p w14:paraId="6A9C00A0" w14:textId="77777777" w:rsidR="00E54E41" w:rsidRDefault="00E54E41" w:rsidP="00E54E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Putenfleisch, Zwiebeln, Paprika, Reis und Gemüse</w:t>
            </w:r>
          </w:p>
          <w:p w14:paraId="7DD0E02D" w14:textId="77777777" w:rsidR="00E54E41" w:rsidRDefault="00E54E41" w:rsidP="00E54E41">
            <w:pPr>
              <w:rPr>
                <w:rFonts w:ascii="Arial" w:hAnsi="Arial" w:cs="Arial"/>
                <w:sz w:val="16"/>
                <w:szCs w:val="16"/>
              </w:rPr>
            </w:pPr>
          </w:p>
          <w:p w14:paraId="67C0D290" w14:textId="51350752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2123" w:type="dxa"/>
          </w:tcPr>
          <w:p w14:paraId="7A66C10F" w14:textId="77777777" w:rsidR="00E54E41" w:rsidRPr="007D1D77" w:rsidRDefault="00E54E41" w:rsidP="00E54E41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Gebratenes Putenschnitzel</w:t>
            </w:r>
          </w:p>
          <w:p w14:paraId="26294764" w14:textId="452FFFA1" w:rsidR="00E54E41" w:rsidRDefault="00E54E41" w:rsidP="00E54E4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heller Cremesoße, Reis und Salat</w:t>
            </w:r>
          </w:p>
          <w:p w14:paraId="6B5AC629" w14:textId="18A47EA1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1, j, a8, g, a1</w:t>
            </w:r>
          </w:p>
        </w:tc>
        <w:tc>
          <w:tcPr>
            <w:tcW w:w="2166" w:type="dxa"/>
          </w:tcPr>
          <w:p w14:paraId="799A9BE9" w14:textId="77777777" w:rsidR="00E54E41" w:rsidRPr="007D1D77" w:rsidRDefault="00E54E41" w:rsidP="00E54E41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Käsetortellini</w:t>
            </w:r>
          </w:p>
          <w:p w14:paraId="3B5C270A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rahmiger Tomaten-Basilikumsoße und Salat</w:t>
            </w:r>
          </w:p>
          <w:p w14:paraId="59528BF7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</w:p>
          <w:p w14:paraId="147109A9" w14:textId="4ED05AB2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c, j, a8, g, a1</w:t>
            </w:r>
          </w:p>
        </w:tc>
        <w:tc>
          <w:tcPr>
            <w:tcW w:w="2132" w:type="dxa"/>
          </w:tcPr>
          <w:p w14:paraId="2A3441F2" w14:textId="77777777" w:rsidR="00E54E41" w:rsidRDefault="00E54E41" w:rsidP="00E54E41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Wellness Salat</w:t>
            </w:r>
          </w:p>
          <w:p w14:paraId="7A734561" w14:textId="5D6E8ECA" w:rsidR="00E54E41" w:rsidRDefault="00E54E41" w:rsidP="00E54E4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Eisberg, Paprika, Tomate, Kochschinken und Käse</w:t>
            </w:r>
          </w:p>
          <w:p w14:paraId="4F8C4820" w14:textId="333997AB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3, 11, 8, g</w:t>
            </w:r>
          </w:p>
        </w:tc>
        <w:tc>
          <w:tcPr>
            <w:tcW w:w="2442" w:type="dxa"/>
          </w:tcPr>
          <w:p w14:paraId="437C57A8" w14:textId="77777777" w:rsidR="00E54E41" w:rsidRPr="001937DD" w:rsidRDefault="00E54E41" w:rsidP="00E54E41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Schnittbohnen Eintopf</w:t>
            </w:r>
          </w:p>
          <w:p w14:paraId="143BAE63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Schweinefleisch und Bötchen</w:t>
            </w:r>
          </w:p>
          <w:p w14:paraId="509DC416" w14:textId="77777777" w:rsidR="00E54E41" w:rsidRPr="00BB2614" w:rsidRDefault="00E54E41" w:rsidP="00E54E41">
            <w:pPr>
              <w:rPr>
                <w:rFonts w:ascii="Arial" w:hAnsi="Arial" w:cs="Arial"/>
                <w:sz w:val="16"/>
              </w:rPr>
            </w:pPr>
          </w:p>
          <w:p w14:paraId="53B7C226" w14:textId="4F785BB4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3, 8, a3, a, a1</w:t>
            </w:r>
          </w:p>
        </w:tc>
        <w:tc>
          <w:tcPr>
            <w:tcW w:w="2493" w:type="dxa"/>
          </w:tcPr>
          <w:p w14:paraId="5762EED1" w14:textId="77777777" w:rsidR="00E54E41" w:rsidRDefault="00E54E41" w:rsidP="00E54E41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Gebratene Fischfrikadelle</w:t>
            </w:r>
          </w:p>
          <w:p w14:paraId="4BA0136E" w14:textId="16581D14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</w:rPr>
              <w:t>mit</w:t>
            </w:r>
            <w:r w:rsidRPr="00836772">
              <w:rPr>
                <w:rFonts w:ascii="Arial" w:hAnsi="Arial" w:cs="Arial"/>
                <w:bCs/>
                <w:sz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</w:rPr>
              <w:t>Rahmspinat und Frühlingspüree                         4,1 BE</w:t>
            </w:r>
          </w:p>
        </w:tc>
      </w:tr>
      <w:tr w:rsidR="00E54E41" w:rsidRPr="00023D29" w14:paraId="59E0E205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0C5AE84F" w14:textId="02ADCB33" w:rsidR="00E54E41" w:rsidRPr="00E54E41" w:rsidRDefault="00E54E41" w:rsidP="00E54E41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627163046"/>
              <w:placeholder>
                <w:docPart w:val="1B37900C4C18426EA5EBFFDB9E80B688"/>
              </w:placeholder>
            </w:sdtPr>
            <w:sdtEndPr/>
            <w:sdtContent>
              <w:p w14:paraId="168EE522" w14:textId="77777777" w:rsidR="00E54E41" w:rsidRPr="00023D29" w:rsidRDefault="00E54E41" w:rsidP="00E54E41">
                <w:pPr>
                  <w:jc w:val="right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037508538"/>
              <w:placeholder>
                <w:docPart w:val="0C128D17170B443C8F73CCD58342F268"/>
              </w:placeholder>
            </w:sdtPr>
            <w:sdtEndPr/>
            <w:sdtContent>
              <w:p w14:paraId="02F9194E" w14:textId="77777777" w:rsidR="00E54E41" w:rsidRDefault="00E54E41" w:rsidP="00E54E41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85731820"/>
              <w:placeholder>
                <w:docPart w:val="7B17D5A43D3C402FB04CB075C01A9FE4"/>
              </w:placeholder>
            </w:sdtPr>
            <w:sdtEndPr/>
            <w:sdtContent>
              <w:p w14:paraId="294C718C" w14:textId="77777777" w:rsidR="00E54E41" w:rsidRDefault="00E54E41" w:rsidP="00E54E41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828826366"/>
              <w:placeholder>
                <w:docPart w:val="9F9C54AC1B9646909BFE9A423D9A68B8"/>
              </w:placeholder>
            </w:sdtPr>
            <w:sdtEndPr/>
            <w:sdtContent>
              <w:p w14:paraId="74ACC1C7" w14:textId="77777777" w:rsidR="00E54E41" w:rsidRDefault="00E54E41" w:rsidP="00E54E41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960389112"/>
              <w:placeholder>
                <w:docPart w:val="014F04EB145945EDBF0D6A7D68437851"/>
              </w:placeholder>
            </w:sdtPr>
            <w:sdtEndPr/>
            <w:sdtContent>
              <w:p w14:paraId="2292EFCC" w14:textId="77777777" w:rsidR="00E54E41" w:rsidRDefault="00E54E41" w:rsidP="00E54E41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8219657"/>
              <w:placeholder>
                <w:docPart w:val="EDA0932E71FA494C97BEB7F650ECAAB9"/>
              </w:placeholder>
            </w:sdtPr>
            <w:sdtEndPr/>
            <w:sdtContent>
              <w:p w14:paraId="7A062C5D" w14:textId="77777777" w:rsidR="00E54E41" w:rsidRPr="0031012B" w:rsidRDefault="00E54E41" w:rsidP="00E54E41">
                <w:pPr>
                  <w:jc w:val="right"/>
                  <w:rPr>
                    <w:rFonts w:cs="Arial"/>
                    <w:b/>
                    <w:sz w:val="18"/>
                    <w:szCs w:val="18"/>
                  </w:rPr>
                </w:pP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E54E41" w:rsidRPr="00A0246A" w14:paraId="576D9D45" w14:textId="77777777" w:rsidTr="00E54E41">
        <w:trPr>
          <w:trHeight w:val="829"/>
        </w:trPr>
        <w:tc>
          <w:tcPr>
            <w:tcW w:w="1873" w:type="dxa"/>
            <w:tcBorders>
              <w:top w:val="single" w:sz="4" w:space="0" w:color="auto"/>
            </w:tcBorders>
          </w:tcPr>
          <w:p w14:paraId="6A291CE0" w14:textId="77777777" w:rsidR="00E54E41" w:rsidRPr="00E54E41" w:rsidRDefault="00E54E41" w:rsidP="00E54E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56BA14F" w14:textId="25B6A01C" w:rsidR="00E54E41" w:rsidRPr="00E54E41" w:rsidRDefault="00E54E41" w:rsidP="00E54E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4E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Dienstag </w:t>
            </w:r>
          </w:p>
          <w:p w14:paraId="1DCCB2AE" w14:textId="51F3EA2D" w:rsidR="00E54E41" w:rsidRPr="00E54E41" w:rsidRDefault="00E54E41" w:rsidP="00E54E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4E41">
              <w:rPr>
                <w:rFonts w:ascii="Arial" w:hAnsi="Arial" w:cs="Arial"/>
                <w:b/>
                <w:bCs/>
                <w:sz w:val="20"/>
                <w:szCs w:val="20"/>
              </w:rPr>
              <w:t>22.09.2026</w:t>
            </w:r>
          </w:p>
          <w:p w14:paraId="234BCBEF" w14:textId="77777777" w:rsidR="00E54E41" w:rsidRPr="00E54E41" w:rsidRDefault="00E54E41" w:rsidP="00E54E41">
            <w:pPr>
              <w:pStyle w:val="berschrift2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</w:tcPr>
          <w:p w14:paraId="0A3DD230" w14:textId="77777777" w:rsidR="00E54E41" w:rsidRPr="00F36382" w:rsidRDefault="00E54E41" w:rsidP="00E54E41">
            <w:pPr>
              <w:pStyle w:val="berschrift1"/>
            </w:pPr>
            <w:r>
              <w:t>Geflügelbällchen</w:t>
            </w:r>
          </w:p>
          <w:p w14:paraId="00B53776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Tomaten-Rahmsoße, Kartoffelpüree und gemischtem Salat</w:t>
            </w:r>
          </w:p>
          <w:p w14:paraId="2DDB5BCE" w14:textId="431D49F0" w:rsidR="00E54E41" w:rsidRPr="00E54E41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c, j, a8, g, a1</w:t>
            </w:r>
          </w:p>
        </w:tc>
        <w:tc>
          <w:tcPr>
            <w:tcW w:w="2123" w:type="dxa"/>
          </w:tcPr>
          <w:p w14:paraId="55AA4C23" w14:textId="77777777" w:rsidR="00E54E41" w:rsidRPr="001B719C" w:rsidRDefault="00E54E41" w:rsidP="00E54E41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Brathering</w:t>
            </w:r>
          </w:p>
          <w:p w14:paraId="0137B8C1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Dillkartoffeln und Mix Salat</w:t>
            </w:r>
          </w:p>
          <w:p w14:paraId="51B77604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</w:p>
          <w:p w14:paraId="535DA85B" w14:textId="06375040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j</w:t>
            </w:r>
          </w:p>
        </w:tc>
        <w:tc>
          <w:tcPr>
            <w:tcW w:w="2166" w:type="dxa"/>
          </w:tcPr>
          <w:p w14:paraId="130E4932" w14:textId="77777777" w:rsidR="00E54E41" w:rsidRPr="001B719C" w:rsidRDefault="00E54E41" w:rsidP="00E54E41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Ofenkartoffel</w:t>
            </w:r>
          </w:p>
          <w:p w14:paraId="6B7E507F" w14:textId="21F1365C" w:rsidR="00E54E41" w:rsidRDefault="00E54E41" w:rsidP="00E54E4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Käse-Apfel-Lauchtopping, Kräuterquark und Salat</w:t>
            </w:r>
          </w:p>
          <w:p w14:paraId="4B107F94" w14:textId="67E301C9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3, 1, 4, i, c, j, f, a8, g, a1</w:t>
            </w:r>
          </w:p>
        </w:tc>
        <w:tc>
          <w:tcPr>
            <w:tcW w:w="2132" w:type="dxa"/>
          </w:tcPr>
          <w:p w14:paraId="0AC85A5C" w14:textId="77777777" w:rsidR="00E54E41" w:rsidRDefault="00E54E41" w:rsidP="00E54E41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Andalusischer Salat</w:t>
            </w:r>
          </w:p>
          <w:p w14:paraId="433F22D6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Ei, Thunfisch und Oliven</w:t>
            </w:r>
          </w:p>
          <w:p w14:paraId="6828340C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</w:p>
          <w:p w14:paraId="69619510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</w:p>
          <w:p w14:paraId="52FB2668" w14:textId="5FA06572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c, d</w:t>
            </w:r>
          </w:p>
        </w:tc>
        <w:tc>
          <w:tcPr>
            <w:tcW w:w="2442" w:type="dxa"/>
          </w:tcPr>
          <w:p w14:paraId="2760B011" w14:textId="77777777" w:rsidR="00E54E41" w:rsidRDefault="00E54E41" w:rsidP="00E54E41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Seelachs Natur in Eihülle</w:t>
            </w:r>
          </w:p>
          <w:p w14:paraId="434F33FF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heißer Zitronensoße, Gemüsestreifen und Dillkartoffeln</w:t>
            </w:r>
          </w:p>
          <w:p w14:paraId="53847D02" w14:textId="77777777" w:rsidR="00E54E41" w:rsidRDefault="00E54E41" w:rsidP="00E54E41">
            <w:pPr>
              <w:rPr>
                <w:rFonts w:ascii="Arial" w:hAnsi="Arial" w:cs="Arial"/>
                <w:sz w:val="16"/>
                <w:vertAlign w:val="subscript"/>
              </w:rPr>
            </w:pPr>
          </w:p>
          <w:p w14:paraId="07FD553A" w14:textId="699D52F5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1, a3, i, c, j, a4, f, a8, g, a2, b, d, a1</w:t>
            </w:r>
          </w:p>
        </w:tc>
        <w:tc>
          <w:tcPr>
            <w:tcW w:w="2493" w:type="dxa"/>
          </w:tcPr>
          <w:p w14:paraId="71BC3FA7" w14:textId="77777777" w:rsidR="00E54E41" w:rsidRDefault="00E54E41" w:rsidP="00E54E41">
            <w:pPr>
              <w:pStyle w:val="berschrift1"/>
            </w:pPr>
            <w:r>
              <w:t>Paprikaschote</w:t>
            </w:r>
          </w:p>
          <w:p w14:paraId="1CBB45B3" w14:textId="2D677AB6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>mit Hackfleischfüllung, Tomatensoße und Reis                  5,6 BE</w:t>
            </w:r>
          </w:p>
        </w:tc>
      </w:tr>
      <w:tr w:rsidR="00E54E41" w:rsidRPr="00A0246A" w14:paraId="009602FD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23375794" w14:textId="6DCF8132" w:rsidR="00E54E41" w:rsidRPr="00E54E41" w:rsidRDefault="00E54E41" w:rsidP="00E54E41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51272055"/>
              <w:placeholder>
                <w:docPart w:val="C31228B3799D4B8BA24D64E9DC4486A7"/>
              </w:placeholder>
            </w:sdtPr>
            <w:sdtEndPr/>
            <w:sdtContent>
              <w:p w14:paraId="1D2797BE" w14:textId="77777777" w:rsidR="00E54E41" w:rsidRDefault="00E54E41" w:rsidP="00E54E41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125125697"/>
              <w:placeholder>
                <w:docPart w:val="4FA7733D22C645CEAEBC4B9113AE976B"/>
              </w:placeholder>
            </w:sdtPr>
            <w:sdtEndPr/>
            <w:sdtContent>
              <w:p w14:paraId="12F518BC" w14:textId="77777777" w:rsidR="00E54E41" w:rsidRDefault="00E54E41" w:rsidP="00E54E41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271194104"/>
              <w:placeholder>
                <w:docPart w:val="F11F842117AC46F9A9ACF33B4B46DDC0"/>
              </w:placeholder>
            </w:sdtPr>
            <w:sdtEndPr/>
            <w:sdtContent>
              <w:p w14:paraId="5FC2AD6D" w14:textId="77777777" w:rsidR="00E54E41" w:rsidRDefault="00E54E41" w:rsidP="00E54E41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90347992"/>
              <w:placeholder>
                <w:docPart w:val="1BDEF09FCA5E420EBCA2B80AC74067F6"/>
              </w:placeholder>
            </w:sdtPr>
            <w:sdtEndPr/>
            <w:sdtContent>
              <w:p w14:paraId="4A84133A" w14:textId="77777777" w:rsidR="00E54E41" w:rsidRDefault="00E54E41" w:rsidP="00E54E41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734824914"/>
              <w:placeholder>
                <w:docPart w:val="1982E4B40FB6499BAC8F0900BDE4B517"/>
              </w:placeholder>
            </w:sdtPr>
            <w:sdtEndPr/>
            <w:sdtContent>
              <w:p w14:paraId="47E26FBC" w14:textId="77777777" w:rsidR="00E54E41" w:rsidRDefault="00E54E41" w:rsidP="00E54E41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890564361"/>
              <w:placeholder>
                <w:docPart w:val="0D4094653C1249D59CD0F8F6FB689406"/>
              </w:placeholder>
            </w:sdtPr>
            <w:sdtEndPr/>
            <w:sdtContent>
              <w:p w14:paraId="54E56D11" w14:textId="77777777" w:rsidR="00E54E41" w:rsidRDefault="00E54E41" w:rsidP="00E54E41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E54E41" w:rsidRPr="00A0246A" w14:paraId="77CCA30B" w14:textId="77777777" w:rsidTr="008D5FB4">
        <w:trPr>
          <w:trHeight w:val="919"/>
        </w:trPr>
        <w:tc>
          <w:tcPr>
            <w:tcW w:w="1873" w:type="dxa"/>
            <w:tcBorders>
              <w:top w:val="single" w:sz="4" w:space="0" w:color="auto"/>
            </w:tcBorders>
          </w:tcPr>
          <w:p w14:paraId="7753C450" w14:textId="77777777" w:rsidR="00E54E41" w:rsidRPr="00E54E41" w:rsidRDefault="00E54E41" w:rsidP="00E54E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361CC78" w14:textId="46459AE3" w:rsidR="00E54E41" w:rsidRPr="00E54E41" w:rsidRDefault="00E54E41" w:rsidP="00E54E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E54E41">
              <w:rPr>
                <w:rFonts w:ascii="Arial" w:hAnsi="Arial" w:cs="Arial"/>
                <w:b/>
                <w:bCs/>
                <w:sz w:val="20"/>
                <w:szCs w:val="20"/>
              </w:rPr>
              <w:t>Mittwoch</w:t>
            </w:r>
            <w:proofErr w:type="gramEnd"/>
            <w:r w:rsidRPr="00E54E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23.09.2026</w:t>
            </w:r>
          </w:p>
          <w:p w14:paraId="15FD6746" w14:textId="77777777" w:rsidR="00E54E41" w:rsidRPr="00E54E41" w:rsidRDefault="00E54E41" w:rsidP="00E54E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14:paraId="1FD3CB5E" w14:textId="77777777" w:rsidR="00E54E41" w:rsidRDefault="00E54E41" w:rsidP="00E54E41">
            <w:pPr>
              <w:pStyle w:val="berschrift1"/>
            </w:pPr>
            <w:r>
              <w:t>Tafelspitz</w:t>
            </w:r>
          </w:p>
          <w:p w14:paraId="1B2D9A16" w14:textId="77777777" w:rsidR="00E54E41" w:rsidRDefault="00E54E41" w:rsidP="00E54E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Meerrettichsoße, Wurzelgemüse und Salzkartoffeln</w:t>
            </w:r>
          </w:p>
          <w:p w14:paraId="356FA739" w14:textId="37E95306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3, 5, 1, 4, i, l, c, j, f, a8, g, a1</w:t>
            </w:r>
          </w:p>
        </w:tc>
        <w:tc>
          <w:tcPr>
            <w:tcW w:w="2123" w:type="dxa"/>
          </w:tcPr>
          <w:p w14:paraId="0D22E5F9" w14:textId="77777777" w:rsidR="00E54E41" w:rsidRPr="006B6B1C" w:rsidRDefault="00E54E41" w:rsidP="00E54E41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Schweinefilet</w:t>
            </w:r>
          </w:p>
          <w:p w14:paraId="0EDD3E4D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Pfefferrahmsoße, Euro-Mix-Gemüse und Spätzle</w:t>
            </w:r>
          </w:p>
          <w:p w14:paraId="58ABD654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</w:p>
          <w:p w14:paraId="176EFCEE" w14:textId="534A43DC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a3, i, c, f, a8, g, a1</w:t>
            </w:r>
          </w:p>
        </w:tc>
        <w:tc>
          <w:tcPr>
            <w:tcW w:w="2166" w:type="dxa"/>
          </w:tcPr>
          <w:p w14:paraId="631A259D" w14:textId="77777777" w:rsidR="00E54E41" w:rsidRPr="006B6B1C" w:rsidRDefault="00E54E41" w:rsidP="00E54E41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Pastinaken-Steckrüben-Rösti</w:t>
            </w:r>
          </w:p>
          <w:p w14:paraId="7D21D7F1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Konfettisoße, Mischgemüse, Petersilienkartoffeln</w:t>
            </w:r>
          </w:p>
          <w:p w14:paraId="17E9EFB5" w14:textId="16662593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1, 4, i, c, j, a4, f, a8, g, a1</w:t>
            </w:r>
          </w:p>
        </w:tc>
        <w:tc>
          <w:tcPr>
            <w:tcW w:w="2132" w:type="dxa"/>
          </w:tcPr>
          <w:p w14:paraId="67BC36F7" w14:textId="77777777" w:rsidR="00E54E41" w:rsidRDefault="00E54E41" w:rsidP="00E54E41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Mini-Frikadellen</w:t>
            </w:r>
          </w:p>
          <w:p w14:paraId="3A959545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Kartoffelsalat und Möhren-Apfel-Rohkost</w:t>
            </w:r>
          </w:p>
          <w:p w14:paraId="178C555B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</w:p>
          <w:p w14:paraId="049DC3E8" w14:textId="7DB33D00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11, a3, c, j, a8, a1</w:t>
            </w:r>
          </w:p>
        </w:tc>
        <w:tc>
          <w:tcPr>
            <w:tcW w:w="2442" w:type="dxa"/>
          </w:tcPr>
          <w:p w14:paraId="60382B00" w14:textId="77777777" w:rsidR="00E54E41" w:rsidRPr="0015136E" w:rsidRDefault="00E54E41" w:rsidP="00E54E41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Hackbällchen</w:t>
            </w:r>
          </w:p>
          <w:p w14:paraId="65D67E88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</w:t>
            </w:r>
            <w:r w:rsidRPr="005603E9">
              <w:rPr>
                <w:rFonts w:ascii="Arial" w:hAnsi="Arial" w:cs="Arial"/>
                <w:sz w:val="16"/>
              </w:rPr>
              <w:t>it</w:t>
            </w:r>
            <w:r>
              <w:rPr>
                <w:rFonts w:ascii="Arial" w:hAnsi="Arial" w:cs="Arial"/>
                <w:sz w:val="16"/>
              </w:rPr>
              <w:t xml:space="preserve"> heller Gemüsesoße, Kaisergemüse und Reis</w:t>
            </w:r>
          </w:p>
          <w:p w14:paraId="70C117F2" w14:textId="77777777" w:rsidR="00E54E41" w:rsidRPr="00147C7B" w:rsidRDefault="00E54E41" w:rsidP="00E54E41">
            <w:pPr>
              <w:rPr>
                <w:rFonts w:ascii="Arial" w:hAnsi="Arial" w:cs="Arial"/>
                <w:sz w:val="16"/>
              </w:rPr>
            </w:pPr>
          </w:p>
          <w:p w14:paraId="337143E5" w14:textId="3AC09860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1, 4, i, c, j, f, a8, g, g1, a1</w:t>
            </w:r>
          </w:p>
        </w:tc>
        <w:tc>
          <w:tcPr>
            <w:tcW w:w="2493" w:type="dxa"/>
          </w:tcPr>
          <w:p w14:paraId="09A25F4A" w14:textId="77777777" w:rsidR="00E54E41" w:rsidRDefault="00E54E41" w:rsidP="00E54E41">
            <w:pPr>
              <w:pStyle w:val="berschrift1"/>
            </w:pPr>
            <w:r>
              <w:t>Putengeschnetzeltes</w:t>
            </w:r>
          </w:p>
          <w:p w14:paraId="1B466CE7" w14:textId="51B26472" w:rsidR="00E54E41" w:rsidRPr="00B152C3" w:rsidRDefault="00E54E41" w:rsidP="00E54E41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 w:rsidRPr="00E54E41">
              <w:rPr>
                <w:rFonts w:ascii="Arial" w:hAnsi="Arial" w:cs="Arial"/>
                <w:sz w:val="16"/>
              </w:rPr>
              <w:t xml:space="preserve">mit Rahmsoße, Broccoli und Spätzle                         </w:t>
            </w:r>
            <w:r>
              <w:rPr>
                <w:rFonts w:ascii="Arial" w:hAnsi="Arial" w:cs="Arial"/>
                <w:sz w:val="16"/>
              </w:rPr>
              <w:t xml:space="preserve">    </w:t>
            </w:r>
            <w:r w:rsidRPr="00E54E41">
              <w:rPr>
                <w:rFonts w:ascii="Arial" w:hAnsi="Arial" w:cs="Arial"/>
                <w:sz w:val="16"/>
              </w:rPr>
              <w:t>4,6 BE</w:t>
            </w:r>
          </w:p>
        </w:tc>
      </w:tr>
      <w:tr w:rsidR="00E54E41" w:rsidRPr="00A0246A" w14:paraId="2710B64C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0097E7FE" w14:textId="2E18844F" w:rsidR="00E54E41" w:rsidRPr="00E54E41" w:rsidRDefault="00E54E41" w:rsidP="00E54E41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13856740"/>
              <w:placeholder>
                <w:docPart w:val="5F13212840CB4C0B9BA59E10CF2C4DF0"/>
              </w:placeholder>
            </w:sdtPr>
            <w:sdtEndPr/>
            <w:sdtContent>
              <w:p w14:paraId="5EABACA6" w14:textId="77777777" w:rsidR="00E54E41" w:rsidRDefault="00E54E41" w:rsidP="00E54E41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21313996"/>
              <w:placeholder>
                <w:docPart w:val="686B0675AE434C03B1799223EC84F32C"/>
              </w:placeholder>
            </w:sdtPr>
            <w:sdtEndPr/>
            <w:sdtContent>
              <w:p w14:paraId="7B0B510A" w14:textId="77777777" w:rsidR="00E54E41" w:rsidRDefault="00E54E41" w:rsidP="00E54E41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5661743"/>
              <w:placeholder>
                <w:docPart w:val="44098C4434B64540A1B30B8623EB0201"/>
              </w:placeholder>
            </w:sdtPr>
            <w:sdtEndPr/>
            <w:sdtContent>
              <w:p w14:paraId="7C30F825" w14:textId="77777777" w:rsidR="00E54E41" w:rsidRDefault="00E54E41" w:rsidP="00E54E41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949749152"/>
              <w:placeholder>
                <w:docPart w:val="F01283C1CBB34E5581DC6AFC68C059EC"/>
              </w:placeholder>
            </w:sdtPr>
            <w:sdtEndPr/>
            <w:sdtContent>
              <w:p w14:paraId="7DACAC08" w14:textId="77777777" w:rsidR="00E54E41" w:rsidRDefault="00E54E41" w:rsidP="00E54E41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5102775"/>
              <w:placeholder>
                <w:docPart w:val="6FF64E7E6EED4965BEBC7C179E502931"/>
              </w:placeholder>
            </w:sdtPr>
            <w:sdtEndPr/>
            <w:sdtContent>
              <w:p w14:paraId="6450B434" w14:textId="77777777" w:rsidR="00E54E41" w:rsidRDefault="00E54E41" w:rsidP="00E54E41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6410856"/>
              <w:placeholder>
                <w:docPart w:val="AFF55D1F1227466995B397C7D218D1FB"/>
              </w:placeholder>
            </w:sdtPr>
            <w:sdtEndPr/>
            <w:sdtContent>
              <w:p w14:paraId="071E0E21" w14:textId="77777777" w:rsidR="00E54E41" w:rsidRDefault="00E54E41" w:rsidP="00E54E41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E54E41" w:rsidRPr="00A0246A" w14:paraId="22122237" w14:textId="77777777" w:rsidTr="004149BA">
        <w:trPr>
          <w:trHeight w:val="826"/>
        </w:trPr>
        <w:tc>
          <w:tcPr>
            <w:tcW w:w="1873" w:type="dxa"/>
            <w:tcBorders>
              <w:top w:val="single" w:sz="4" w:space="0" w:color="auto"/>
            </w:tcBorders>
          </w:tcPr>
          <w:p w14:paraId="6B9C81C2" w14:textId="77777777" w:rsidR="00E54E41" w:rsidRPr="00E54E41" w:rsidRDefault="00E54E41" w:rsidP="00E54E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F73A93" w14:textId="639F26B3" w:rsidR="00E54E41" w:rsidRPr="00E54E41" w:rsidRDefault="00E54E41" w:rsidP="00E54E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E54E41">
              <w:rPr>
                <w:rFonts w:ascii="Arial" w:hAnsi="Arial" w:cs="Arial"/>
                <w:b/>
                <w:bCs/>
                <w:sz w:val="20"/>
                <w:szCs w:val="20"/>
              </w:rPr>
              <w:t>Donnerstag</w:t>
            </w:r>
            <w:proofErr w:type="gramEnd"/>
            <w:r w:rsidRPr="00E54E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24.09.2026</w:t>
            </w:r>
          </w:p>
          <w:p w14:paraId="472E3ED3" w14:textId="77777777" w:rsidR="00E54E41" w:rsidRPr="00E54E41" w:rsidRDefault="00E54E41" w:rsidP="00E54E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14:paraId="2EBE6830" w14:textId="77777777" w:rsidR="00E54E41" w:rsidRPr="00C8119C" w:rsidRDefault="00E54E41" w:rsidP="00E54E41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Hähnchen Cordon Bleu</w:t>
            </w:r>
          </w:p>
          <w:p w14:paraId="59AFB468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Geflügelsoße, Leipziger Allerlei und Reis</w:t>
            </w:r>
          </w:p>
          <w:p w14:paraId="44A8D1BF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</w:p>
          <w:p w14:paraId="542D0DDA" w14:textId="1B836FAB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10, 2, i, c, j, t, f, a8, g, a1</w:t>
            </w:r>
          </w:p>
        </w:tc>
        <w:tc>
          <w:tcPr>
            <w:tcW w:w="2123" w:type="dxa"/>
          </w:tcPr>
          <w:p w14:paraId="1C5FC073" w14:textId="77777777" w:rsidR="00E54E41" w:rsidRPr="00200FDE" w:rsidRDefault="00E54E41" w:rsidP="00E54E41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Bratwurst</w:t>
            </w:r>
          </w:p>
          <w:p w14:paraId="2066C0A4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Soße, Fit-Gemüsemix und Kräuterkartoffeln</w:t>
            </w:r>
          </w:p>
          <w:p w14:paraId="20F90449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</w:p>
          <w:p w14:paraId="5F793EEF" w14:textId="0C261A8C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3, a3, i, j, f, a8, a1</w:t>
            </w:r>
          </w:p>
        </w:tc>
        <w:tc>
          <w:tcPr>
            <w:tcW w:w="2166" w:type="dxa"/>
          </w:tcPr>
          <w:p w14:paraId="2CD51EEA" w14:textId="77777777" w:rsidR="00E54E41" w:rsidRDefault="00E54E41" w:rsidP="00E54E41">
            <w:pPr>
              <w:pStyle w:val="Sprechblasentex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Milchreis</w:t>
            </w:r>
          </w:p>
          <w:p w14:paraId="070FB760" w14:textId="77777777" w:rsidR="00E54E41" w:rsidRDefault="00E54E41" w:rsidP="00E54E41">
            <w:pPr>
              <w:pStyle w:val="Sprechblasen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mit heißen Kirschen</w:t>
            </w:r>
          </w:p>
          <w:p w14:paraId="00FA927B" w14:textId="77777777" w:rsidR="00E54E41" w:rsidRDefault="00E54E41" w:rsidP="00E54E41">
            <w:pPr>
              <w:pStyle w:val="Sprechblasentext"/>
              <w:rPr>
                <w:rFonts w:ascii="Arial" w:hAnsi="Arial" w:cs="Arial"/>
                <w:szCs w:val="24"/>
              </w:rPr>
            </w:pPr>
          </w:p>
          <w:p w14:paraId="27D2196E" w14:textId="77777777" w:rsidR="00E54E41" w:rsidRDefault="00E54E41" w:rsidP="00E54E41">
            <w:pPr>
              <w:pStyle w:val="Sprechblasentext"/>
              <w:rPr>
                <w:rFonts w:ascii="Arial" w:hAnsi="Arial" w:cs="Arial"/>
                <w:szCs w:val="24"/>
              </w:rPr>
            </w:pPr>
          </w:p>
          <w:p w14:paraId="49702F64" w14:textId="422652E6" w:rsidR="00E54E41" w:rsidRPr="00B152C3" w:rsidRDefault="00E54E41" w:rsidP="00E54E41">
            <w:pPr>
              <w:pStyle w:val="Sprechblasentext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Cs w:val="24"/>
                <w:vertAlign w:val="subscript"/>
              </w:rPr>
              <w:t>c, t, f, a8, g, g1</w:t>
            </w:r>
          </w:p>
        </w:tc>
        <w:tc>
          <w:tcPr>
            <w:tcW w:w="2132" w:type="dxa"/>
          </w:tcPr>
          <w:p w14:paraId="534720E6" w14:textId="77777777" w:rsidR="00E54E41" w:rsidRPr="00506B05" w:rsidRDefault="00E54E41" w:rsidP="00E54E41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Miami Salat</w:t>
            </w:r>
          </w:p>
          <w:p w14:paraId="6AC609E5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Hähnchen und frischen Früchten</w:t>
            </w:r>
          </w:p>
          <w:p w14:paraId="4A767713" w14:textId="77777777" w:rsidR="00E54E41" w:rsidRPr="00053C27" w:rsidRDefault="00E54E41" w:rsidP="00E54E41">
            <w:pPr>
              <w:rPr>
                <w:rFonts w:ascii="Arial" w:hAnsi="Arial" w:cs="Arial"/>
                <w:sz w:val="16"/>
              </w:rPr>
            </w:pPr>
          </w:p>
          <w:p w14:paraId="6FD6DDA0" w14:textId="3DC2E87F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a1</w:t>
            </w:r>
          </w:p>
        </w:tc>
        <w:tc>
          <w:tcPr>
            <w:tcW w:w="2442" w:type="dxa"/>
          </w:tcPr>
          <w:p w14:paraId="795E2CBF" w14:textId="77777777" w:rsidR="00E54E41" w:rsidRPr="008A35C9" w:rsidRDefault="00E54E41" w:rsidP="00E54E4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Süßkartoffel-Strudel</w:t>
            </w:r>
          </w:p>
          <w:p w14:paraId="2CE788B5" w14:textId="77777777" w:rsidR="00E54E41" w:rsidRDefault="00E54E41" w:rsidP="00E54E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Erbsen und Sauerrahm Dip</w:t>
            </w:r>
          </w:p>
          <w:p w14:paraId="49746231" w14:textId="77777777" w:rsidR="00E54E41" w:rsidRDefault="00E54E41" w:rsidP="00E54E41">
            <w:pPr>
              <w:rPr>
                <w:rFonts w:ascii="Arial" w:hAnsi="Arial" w:cs="Arial"/>
                <w:sz w:val="16"/>
                <w:szCs w:val="16"/>
              </w:rPr>
            </w:pPr>
          </w:p>
          <w:p w14:paraId="1E6ACDD3" w14:textId="77777777" w:rsidR="00E54E41" w:rsidRDefault="00E54E41" w:rsidP="00E54E41">
            <w:pPr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  <w:p w14:paraId="21013C36" w14:textId="54821BA1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h1, i, h2, c, j, a8, g, g1, a1</w:t>
            </w:r>
          </w:p>
        </w:tc>
        <w:tc>
          <w:tcPr>
            <w:tcW w:w="2493" w:type="dxa"/>
          </w:tcPr>
          <w:p w14:paraId="28DDB458" w14:textId="77777777" w:rsidR="00E54E41" w:rsidRDefault="00E54E41" w:rsidP="00E54E4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Rustikaler Kartoffel-Linsentopf</w:t>
            </w:r>
          </w:p>
          <w:p w14:paraId="476FAB79" w14:textId="0FA86755" w:rsidR="00E54E41" w:rsidRPr="00B152C3" w:rsidRDefault="00E54E41" w:rsidP="00E54E41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mit Bauernwurst               4,6 BE</w:t>
            </w:r>
          </w:p>
        </w:tc>
      </w:tr>
      <w:tr w:rsidR="00E54E41" w:rsidRPr="00A0246A" w14:paraId="12E29CB6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2CB768FB" w14:textId="01B7C3D7" w:rsidR="00E54E41" w:rsidRPr="00E54E41" w:rsidRDefault="00E54E41" w:rsidP="00E54E41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304852408"/>
              <w:placeholder>
                <w:docPart w:val="BA15203DC288491B896417995F91D950"/>
              </w:placeholder>
            </w:sdtPr>
            <w:sdtEndPr/>
            <w:sdtContent>
              <w:p w14:paraId="13432639" w14:textId="77777777" w:rsidR="00E54E41" w:rsidRDefault="00E54E41" w:rsidP="00E54E41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498010587"/>
              <w:placeholder>
                <w:docPart w:val="82937D8C41794D66A44C6B0264F4EC0F"/>
              </w:placeholder>
            </w:sdtPr>
            <w:sdtEndPr/>
            <w:sdtContent>
              <w:p w14:paraId="121E25A9" w14:textId="77777777" w:rsidR="00E54E41" w:rsidRDefault="00E54E41" w:rsidP="00E54E41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272280991"/>
              <w:placeholder>
                <w:docPart w:val="1587381EE8B14E0EBFE97F1A68918C46"/>
              </w:placeholder>
            </w:sdtPr>
            <w:sdtEndPr/>
            <w:sdtContent>
              <w:p w14:paraId="29978CC7" w14:textId="77777777" w:rsidR="00E54E41" w:rsidRDefault="00E54E41" w:rsidP="00E54E41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204705778"/>
              <w:placeholder>
                <w:docPart w:val="4E05E883E74743A89504254123ABC7D3"/>
              </w:placeholder>
            </w:sdtPr>
            <w:sdtEndPr/>
            <w:sdtContent>
              <w:p w14:paraId="3600739A" w14:textId="77777777" w:rsidR="00E54E41" w:rsidRDefault="00E54E41" w:rsidP="00E54E41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211803371"/>
              <w:placeholder>
                <w:docPart w:val="EC1ADFF2AC7B4AAC928DF5381B03383A"/>
              </w:placeholder>
            </w:sdtPr>
            <w:sdtEndPr/>
            <w:sdtContent>
              <w:p w14:paraId="4A5FB575" w14:textId="77777777" w:rsidR="00E54E41" w:rsidRDefault="00E54E41" w:rsidP="00E54E41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764304999"/>
              <w:placeholder>
                <w:docPart w:val="63F46FCB89B04F7782F09FA0192A2AAA"/>
              </w:placeholder>
            </w:sdtPr>
            <w:sdtEndPr/>
            <w:sdtContent>
              <w:p w14:paraId="54C13387" w14:textId="77777777" w:rsidR="00E54E41" w:rsidRDefault="00E54E41" w:rsidP="00E54E41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E54E41" w:rsidRPr="00A0246A" w14:paraId="279284FB" w14:textId="77777777" w:rsidTr="006F6F6E">
        <w:trPr>
          <w:trHeight w:val="952"/>
        </w:trPr>
        <w:tc>
          <w:tcPr>
            <w:tcW w:w="1873" w:type="dxa"/>
            <w:tcBorders>
              <w:top w:val="single" w:sz="4" w:space="0" w:color="auto"/>
            </w:tcBorders>
          </w:tcPr>
          <w:p w14:paraId="7D56F944" w14:textId="77777777" w:rsidR="00E54E41" w:rsidRPr="00E54E41" w:rsidRDefault="00E54E41" w:rsidP="00E54E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E17582C" w14:textId="6E2ADC6B" w:rsidR="00E54E41" w:rsidRPr="00E54E41" w:rsidRDefault="00E54E41" w:rsidP="00E54E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4E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Freitag </w:t>
            </w:r>
          </w:p>
          <w:p w14:paraId="623B24F9" w14:textId="5D1808D2" w:rsidR="00E54E41" w:rsidRPr="00E54E41" w:rsidRDefault="00E54E41" w:rsidP="00E54E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4E41">
              <w:rPr>
                <w:rFonts w:ascii="Arial" w:hAnsi="Arial" w:cs="Arial"/>
                <w:b/>
                <w:bCs/>
                <w:sz w:val="20"/>
                <w:szCs w:val="20"/>
              </w:rPr>
              <w:t>25.09.2026</w:t>
            </w:r>
          </w:p>
          <w:p w14:paraId="1AA29D5A" w14:textId="77777777" w:rsidR="00E54E41" w:rsidRPr="00E54E41" w:rsidRDefault="00E54E41" w:rsidP="00E54E41">
            <w:pPr>
              <w:pStyle w:val="berschrift5"/>
              <w:rPr>
                <w:i w:val="0"/>
                <w:iCs w:val="0"/>
                <w:szCs w:val="20"/>
              </w:rPr>
            </w:pPr>
          </w:p>
        </w:tc>
        <w:tc>
          <w:tcPr>
            <w:tcW w:w="2124" w:type="dxa"/>
          </w:tcPr>
          <w:p w14:paraId="7F8E9F2F" w14:textId="77777777" w:rsidR="00E54E41" w:rsidRPr="005112E1" w:rsidRDefault="00E54E41" w:rsidP="00E54E41">
            <w:pPr>
              <w:pStyle w:val="berschrift1"/>
            </w:pPr>
            <w:r>
              <w:t>Gebackenes Fischfilet</w:t>
            </w:r>
          </w:p>
          <w:p w14:paraId="1D7DB9E6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Senfsoße, Dillkartoffeln und Gurkensalat</w:t>
            </w:r>
          </w:p>
          <w:p w14:paraId="7B516EB7" w14:textId="084A55CD" w:rsidR="00E54E41" w:rsidRDefault="00E54E41" w:rsidP="00E54E41">
            <w:pPr>
              <w:rPr>
                <w:rFonts w:ascii="Arial" w:hAnsi="Arial" w:cs="Arial"/>
                <w:sz w:val="16"/>
                <w:vertAlign w:val="subscript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10, 3, 5, 1, 4, a3, i, l, c, j, a4, f, a8, g, a2, b,</w:t>
            </w:r>
          </w:p>
          <w:p w14:paraId="6B7B581D" w14:textId="4195540D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d, a1</w:t>
            </w:r>
          </w:p>
        </w:tc>
        <w:tc>
          <w:tcPr>
            <w:tcW w:w="2123" w:type="dxa"/>
          </w:tcPr>
          <w:p w14:paraId="787FEDDF" w14:textId="77777777" w:rsidR="00E54E41" w:rsidRPr="000538CD" w:rsidRDefault="00E54E41" w:rsidP="00E54E41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Currywurst Eintopf</w:t>
            </w:r>
          </w:p>
          <w:p w14:paraId="5ED58350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  <w:r w:rsidRPr="000538CD">
              <w:rPr>
                <w:rFonts w:ascii="Arial" w:hAnsi="Arial" w:cs="Arial"/>
                <w:sz w:val="16"/>
              </w:rPr>
              <w:t xml:space="preserve">mit </w:t>
            </w:r>
            <w:r>
              <w:rPr>
                <w:rFonts w:ascii="Arial" w:hAnsi="Arial" w:cs="Arial"/>
                <w:sz w:val="16"/>
              </w:rPr>
              <w:t>Brötchen</w:t>
            </w:r>
          </w:p>
          <w:p w14:paraId="401B8548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</w:p>
          <w:p w14:paraId="7AD4E03D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</w:p>
          <w:p w14:paraId="75F0493E" w14:textId="53AB7022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3, a3, i, j, f, a8, a1</w:t>
            </w:r>
          </w:p>
        </w:tc>
        <w:tc>
          <w:tcPr>
            <w:tcW w:w="2166" w:type="dxa"/>
          </w:tcPr>
          <w:p w14:paraId="72F99872" w14:textId="77777777" w:rsidR="00E54E41" w:rsidRPr="005A08C5" w:rsidRDefault="00E54E41" w:rsidP="00E54E4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Blumenkohl-Broccoli-Auflauf</w:t>
            </w:r>
          </w:p>
          <w:p w14:paraId="6C5A5448" w14:textId="77777777" w:rsidR="00E54E41" w:rsidRDefault="00E54E41" w:rsidP="00E54E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Lauch-Zwiebelsoße und Gurkensalat</w:t>
            </w:r>
          </w:p>
          <w:p w14:paraId="1E36C158" w14:textId="60604C8F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1, 4, i, c, j, f, a8, g, a1</w:t>
            </w:r>
          </w:p>
        </w:tc>
        <w:tc>
          <w:tcPr>
            <w:tcW w:w="2132" w:type="dxa"/>
          </w:tcPr>
          <w:p w14:paraId="6965F445" w14:textId="77777777" w:rsidR="00E54E41" w:rsidRPr="006C204E" w:rsidRDefault="00E54E41" w:rsidP="00E54E41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Salatpokal Friedrichsruh</w:t>
            </w:r>
          </w:p>
          <w:p w14:paraId="0758F19B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mit Spargel, Champignons und Chicken </w:t>
            </w:r>
            <w:proofErr w:type="spellStart"/>
            <w:r>
              <w:rPr>
                <w:rFonts w:ascii="Arial" w:hAnsi="Arial" w:cs="Arial"/>
                <w:sz w:val="16"/>
              </w:rPr>
              <w:t>Crossies</w:t>
            </w:r>
            <w:proofErr w:type="spellEnd"/>
          </w:p>
          <w:p w14:paraId="7A39886B" w14:textId="77777777" w:rsidR="00E54E41" w:rsidRPr="003A3209" w:rsidRDefault="00E54E41" w:rsidP="00E54E41">
            <w:pPr>
              <w:rPr>
                <w:rFonts w:ascii="Arial" w:hAnsi="Arial" w:cs="Arial"/>
                <w:sz w:val="16"/>
              </w:rPr>
            </w:pPr>
          </w:p>
          <w:p w14:paraId="35A3FD26" w14:textId="0C336B28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11, i, j, a8, g, a1</w:t>
            </w:r>
          </w:p>
        </w:tc>
        <w:tc>
          <w:tcPr>
            <w:tcW w:w="2442" w:type="dxa"/>
          </w:tcPr>
          <w:p w14:paraId="2BA2A1CB" w14:textId="77777777" w:rsidR="00E54E41" w:rsidRPr="00821150" w:rsidRDefault="00E54E41" w:rsidP="00E54E41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Spaghetti</w:t>
            </w:r>
          </w:p>
          <w:p w14:paraId="1925AE6F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Seelachs, Mangold in heller Soße und Vichy Karotten</w:t>
            </w:r>
          </w:p>
          <w:p w14:paraId="55A188F4" w14:textId="77777777" w:rsidR="00E54E41" w:rsidRDefault="00E54E41" w:rsidP="00E54E41">
            <w:pPr>
              <w:rPr>
                <w:rFonts w:ascii="Arial" w:hAnsi="Arial" w:cs="Arial"/>
                <w:sz w:val="16"/>
              </w:rPr>
            </w:pPr>
          </w:p>
          <w:p w14:paraId="6F336CC6" w14:textId="310FCE0F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1, 4, i, c, j, f, a8, g, d, a1</w:t>
            </w:r>
          </w:p>
        </w:tc>
        <w:tc>
          <w:tcPr>
            <w:tcW w:w="2493" w:type="dxa"/>
          </w:tcPr>
          <w:p w14:paraId="4660F1FC" w14:textId="77777777" w:rsidR="00E54E41" w:rsidRDefault="00E54E41" w:rsidP="00E54E41">
            <w:pPr>
              <w:pStyle w:val="berschrift1"/>
            </w:pPr>
            <w:r>
              <w:t>Panierte Seelachshappen</w:t>
            </w:r>
          </w:p>
          <w:p w14:paraId="22E0DD32" w14:textId="103036E7" w:rsidR="00E54E41" w:rsidRPr="00B152C3" w:rsidRDefault="00E54E41" w:rsidP="00E54E41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>mit Kartoffelwürfeln und Dip</w:t>
            </w:r>
          </w:p>
        </w:tc>
      </w:tr>
      <w:tr w:rsidR="00E54E41" w:rsidRPr="00A0246A" w14:paraId="09BC25AB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3B046567" w14:textId="75A32D3C" w:rsidR="00E54E41" w:rsidRPr="00E54E41" w:rsidRDefault="00E54E41" w:rsidP="00E54E41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168448499"/>
              <w:placeholder>
                <w:docPart w:val="660ABAA2F8614A8A96B3AD97FEBDF580"/>
              </w:placeholder>
            </w:sdtPr>
            <w:sdtEndPr/>
            <w:sdtContent>
              <w:p w14:paraId="32B3008D" w14:textId="77777777" w:rsidR="00E54E41" w:rsidRDefault="00E54E41" w:rsidP="00E54E41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2087295199"/>
              <w:placeholder>
                <w:docPart w:val="4B57D6561B44463689631721A0F013C1"/>
              </w:placeholder>
            </w:sdtPr>
            <w:sdtEndPr/>
            <w:sdtContent>
              <w:p w14:paraId="1828FCCA" w14:textId="77777777" w:rsidR="00E54E41" w:rsidRDefault="00E54E41" w:rsidP="00E54E41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008057102"/>
              <w:placeholder>
                <w:docPart w:val="06D37DBEF93A44E2B63C03D5653F4C63"/>
              </w:placeholder>
            </w:sdtPr>
            <w:sdtEndPr/>
            <w:sdtContent>
              <w:p w14:paraId="77768382" w14:textId="77777777" w:rsidR="00E54E41" w:rsidRDefault="00E54E41" w:rsidP="00E54E41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974365258"/>
              <w:placeholder>
                <w:docPart w:val="00E2EB5E98A14D5AB81680074FD88125"/>
              </w:placeholder>
            </w:sdtPr>
            <w:sdtEndPr/>
            <w:sdtContent>
              <w:p w14:paraId="189FFFED" w14:textId="77777777" w:rsidR="00E54E41" w:rsidRDefault="00E54E41" w:rsidP="00E54E41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065765091"/>
              <w:placeholder>
                <w:docPart w:val="6AF3BF068AB44159B4880002382D00B0"/>
              </w:placeholder>
            </w:sdtPr>
            <w:sdtEndPr/>
            <w:sdtContent>
              <w:p w14:paraId="4D29D793" w14:textId="77777777" w:rsidR="00E54E41" w:rsidRDefault="00E54E41" w:rsidP="00E54E41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259029937"/>
              <w:placeholder>
                <w:docPart w:val="1F6CDC6FF6C64234BEB47412A077C60F"/>
              </w:placeholder>
            </w:sdtPr>
            <w:sdtEndPr/>
            <w:sdtContent>
              <w:p w14:paraId="5940103F" w14:textId="77777777" w:rsidR="00E54E41" w:rsidRDefault="00E54E41" w:rsidP="00E54E41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E54E41" w:rsidRPr="00A0246A" w14:paraId="798991E1" w14:textId="77777777" w:rsidTr="0098090C">
        <w:trPr>
          <w:trHeight w:val="954"/>
        </w:trPr>
        <w:tc>
          <w:tcPr>
            <w:tcW w:w="1873" w:type="dxa"/>
            <w:tcBorders>
              <w:top w:val="single" w:sz="4" w:space="0" w:color="auto"/>
            </w:tcBorders>
          </w:tcPr>
          <w:p w14:paraId="49A1099D" w14:textId="77777777" w:rsidR="00E54E41" w:rsidRPr="00E54E41" w:rsidRDefault="00E54E41" w:rsidP="00E54E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E66C04" w14:textId="0CA5A469" w:rsidR="00E54E41" w:rsidRPr="00E54E41" w:rsidRDefault="00E54E41" w:rsidP="00E54E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4E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Samstag </w:t>
            </w:r>
          </w:p>
          <w:p w14:paraId="1635687B" w14:textId="609E81CC" w:rsidR="00E54E41" w:rsidRPr="00E54E41" w:rsidRDefault="00E54E41" w:rsidP="00E54E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4E41">
              <w:rPr>
                <w:rFonts w:ascii="Arial" w:hAnsi="Arial" w:cs="Arial"/>
                <w:b/>
                <w:bCs/>
                <w:sz w:val="20"/>
                <w:szCs w:val="20"/>
              </w:rPr>
              <w:t>26.09.2026</w:t>
            </w:r>
          </w:p>
          <w:p w14:paraId="11FDD05D" w14:textId="77777777" w:rsidR="00E54E41" w:rsidRPr="00E54E41" w:rsidRDefault="00E54E41" w:rsidP="00E54E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14:paraId="53CFFB91" w14:textId="77777777" w:rsidR="00E54E41" w:rsidRDefault="00E54E41" w:rsidP="00E54E41">
            <w:pPr>
              <w:pStyle w:val="Textkrper2"/>
            </w:pPr>
            <w:r>
              <w:rPr>
                <w:b/>
                <w:bCs/>
              </w:rPr>
              <w:t>Hähnchenbrust Natur</w:t>
            </w:r>
          </w:p>
          <w:p w14:paraId="6CF2CD2E" w14:textId="77777777" w:rsidR="00E54E41" w:rsidRDefault="00E54E41" w:rsidP="00E54E41">
            <w:pPr>
              <w:pStyle w:val="Textkrper2"/>
            </w:pPr>
            <w:r>
              <w:t>mit Geflügelsoße, Mischgemüse und Kartoffeln</w:t>
            </w:r>
          </w:p>
          <w:p w14:paraId="39B63FF1" w14:textId="77777777" w:rsidR="00E54E41" w:rsidRDefault="00E54E41" w:rsidP="00E54E41">
            <w:pPr>
              <w:pStyle w:val="Textkrper2"/>
            </w:pPr>
          </w:p>
          <w:p w14:paraId="512F3EF3" w14:textId="1FBFDF7D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E54E41">
              <w:rPr>
                <w:rFonts w:ascii="Arial" w:hAnsi="Arial" w:cs="Arial"/>
                <w:sz w:val="16"/>
                <w:vertAlign w:val="subscript"/>
              </w:rPr>
              <w:t>i, c, j, f, a8, g, a1</w:t>
            </w:r>
          </w:p>
        </w:tc>
        <w:tc>
          <w:tcPr>
            <w:tcW w:w="2123" w:type="dxa"/>
          </w:tcPr>
          <w:p w14:paraId="1EED7735" w14:textId="77777777" w:rsidR="00E54E41" w:rsidRPr="00AD5852" w:rsidRDefault="00E54E41" w:rsidP="00E54E41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Königsberger Klopse</w:t>
            </w:r>
          </w:p>
          <w:p w14:paraId="1702F9F5" w14:textId="77777777" w:rsidR="00E54E41" w:rsidRDefault="00E54E41" w:rsidP="00E54E41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mit Gemüse und Butterreis</w:t>
            </w:r>
          </w:p>
          <w:p w14:paraId="683BED57" w14:textId="77777777" w:rsidR="00E54E41" w:rsidRDefault="00E54E41" w:rsidP="00E54E41">
            <w:pPr>
              <w:rPr>
                <w:rFonts w:ascii="Arial" w:hAnsi="Arial" w:cs="Arial"/>
                <w:bCs/>
                <w:sz w:val="16"/>
              </w:rPr>
            </w:pPr>
          </w:p>
          <w:p w14:paraId="5E0D0B6E" w14:textId="77777777" w:rsidR="00E54E41" w:rsidRDefault="00E54E41" w:rsidP="00E54E41">
            <w:pPr>
              <w:rPr>
                <w:rFonts w:ascii="Arial" w:hAnsi="Arial" w:cs="Arial"/>
                <w:bCs/>
                <w:sz w:val="16"/>
              </w:rPr>
            </w:pPr>
          </w:p>
          <w:p w14:paraId="1C8ECED7" w14:textId="357C5939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vertAlign w:val="subscript"/>
              </w:rPr>
              <w:t>1, 4, i, c, j, f, a8, g, a1</w:t>
            </w:r>
          </w:p>
        </w:tc>
        <w:tc>
          <w:tcPr>
            <w:tcW w:w="2166" w:type="dxa"/>
          </w:tcPr>
          <w:p w14:paraId="2DA1CA6D" w14:textId="77777777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2" w:type="dxa"/>
          </w:tcPr>
          <w:p w14:paraId="32DF738B" w14:textId="77777777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2" w:type="dxa"/>
          </w:tcPr>
          <w:p w14:paraId="7E77A683" w14:textId="77777777" w:rsidR="00E54E41" w:rsidRPr="00A06905" w:rsidRDefault="00E54E41" w:rsidP="00E54E41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Gefüllte Gemüseravioli</w:t>
            </w:r>
          </w:p>
          <w:p w14:paraId="41605AF6" w14:textId="4F3BE261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 w:rsidRPr="00E54E41">
              <w:rPr>
                <w:rFonts w:ascii="Arial" w:hAnsi="Arial" w:cs="Arial"/>
                <w:bCs/>
                <w:sz w:val="16"/>
              </w:rPr>
              <w:t>mit Limetten-Rahmsoße</w:t>
            </w:r>
          </w:p>
        </w:tc>
        <w:tc>
          <w:tcPr>
            <w:tcW w:w="2493" w:type="dxa"/>
          </w:tcPr>
          <w:p w14:paraId="47688791" w14:textId="77777777" w:rsidR="00E54E41" w:rsidRPr="004A2689" w:rsidRDefault="00E54E41" w:rsidP="00E54E41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Röstzwiebelschnitzel vom Schwein</w:t>
            </w:r>
          </w:p>
          <w:p w14:paraId="288E6370" w14:textId="6B4F84EB" w:rsidR="00E54E41" w:rsidRPr="00E54E41" w:rsidRDefault="00E54E41" w:rsidP="00E54E41">
            <w:pPr>
              <w:pStyle w:val="berschrift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</w:t>
            </w:r>
            <w:r w:rsidRPr="00C8119C">
              <w:rPr>
                <w:b w:val="0"/>
                <w:bCs w:val="0"/>
              </w:rPr>
              <w:t>it</w:t>
            </w:r>
            <w:r>
              <w:rPr>
                <w:b w:val="0"/>
                <w:bCs w:val="0"/>
              </w:rPr>
              <w:t xml:space="preserve"> cremigem Weißkraut, Möhren und Salzkartoffeln     </w:t>
            </w:r>
            <w:r>
              <w:rPr>
                <w:szCs w:val="16"/>
              </w:rPr>
              <w:t xml:space="preserve"> 4,3 BE</w:t>
            </w:r>
          </w:p>
        </w:tc>
      </w:tr>
      <w:tr w:rsidR="00E54E41" w:rsidRPr="00A0246A" w14:paraId="7B09AAF2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2DAE6EE8" w14:textId="35E95591" w:rsidR="00E54E41" w:rsidRPr="00E54E41" w:rsidRDefault="00E54E41" w:rsidP="00E54E41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00131763"/>
              <w:placeholder>
                <w:docPart w:val="A16B0DEBE56F440D9620E970D35447EF"/>
              </w:placeholder>
            </w:sdtPr>
            <w:sdtEndPr/>
            <w:sdtContent>
              <w:p w14:paraId="17E19206" w14:textId="77777777" w:rsidR="00E54E41" w:rsidRDefault="00E54E41" w:rsidP="00E54E41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172335270"/>
              <w:placeholder>
                <w:docPart w:val="4883556A24BC4E7EBB910C6413518E4C"/>
              </w:placeholder>
            </w:sdtPr>
            <w:sdtEndPr/>
            <w:sdtContent>
              <w:p w14:paraId="43ABBE8E" w14:textId="77777777" w:rsidR="00E54E41" w:rsidRDefault="00E54E41" w:rsidP="00E54E41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</w:tcPr>
          <w:p w14:paraId="2EBA2747" w14:textId="77777777" w:rsidR="00E54E41" w:rsidRDefault="00E54E41" w:rsidP="00E54E41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5BE5AFFA" wp14:editId="279C9DB5">
                  <wp:simplePos x="0" y="0"/>
                  <wp:positionH relativeFrom="column">
                    <wp:posOffset>161290</wp:posOffset>
                  </wp:positionH>
                  <wp:positionV relativeFrom="page">
                    <wp:posOffset>-180340</wp:posOffset>
                  </wp:positionV>
                  <wp:extent cx="2301875" cy="628015"/>
                  <wp:effectExtent l="0" t="0" r="3175" b="635"/>
                  <wp:wrapNone/>
                  <wp:docPr id="1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87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2" w:type="dxa"/>
          </w:tcPr>
          <w:p w14:paraId="36819287" w14:textId="77777777" w:rsidR="00E54E41" w:rsidRDefault="00E54E41" w:rsidP="00E54E41">
            <w:pPr>
              <w:jc w:val="right"/>
            </w:pPr>
          </w:p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18116094"/>
              <w:placeholder>
                <w:docPart w:val="517316D453904A99BF6978A882B06431"/>
              </w:placeholder>
            </w:sdtPr>
            <w:sdtEndPr/>
            <w:sdtContent>
              <w:p w14:paraId="23DF26AD" w14:textId="77777777" w:rsidR="00E54E41" w:rsidRDefault="00E54E41" w:rsidP="00E54E41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93821212"/>
              <w:placeholder>
                <w:docPart w:val="92BE89B4A79D4AC8A4E4E3E3C9DA0236"/>
              </w:placeholder>
            </w:sdtPr>
            <w:sdtEndPr/>
            <w:sdtContent>
              <w:p w14:paraId="42DB8853" w14:textId="77777777" w:rsidR="00E54E41" w:rsidRDefault="00E54E41" w:rsidP="00E54E41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E54E41" w:rsidRPr="00A0246A" w14:paraId="2E83A42C" w14:textId="77777777" w:rsidTr="00317332">
        <w:trPr>
          <w:trHeight w:val="956"/>
        </w:trPr>
        <w:tc>
          <w:tcPr>
            <w:tcW w:w="1873" w:type="dxa"/>
            <w:tcBorders>
              <w:top w:val="single" w:sz="4" w:space="0" w:color="auto"/>
            </w:tcBorders>
          </w:tcPr>
          <w:p w14:paraId="498EDEF7" w14:textId="77777777" w:rsidR="00E54E41" w:rsidRPr="00E54E41" w:rsidRDefault="00E54E41" w:rsidP="00E54E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85CF80" w14:textId="41FAB216" w:rsidR="00E54E41" w:rsidRPr="00E54E41" w:rsidRDefault="00E54E41" w:rsidP="00E54E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4E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Sonntag </w:t>
            </w:r>
          </w:p>
          <w:p w14:paraId="21CAB02C" w14:textId="11CAA76E" w:rsidR="00E54E41" w:rsidRPr="00E54E41" w:rsidRDefault="00E54E41" w:rsidP="00E54E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4E41">
              <w:rPr>
                <w:rFonts w:ascii="Arial" w:hAnsi="Arial" w:cs="Arial"/>
                <w:b/>
                <w:bCs/>
                <w:sz w:val="20"/>
                <w:szCs w:val="20"/>
              </w:rPr>
              <w:t>27.09.2026</w:t>
            </w:r>
          </w:p>
          <w:p w14:paraId="3CEFFB1A" w14:textId="77777777" w:rsidR="00E54E41" w:rsidRPr="00E54E41" w:rsidRDefault="00E54E41" w:rsidP="00E54E41">
            <w:pPr>
              <w:pStyle w:val="berschrift4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</w:tcPr>
          <w:p w14:paraId="37CF9B6C" w14:textId="77777777" w:rsidR="00E54E41" w:rsidRPr="0034354F" w:rsidRDefault="00E54E41" w:rsidP="00E54E41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Rinderroulade Hausfrauen Art</w:t>
            </w:r>
          </w:p>
          <w:p w14:paraId="5D80F194" w14:textId="328A5EBE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>mit Wirsing und Spätzle</w:t>
            </w:r>
          </w:p>
        </w:tc>
        <w:tc>
          <w:tcPr>
            <w:tcW w:w="2123" w:type="dxa"/>
          </w:tcPr>
          <w:p w14:paraId="01617711" w14:textId="77777777" w:rsidR="00E54E41" w:rsidRDefault="00E54E41" w:rsidP="00E54E41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Spätzle Pfanne</w:t>
            </w:r>
          </w:p>
          <w:p w14:paraId="36C0B280" w14:textId="0BD43995" w:rsidR="00E54E41" w:rsidRPr="00B152C3" w:rsidRDefault="00E54E41" w:rsidP="00E54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>mit Rübengemüse, Paprika und Pilzen                4,2 BE</w:t>
            </w:r>
          </w:p>
        </w:tc>
        <w:tc>
          <w:tcPr>
            <w:tcW w:w="2166" w:type="dxa"/>
          </w:tcPr>
          <w:p w14:paraId="198CBC62" w14:textId="77777777" w:rsidR="00E54E41" w:rsidRPr="00B152C3" w:rsidRDefault="00E54E41" w:rsidP="00E54E41">
            <w:pPr>
              <w:pStyle w:val="Sprechblasen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2" w:type="dxa"/>
          </w:tcPr>
          <w:p w14:paraId="4723B3F3" w14:textId="77777777" w:rsidR="00E54E41" w:rsidRPr="00B152C3" w:rsidRDefault="00E54E41" w:rsidP="00E54E41">
            <w:pPr>
              <w:pStyle w:val="Sprechblasen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2" w:type="dxa"/>
          </w:tcPr>
          <w:p w14:paraId="08E0AE06" w14:textId="77777777" w:rsidR="00E54E41" w:rsidRPr="00BC3898" w:rsidRDefault="00E54E41" w:rsidP="00E54E41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Deutsches Beefsteak</w:t>
            </w:r>
          </w:p>
          <w:p w14:paraId="3FBB3B88" w14:textId="15B8EBAE" w:rsidR="00E54E41" w:rsidRPr="00B152C3" w:rsidRDefault="00E54E41" w:rsidP="00E54E41">
            <w:pPr>
              <w:pStyle w:val="Sprechblase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mit Erbsen, Möhren und Spiralnudeln                              3,6 BE</w:t>
            </w:r>
          </w:p>
        </w:tc>
        <w:tc>
          <w:tcPr>
            <w:tcW w:w="2493" w:type="dxa"/>
          </w:tcPr>
          <w:p w14:paraId="1D4DF16B" w14:textId="77777777" w:rsidR="00E54E41" w:rsidRDefault="00E54E41" w:rsidP="00E54E41">
            <w:pPr>
              <w:pStyle w:val="berschrift1"/>
            </w:pPr>
            <w:r>
              <w:t>Rheinischer Sauerbraten</w:t>
            </w:r>
          </w:p>
          <w:p w14:paraId="0CE7AA79" w14:textId="06B64C60" w:rsidR="00E54E41" w:rsidRPr="00B152C3" w:rsidRDefault="00E54E41" w:rsidP="00E54E41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>mit Rosinensoße, Rotkohl und Klößen                             5,1 BE</w:t>
            </w:r>
          </w:p>
        </w:tc>
      </w:tr>
      <w:tr w:rsidR="00E54E41" w:rsidRPr="00A0246A" w14:paraId="7ADA4303" w14:textId="77777777" w:rsidTr="00D542F7">
        <w:trPr>
          <w:trHeight w:val="75"/>
        </w:trPr>
        <w:tc>
          <w:tcPr>
            <w:tcW w:w="1873" w:type="dxa"/>
            <w:tcBorders>
              <w:bottom w:val="single" w:sz="4" w:space="0" w:color="auto"/>
            </w:tcBorders>
          </w:tcPr>
          <w:p w14:paraId="0B3DF904" w14:textId="3126D509" w:rsidR="00E54E41" w:rsidRPr="00E54E41" w:rsidRDefault="00E54E41" w:rsidP="00E54E41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31372535"/>
              <w:placeholder>
                <w:docPart w:val="F2C1EF74BB8E4D8EAA19674232E323F9"/>
              </w:placeholder>
            </w:sdtPr>
            <w:sdtEndPr/>
            <w:sdtContent>
              <w:p w14:paraId="6386B770" w14:textId="77777777" w:rsidR="00E54E41" w:rsidRDefault="00E54E41" w:rsidP="00E54E41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291634531"/>
              <w:placeholder>
                <w:docPart w:val="9C597CF59297434DAB5DA338253A63F6"/>
              </w:placeholder>
            </w:sdtPr>
            <w:sdtEndPr/>
            <w:sdtContent>
              <w:p w14:paraId="42382B3D" w14:textId="77777777" w:rsidR="00E54E41" w:rsidRDefault="00E54E41" w:rsidP="00E54E41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</w:tcPr>
          <w:p w14:paraId="7FDF9E0B" w14:textId="77777777" w:rsidR="00E54E41" w:rsidRDefault="00E54E41" w:rsidP="00E54E41">
            <w:pPr>
              <w:jc w:val="right"/>
            </w:pPr>
          </w:p>
        </w:tc>
        <w:tc>
          <w:tcPr>
            <w:tcW w:w="2132" w:type="dxa"/>
          </w:tcPr>
          <w:p w14:paraId="40BF18DD" w14:textId="77777777" w:rsidR="00E54E41" w:rsidRDefault="00E54E41" w:rsidP="00E54E41">
            <w:pPr>
              <w:jc w:val="right"/>
            </w:pPr>
          </w:p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57075576"/>
              <w:placeholder>
                <w:docPart w:val="132460B75A2342E5BEB42BF49BDA4A79"/>
              </w:placeholder>
            </w:sdtPr>
            <w:sdtEndPr/>
            <w:sdtContent>
              <w:p w14:paraId="7E299C57" w14:textId="77777777" w:rsidR="00E54E41" w:rsidRDefault="00E54E41" w:rsidP="00E54E41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205926682"/>
              <w:placeholder>
                <w:docPart w:val="3709F9B1952147AB90F9D1F6CB2D0961"/>
              </w:placeholder>
            </w:sdtPr>
            <w:sdtEndPr/>
            <w:sdtContent>
              <w:p w14:paraId="1D5FAF71" w14:textId="77777777" w:rsidR="00E54E41" w:rsidRDefault="00E54E41" w:rsidP="00E54E41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</w:tbl>
    <w:p w14:paraId="2249B670" w14:textId="77777777" w:rsidR="001548B2" w:rsidRDefault="001548B2" w:rsidP="00A0246A">
      <w:pPr>
        <w:jc w:val="right"/>
      </w:pPr>
    </w:p>
    <w:sectPr w:rsidR="001548B2" w:rsidSect="00FD0F81">
      <w:headerReference w:type="default" r:id="rId9"/>
      <w:pgSz w:w="16838" w:h="11906" w:orient="landscape" w:code="9"/>
      <w:pgMar w:top="426" w:right="244" w:bottom="284" w:left="170" w:header="140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BC662" w14:textId="77777777" w:rsidR="00042E9C" w:rsidRDefault="00042E9C">
      <w:r>
        <w:separator/>
      </w:r>
    </w:p>
  </w:endnote>
  <w:endnote w:type="continuationSeparator" w:id="0">
    <w:p w14:paraId="46FA8570" w14:textId="77777777" w:rsidR="00042E9C" w:rsidRDefault="00042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648F1" w14:textId="77777777" w:rsidR="00042E9C" w:rsidRDefault="00042E9C">
      <w:r>
        <w:separator/>
      </w:r>
    </w:p>
  </w:footnote>
  <w:footnote w:type="continuationSeparator" w:id="0">
    <w:p w14:paraId="3F6FB3C6" w14:textId="77777777" w:rsidR="00042E9C" w:rsidRDefault="00042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341CD" w14:textId="77777777" w:rsidR="00822D13" w:rsidRPr="00FD0F81" w:rsidRDefault="00822D13" w:rsidP="00822D13">
    <w:pPr>
      <w:pStyle w:val="Fuzeile"/>
      <w:ind w:left="426"/>
      <w:rPr>
        <w:rFonts w:ascii="Arial" w:hAnsi="Arial" w:cs="Arial"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EhJSW05AimD9UDrQS5b5KbRXYJgn85yG9EF9RrwSBJIn1+VC6x0n3m5yv6XUHjM3iaBRz6+L2HYRGeKWo7KmQ==" w:salt="QpCdJKP4nrDafuIA+zwFcA=="/>
  <w:defaultTabStop w:val="708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E41"/>
    <w:rsid w:val="00000991"/>
    <w:rsid w:val="0001539A"/>
    <w:rsid w:val="00023D29"/>
    <w:rsid w:val="00041047"/>
    <w:rsid w:val="00042E9C"/>
    <w:rsid w:val="000440F8"/>
    <w:rsid w:val="0006091F"/>
    <w:rsid w:val="000636F9"/>
    <w:rsid w:val="00073C67"/>
    <w:rsid w:val="000854CD"/>
    <w:rsid w:val="0009290B"/>
    <w:rsid w:val="0009786E"/>
    <w:rsid w:val="000A1A51"/>
    <w:rsid w:val="000A2E1E"/>
    <w:rsid w:val="000B0D2E"/>
    <w:rsid w:val="001027BB"/>
    <w:rsid w:val="00131678"/>
    <w:rsid w:val="0013187F"/>
    <w:rsid w:val="00136B8A"/>
    <w:rsid w:val="001548B2"/>
    <w:rsid w:val="001825AF"/>
    <w:rsid w:val="00195953"/>
    <w:rsid w:val="001A165F"/>
    <w:rsid w:val="001E5BEE"/>
    <w:rsid w:val="001F5C94"/>
    <w:rsid w:val="00203452"/>
    <w:rsid w:val="00226696"/>
    <w:rsid w:val="00230720"/>
    <w:rsid w:val="00244868"/>
    <w:rsid w:val="00253345"/>
    <w:rsid w:val="00255CEF"/>
    <w:rsid w:val="00277434"/>
    <w:rsid w:val="002B3EB7"/>
    <w:rsid w:val="002E4BB7"/>
    <w:rsid w:val="0031012B"/>
    <w:rsid w:val="003107A3"/>
    <w:rsid w:val="00313D65"/>
    <w:rsid w:val="00324A12"/>
    <w:rsid w:val="003900D6"/>
    <w:rsid w:val="003B609A"/>
    <w:rsid w:val="003C7A3D"/>
    <w:rsid w:val="003F318F"/>
    <w:rsid w:val="0041167A"/>
    <w:rsid w:val="00414619"/>
    <w:rsid w:val="00426CF4"/>
    <w:rsid w:val="00434DAC"/>
    <w:rsid w:val="00441F41"/>
    <w:rsid w:val="00450354"/>
    <w:rsid w:val="004814E1"/>
    <w:rsid w:val="00495759"/>
    <w:rsid w:val="00497789"/>
    <w:rsid w:val="004A7942"/>
    <w:rsid w:val="004D5378"/>
    <w:rsid w:val="00504447"/>
    <w:rsid w:val="00531EBD"/>
    <w:rsid w:val="00532AFF"/>
    <w:rsid w:val="005352B0"/>
    <w:rsid w:val="00556570"/>
    <w:rsid w:val="0055780C"/>
    <w:rsid w:val="005870C5"/>
    <w:rsid w:val="0058745A"/>
    <w:rsid w:val="005903DC"/>
    <w:rsid w:val="005A6DEA"/>
    <w:rsid w:val="005C7259"/>
    <w:rsid w:val="005E12EB"/>
    <w:rsid w:val="005E3423"/>
    <w:rsid w:val="005F7318"/>
    <w:rsid w:val="0060748B"/>
    <w:rsid w:val="0061106B"/>
    <w:rsid w:val="00616B24"/>
    <w:rsid w:val="0062073D"/>
    <w:rsid w:val="0062271B"/>
    <w:rsid w:val="00630559"/>
    <w:rsid w:val="00682803"/>
    <w:rsid w:val="0069118F"/>
    <w:rsid w:val="006D093B"/>
    <w:rsid w:val="006E1F5D"/>
    <w:rsid w:val="006F76F5"/>
    <w:rsid w:val="00704890"/>
    <w:rsid w:val="007074F2"/>
    <w:rsid w:val="00707E9F"/>
    <w:rsid w:val="00740020"/>
    <w:rsid w:val="00782D92"/>
    <w:rsid w:val="0078655D"/>
    <w:rsid w:val="00793B19"/>
    <w:rsid w:val="007A09D2"/>
    <w:rsid w:val="007D6835"/>
    <w:rsid w:val="00813B33"/>
    <w:rsid w:val="00822D13"/>
    <w:rsid w:val="00824E9A"/>
    <w:rsid w:val="00831B83"/>
    <w:rsid w:val="00840DF6"/>
    <w:rsid w:val="008675C4"/>
    <w:rsid w:val="00872EDD"/>
    <w:rsid w:val="00890C43"/>
    <w:rsid w:val="008A7B4E"/>
    <w:rsid w:val="008B228B"/>
    <w:rsid w:val="008B74F8"/>
    <w:rsid w:val="008D7016"/>
    <w:rsid w:val="008F79E2"/>
    <w:rsid w:val="00922FCD"/>
    <w:rsid w:val="00932597"/>
    <w:rsid w:val="0095277C"/>
    <w:rsid w:val="00954031"/>
    <w:rsid w:val="00975037"/>
    <w:rsid w:val="009A568D"/>
    <w:rsid w:val="009C6DC6"/>
    <w:rsid w:val="009C72FE"/>
    <w:rsid w:val="009D0331"/>
    <w:rsid w:val="009D4924"/>
    <w:rsid w:val="009D5652"/>
    <w:rsid w:val="00A0246A"/>
    <w:rsid w:val="00A10B27"/>
    <w:rsid w:val="00A257F2"/>
    <w:rsid w:val="00AA485B"/>
    <w:rsid w:val="00AA5230"/>
    <w:rsid w:val="00AA54F8"/>
    <w:rsid w:val="00AE01FA"/>
    <w:rsid w:val="00B03F23"/>
    <w:rsid w:val="00B152C3"/>
    <w:rsid w:val="00B35CCA"/>
    <w:rsid w:val="00B44EE8"/>
    <w:rsid w:val="00B50F51"/>
    <w:rsid w:val="00B5231D"/>
    <w:rsid w:val="00B6425C"/>
    <w:rsid w:val="00B73163"/>
    <w:rsid w:val="00B8479D"/>
    <w:rsid w:val="00BC62E6"/>
    <w:rsid w:val="00C02E9E"/>
    <w:rsid w:val="00C05F10"/>
    <w:rsid w:val="00C203D7"/>
    <w:rsid w:val="00C20452"/>
    <w:rsid w:val="00C47203"/>
    <w:rsid w:val="00C53FAF"/>
    <w:rsid w:val="00C57580"/>
    <w:rsid w:val="00C70648"/>
    <w:rsid w:val="00C70D47"/>
    <w:rsid w:val="00C97E82"/>
    <w:rsid w:val="00CA549C"/>
    <w:rsid w:val="00CB1FB8"/>
    <w:rsid w:val="00CD6A2D"/>
    <w:rsid w:val="00D53B90"/>
    <w:rsid w:val="00D542F7"/>
    <w:rsid w:val="00D64A42"/>
    <w:rsid w:val="00D73F60"/>
    <w:rsid w:val="00D96B18"/>
    <w:rsid w:val="00DB1113"/>
    <w:rsid w:val="00DC3304"/>
    <w:rsid w:val="00DE17ED"/>
    <w:rsid w:val="00E001C1"/>
    <w:rsid w:val="00E54E41"/>
    <w:rsid w:val="00F41FBF"/>
    <w:rsid w:val="00F63855"/>
    <w:rsid w:val="00F710B5"/>
    <w:rsid w:val="00F760C1"/>
    <w:rsid w:val="00F81BDD"/>
    <w:rsid w:val="00F850A2"/>
    <w:rsid w:val="00FB6BCE"/>
    <w:rsid w:val="00FD0F81"/>
    <w:rsid w:val="00FE308F"/>
    <w:rsid w:val="00FF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6FD89E"/>
  <w15:docId w15:val="{0E620470-2D93-477C-B035-9C733940B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hAnsi="Arial" w:cs="Arial"/>
      <w:b/>
      <w:bCs/>
      <w:sz w:val="16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i/>
      <w:iCs/>
      <w:sz w:val="1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 w:cs="Arial"/>
      <w:b/>
      <w:bCs/>
      <w:i/>
      <w:iCs/>
      <w:sz w:val="1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rFonts w:ascii="Arial" w:hAnsi="Arial" w:cs="Arial"/>
      <w:b/>
      <w:bCs/>
      <w:i/>
      <w:iCs/>
      <w:sz w:val="1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rFonts w:ascii="Arial" w:hAnsi="Arial" w:cs="Arial"/>
      <w:b/>
      <w:bCs/>
      <w:i/>
      <w:i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ascii="Arial" w:hAnsi="Arial" w:cs="Arial"/>
      <w:b/>
      <w:bCs/>
      <w:sz w:val="16"/>
    </w:rPr>
  </w:style>
  <w:style w:type="paragraph" w:styleId="Textkrper2">
    <w:name w:val="Body Text 2"/>
    <w:basedOn w:val="Standard"/>
    <w:rPr>
      <w:rFonts w:ascii="Arial" w:hAnsi="Arial" w:cs="Arial"/>
      <w:sz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A257F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257F2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5565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D0F81"/>
    <w:rPr>
      <w:color w:val="808080"/>
    </w:rPr>
  </w:style>
  <w:style w:type="character" w:styleId="Hyperlink">
    <w:name w:val="Hyperlink"/>
    <w:basedOn w:val="Absatz-Standardschriftart"/>
    <w:unhideWhenUsed/>
    <w:rsid w:val="00890C43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E54E41"/>
    <w:rPr>
      <w:rFonts w:ascii="Arial" w:hAnsi="Arial" w:cs="Arial"/>
      <w:b/>
      <w:bCs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file:///C:\Users\lisa.juelich\Desktop\zentrale-lk@parisozial-mlh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Gesch&#228;ftsf&#252;hrung\&#214;ffentlichkeitsarbeit\Website\Essen%20auf%20R&#228;dern\Essensplan%20Vorlage%202021\Essensplan_leer_2025_0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2597CC1C454FED861E6046B0E78B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28EE0E-5D31-4C3D-9F25-460CF44ED038}"/>
      </w:docPartPr>
      <w:docPartBody>
        <w:p w:rsidR="00DF5FA9" w:rsidRDefault="00DF5FA9">
          <w:pPr>
            <w:pStyle w:val="492597CC1C454FED861E6046B0E78B26"/>
          </w:pPr>
          <w:r w:rsidRPr="006E595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37900C4C18426EA5EBFFDB9E80B6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63858A-C6AE-4200-B8A1-89BDBC383D3E}"/>
      </w:docPartPr>
      <w:docPartBody>
        <w:p w:rsidR="00DF5FA9" w:rsidRDefault="003D5903" w:rsidP="003D5903">
          <w:pPr>
            <w:pStyle w:val="1B37900C4C18426EA5EBFFDB9E80B688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C128D17170B443C8F73CCD58342F2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043F33-5437-49A9-9CC0-48B39CAFBE06}"/>
      </w:docPartPr>
      <w:docPartBody>
        <w:p w:rsidR="00DF5FA9" w:rsidRDefault="003D5903" w:rsidP="003D5903">
          <w:pPr>
            <w:pStyle w:val="0C128D17170B443C8F73CCD58342F268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B17D5A43D3C402FB04CB075C01A9F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E8CFA6-F276-492E-9F9E-E34285CA828C}"/>
      </w:docPartPr>
      <w:docPartBody>
        <w:p w:rsidR="00DF5FA9" w:rsidRDefault="003D5903" w:rsidP="003D5903">
          <w:pPr>
            <w:pStyle w:val="7B17D5A43D3C402FB04CB075C01A9FE4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F9C54AC1B9646909BFE9A423D9A68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1CC26F-41E8-4527-9C50-D3970FBDD8EC}"/>
      </w:docPartPr>
      <w:docPartBody>
        <w:p w:rsidR="00DF5FA9" w:rsidRDefault="003D5903" w:rsidP="003D5903">
          <w:pPr>
            <w:pStyle w:val="9F9C54AC1B9646909BFE9A423D9A68B8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14F04EB145945EDBF0D6A7D684378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F12A5D-AAC6-4A2D-A29F-63C168740225}"/>
      </w:docPartPr>
      <w:docPartBody>
        <w:p w:rsidR="00DF5FA9" w:rsidRDefault="003D5903" w:rsidP="003D5903">
          <w:pPr>
            <w:pStyle w:val="014F04EB145945EDBF0D6A7D68437851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A0932E71FA494C97BEB7F650ECAA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EE5833-4F21-43AD-B416-CF0308297D06}"/>
      </w:docPartPr>
      <w:docPartBody>
        <w:p w:rsidR="00DF5FA9" w:rsidRDefault="003D5903" w:rsidP="003D5903">
          <w:pPr>
            <w:pStyle w:val="EDA0932E71FA494C97BEB7F650ECAAB9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31228B3799D4B8BA24D64E9DC4486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ACF527-962D-419C-B9DF-7103BCD267DE}"/>
      </w:docPartPr>
      <w:docPartBody>
        <w:p w:rsidR="00DF5FA9" w:rsidRDefault="003D5903" w:rsidP="003D5903">
          <w:pPr>
            <w:pStyle w:val="C31228B3799D4B8BA24D64E9DC4486A7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A7733D22C645CEAEBC4B9113AE97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8C6A56-C281-4EC9-BA81-0F7BCED0137D}"/>
      </w:docPartPr>
      <w:docPartBody>
        <w:p w:rsidR="00DF5FA9" w:rsidRDefault="003D5903" w:rsidP="003D5903">
          <w:pPr>
            <w:pStyle w:val="4FA7733D22C645CEAEBC4B9113AE976B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11F842117AC46F9A9ACF33B4B46DD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9E4803-5594-41AD-A52A-07C47D224866}"/>
      </w:docPartPr>
      <w:docPartBody>
        <w:p w:rsidR="00DF5FA9" w:rsidRDefault="003D5903" w:rsidP="003D5903">
          <w:pPr>
            <w:pStyle w:val="F11F842117AC46F9A9ACF33B4B46DDC0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DEF09FCA5E420EBCA2B80AC7406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8E6256-729D-47F8-9D74-14B4D55B7ACE}"/>
      </w:docPartPr>
      <w:docPartBody>
        <w:p w:rsidR="00DF5FA9" w:rsidRDefault="003D5903" w:rsidP="003D5903">
          <w:pPr>
            <w:pStyle w:val="1BDEF09FCA5E420EBCA2B80AC74067F6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982E4B40FB6499BAC8F0900BDE4B5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503C59-77FB-46F6-9CDE-73239A583125}"/>
      </w:docPartPr>
      <w:docPartBody>
        <w:p w:rsidR="00DF5FA9" w:rsidRDefault="003D5903" w:rsidP="003D5903">
          <w:pPr>
            <w:pStyle w:val="1982E4B40FB6499BAC8F0900BDE4B517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D4094653C1249D59CD0F8F6FB6894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1F0437-9551-468C-889F-5C90AEE643B1}"/>
      </w:docPartPr>
      <w:docPartBody>
        <w:p w:rsidR="00DF5FA9" w:rsidRDefault="003D5903" w:rsidP="003D5903">
          <w:pPr>
            <w:pStyle w:val="0D4094653C1249D59CD0F8F6FB689406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F13212840CB4C0B9BA59E10CF2C4D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E206D9-5856-4C97-8EF9-FF6DC2E0A0C2}"/>
      </w:docPartPr>
      <w:docPartBody>
        <w:p w:rsidR="00DF5FA9" w:rsidRDefault="003D5903" w:rsidP="003D5903">
          <w:pPr>
            <w:pStyle w:val="5F13212840CB4C0B9BA59E10CF2C4DF0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86B0675AE434C03B1799223EC84F3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BA25E5-3AD0-491A-8508-A5078F657E1B}"/>
      </w:docPartPr>
      <w:docPartBody>
        <w:p w:rsidR="00DF5FA9" w:rsidRDefault="003D5903" w:rsidP="003D5903">
          <w:pPr>
            <w:pStyle w:val="686B0675AE434C03B1799223EC84F32C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4098C4434B64540A1B30B8623EB02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471808-3EF1-4014-BC45-C6878D7EFD68}"/>
      </w:docPartPr>
      <w:docPartBody>
        <w:p w:rsidR="00DF5FA9" w:rsidRDefault="003D5903" w:rsidP="003D5903">
          <w:pPr>
            <w:pStyle w:val="44098C4434B64540A1B30B8623EB0201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01283C1CBB34E5581DC6AFC68C059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394C4D-147A-452A-AC34-6ADBEF03A420}"/>
      </w:docPartPr>
      <w:docPartBody>
        <w:p w:rsidR="00DF5FA9" w:rsidRDefault="003D5903" w:rsidP="003D5903">
          <w:pPr>
            <w:pStyle w:val="F01283C1CBB34E5581DC6AFC68C059EC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FF64E7E6EED4965BEBC7C179E5029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BC02CE-9ACC-4E59-8A9C-921078B03CBF}"/>
      </w:docPartPr>
      <w:docPartBody>
        <w:p w:rsidR="00DF5FA9" w:rsidRDefault="003D5903" w:rsidP="003D5903">
          <w:pPr>
            <w:pStyle w:val="6FF64E7E6EED4965BEBC7C179E502931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FF55D1F1227466995B397C7D218D1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47FD01-0901-4795-8385-F032FFE36585}"/>
      </w:docPartPr>
      <w:docPartBody>
        <w:p w:rsidR="00DF5FA9" w:rsidRDefault="003D5903" w:rsidP="003D5903">
          <w:pPr>
            <w:pStyle w:val="AFF55D1F1227466995B397C7D218D1FB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A15203DC288491B896417995F91D9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E6F418-D6E7-4739-A0ED-F7D0492BEBF2}"/>
      </w:docPartPr>
      <w:docPartBody>
        <w:p w:rsidR="00DF5FA9" w:rsidRDefault="003D5903" w:rsidP="003D5903">
          <w:pPr>
            <w:pStyle w:val="BA15203DC288491B896417995F91D950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2937D8C41794D66A44C6B0264F4EC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3BE1E5-6FCB-40DE-9352-B866F90EE29D}"/>
      </w:docPartPr>
      <w:docPartBody>
        <w:p w:rsidR="00DF5FA9" w:rsidRDefault="003D5903" w:rsidP="003D5903">
          <w:pPr>
            <w:pStyle w:val="82937D8C41794D66A44C6B0264F4EC0F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587381EE8B14E0EBFE97F1A68918C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1EF021-5707-4392-80AB-87B5CDE2A991}"/>
      </w:docPartPr>
      <w:docPartBody>
        <w:p w:rsidR="00DF5FA9" w:rsidRDefault="003D5903" w:rsidP="003D5903">
          <w:pPr>
            <w:pStyle w:val="1587381EE8B14E0EBFE97F1A68918C46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E05E883E74743A89504254123ABC7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B45E63-FBF1-4BAF-9FB4-AD3DA9757E6E}"/>
      </w:docPartPr>
      <w:docPartBody>
        <w:p w:rsidR="00DF5FA9" w:rsidRDefault="003D5903" w:rsidP="003D5903">
          <w:pPr>
            <w:pStyle w:val="4E05E883E74743A89504254123ABC7D3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C1ADFF2AC7B4AAC928DF5381B0338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1F699A-5E39-4F78-A57A-E2CC57E4BAF5}"/>
      </w:docPartPr>
      <w:docPartBody>
        <w:p w:rsidR="00DF5FA9" w:rsidRDefault="003D5903" w:rsidP="003D5903">
          <w:pPr>
            <w:pStyle w:val="EC1ADFF2AC7B4AAC928DF5381B03383A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3F46FCB89B04F7782F09FA0192A2A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2B1696-269A-40B8-B85D-C0CE86A59F27}"/>
      </w:docPartPr>
      <w:docPartBody>
        <w:p w:rsidR="00DF5FA9" w:rsidRDefault="003D5903" w:rsidP="003D5903">
          <w:pPr>
            <w:pStyle w:val="63F46FCB89B04F7782F09FA0192A2AAA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60ABAA2F8614A8A96B3AD97FEBDF5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358C32-5B6A-4699-AEC6-5AF06D5FE6E7}"/>
      </w:docPartPr>
      <w:docPartBody>
        <w:p w:rsidR="00DF5FA9" w:rsidRDefault="003D5903" w:rsidP="003D5903">
          <w:pPr>
            <w:pStyle w:val="660ABAA2F8614A8A96B3AD97FEBDF580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B57D6561B44463689631721A0F013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7062B6-10EC-4D80-95F6-42F178226C80}"/>
      </w:docPartPr>
      <w:docPartBody>
        <w:p w:rsidR="00DF5FA9" w:rsidRDefault="003D5903" w:rsidP="003D5903">
          <w:pPr>
            <w:pStyle w:val="4B57D6561B44463689631721A0F013C1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6D37DBEF93A44E2B63C03D5653F4C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D026E7-7EDD-4B1D-A998-C5C08A758CAA}"/>
      </w:docPartPr>
      <w:docPartBody>
        <w:p w:rsidR="00DF5FA9" w:rsidRDefault="003D5903" w:rsidP="003D5903">
          <w:pPr>
            <w:pStyle w:val="06D37DBEF93A44E2B63C03D5653F4C63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0E2EB5E98A14D5AB81680074FD881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1370CB-414F-4A82-8A5D-9BC950DD6B90}"/>
      </w:docPartPr>
      <w:docPartBody>
        <w:p w:rsidR="00DF5FA9" w:rsidRDefault="003D5903" w:rsidP="003D5903">
          <w:pPr>
            <w:pStyle w:val="00E2EB5E98A14D5AB81680074FD88125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AF3BF068AB44159B4880002382D00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AFAE2F-304B-4D02-AF95-C480A98C6DAD}"/>
      </w:docPartPr>
      <w:docPartBody>
        <w:p w:rsidR="00DF5FA9" w:rsidRDefault="003D5903" w:rsidP="003D5903">
          <w:pPr>
            <w:pStyle w:val="6AF3BF068AB44159B4880002382D00B0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F6CDC6FF6C64234BEB47412A077C6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762E01-7D41-4E5D-86E0-EA0D29BFCF81}"/>
      </w:docPartPr>
      <w:docPartBody>
        <w:p w:rsidR="00DF5FA9" w:rsidRDefault="003D5903" w:rsidP="003D5903">
          <w:pPr>
            <w:pStyle w:val="1F6CDC6FF6C64234BEB47412A077C60F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16B0DEBE56F440D9620E970D35447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50E3DF-EC00-4295-B6C7-B7509CC512F6}"/>
      </w:docPartPr>
      <w:docPartBody>
        <w:p w:rsidR="00DF5FA9" w:rsidRDefault="003D5903" w:rsidP="003D5903">
          <w:pPr>
            <w:pStyle w:val="A16B0DEBE56F440D9620E970D35447EF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883556A24BC4E7EBB910C6413518E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225EC0-5E3A-47E5-B837-91D4E0E52F33}"/>
      </w:docPartPr>
      <w:docPartBody>
        <w:p w:rsidR="00DF5FA9" w:rsidRDefault="003D5903" w:rsidP="003D5903">
          <w:pPr>
            <w:pStyle w:val="4883556A24BC4E7EBB910C6413518E4C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17316D453904A99BF6978A882B064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8F30A2-3218-4B27-B8B4-943309F0B98D}"/>
      </w:docPartPr>
      <w:docPartBody>
        <w:p w:rsidR="00DF5FA9" w:rsidRDefault="003D5903" w:rsidP="003D5903">
          <w:pPr>
            <w:pStyle w:val="517316D453904A99BF6978A882B06431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2BE89B4A79D4AC8A4E4E3E3C9DA02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1E1422-11FF-4B4C-B1F9-B5B60070224C}"/>
      </w:docPartPr>
      <w:docPartBody>
        <w:p w:rsidR="00DF5FA9" w:rsidRDefault="003D5903" w:rsidP="003D5903">
          <w:pPr>
            <w:pStyle w:val="92BE89B4A79D4AC8A4E4E3E3C9DA0236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C1EF74BB8E4D8EAA19674232E323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FD3D78-57A6-454C-8E13-44791354F424}"/>
      </w:docPartPr>
      <w:docPartBody>
        <w:p w:rsidR="00DF5FA9" w:rsidRDefault="003D5903" w:rsidP="003D5903">
          <w:pPr>
            <w:pStyle w:val="F2C1EF74BB8E4D8EAA19674232E323F9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C597CF59297434DAB5DA338253A63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8CD00C-69B5-41A0-ABFE-F8545CED45C5}"/>
      </w:docPartPr>
      <w:docPartBody>
        <w:p w:rsidR="00DF5FA9" w:rsidRDefault="003D5903" w:rsidP="003D5903">
          <w:pPr>
            <w:pStyle w:val="9C597CF59297434DAB5DA338253A63F6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32460B75A2342E5BEB42BF49BDA4A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1EB0E9-C271-4297-9E41-AE8E38062085}"/>
      </w:docPartPr>
      <w:docPartBody>
        <w:p w:rsidR="00DF5FA9" w:rsidRDefault="003D5903" w:rsidP="003D5903">
          <w:pPr>
            <w:pStyle w:val="132460B75A2342E5BEB42BF49BDA4A79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709F9B1952147AB90F9D1F6CB2D09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6CB29F-22DC-4CED-B24A-F70DACADBCBB}"/>
      </w:docPartPr>
      <w:docPartBody>
        <w:p w:rsidR="00DF5FA9" w:rsidRDefault="003D5903" w:rsidP="003D5903">
          <w:pPr>
            <w:pStyle w:val="3709F9B1952147AB90F9D1F6CB2D0961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903"/>
    <w:rsid w:val="00195953"/>
    <w:rsid w:val="003D5903"/>
    <w:rsid w:val="00682803"/>
    <w:rsid w:val="00A75DAD"/>
    <w:rsid w:val="00DF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D5903"/>
    <w:rPr>
      <w:color w:val="808080"/>
    </w:rPr>
  </w:style>
  <w:style w:type="paragraph" w:customStyle="1" w:styleId="492597CC1C454FED861E6046B0E78B26">
    <w:name w:val="492597CC1C454FED861E6046B0E78B26"/>
  </w:style>
  <w:style w:type="paragraph" w:customStyle="1" w:styleId="1B37900C4C18426EA5EBFFDB9E80B688">
    <w:name w:val="1B37900C4C18426EA5EBFFDB9E80B688"/>
    <w:rsid w:val="003D5903"/>
  </w:style>
  <w:style w:type="paragraph" w:customStyle="1" w:styleId="0C128D17170B443C8F73CCD58342F268">
    <w:name w:val="0C128D17170B443C8F73CCD58342F268"/>
    <w:rsid w:val="003D5903"/>
  </w:style>
  <w:style w:type="paragraph" w:customStyle="1" w:styleId="7B17D5A43D3C402FB04CB075C01A9FE4">
    <w:name w:val="7B17D5A43D3C402FB04CB075C01A9FE4"/>
    <w:rsid w:val="003D5903"/>
  </w:style>
  <w:style w:type="paragraph" w:customStyle="1" w:styleId="9F9C54AC1B9646909BFE9A423D9A68B8">
    <w:name w:val="9F9C54AC1B9646909BFE9A423D9A68B8"/>
    <w:rsid w:val="003D5903"/>
  </w:style>
  <w:style w:type="paragraph" w:customStyle="1" w:styleId="014F04EB145945EDBF0D6A7D68437851">
    <w:name w:val="014F04EB145945EDBF0D6A7D68437851"/>
    <w:rsid w:val="003D5903"/>
  </w:style>
  <w:style w:type="paragraph" w:customStyle="1" w:styleId="EDA0932E71FA494C97BEB7F650ECAAB9">
    <w:name w:val="EDA0932E71FA494C97BEB7F650ECAAB9"/>
    <w:rsid w:val="003D5903"/>
  </w:style>
  <w:style w:type="paragraph" w:customStyle="1" w:styleId="C31228B3799D4B8BA24D64E9DC4486A7">
    <w:name w:val="C31228B3799D4B8BA24D64E9DC4486A7"/>
    <w:rsid w:val="003D5903"/>
  </w:style>
  <w:style w:type="paragraph" w:customStyle="1" w:styleId="4FA7733D22C645CEAEBC4B9113AE976B">
    <w:name w:val="4FA7733D22C645CEAEBC4B9113AE976B"/>
    <w:rsid w:val="003D5903"/>
  </w:style>
  <w:style w:type="paragraph" w:customStyle="1" w:styleId="F11F842117AC46F9A9ACF33B4B46DDC0">
    <w:name w:val="F11F842117AC46F9A9ACF33B4B46DDC0"/>
    <w:rsid w:val="003D5903"/>
  </w:style>
  <w:style w:type="paragraph" w:customStyle="1" w:styleId="1BDEF09FCA5E420EBCA2B80AC74067F6">
    <w:name w:val="1BDEF09FCA5E420EBCA2B80AC74067F6"/>
    <w:rsid w:val="003D5903"/>
  </w:style>
  <w:style w:type="paragraph" w:customStyle="1" w:styleId="1982E4B40FB6499BAC8F0900BDE4B517">
    <w:name w:val="1982E4B40FB6499BAC8F0900BDE4B517"/>
    <w:rsid w:val="003D5903"/>
  </w:style>
  <w:style w:type="paragraph" w:customStyle="1" w:styleId="0D4094653C1249D59CD0F8F6FB689406">
    <w:name w:val="0D4094653C1249D59CD0F8F6FB689406"/>
    <w:rsid w:val="003D5903"/>
  </w:style>
  <w:style w:type="paragraph" w:customStyle="1" w:styleId="5F13212840CB4C0B9BA59E10CF2C4DF0">
    <w:name w:val="5F13212840CB4C0B9BA59E10CF2C4DF0"/>
    <w:rsid w:val="003D5903"/>
  </w:style>
  <w:style w:type="paragraph" w:customStyle="1" w:styleId="686B0675AE434C03B1799223EC84F32C">
    <w:name w:val="686B0675AE434C03B1799223EC84F32C"/>
    <w:rsid w:val="003D5903"/>
  </w:style>
  <w:style w:type="paragraph" w:customStyle="1" w:styleId="44098C4434B64540A1B30B8623EB0201">
    <w:name w:val="44098C4434B64540A1B30B8623EB0201"/>
    <w:rsid w:val="003D5903"/>
  </w:style>
  <w:style w:type="paragraph" w:customStyle="1" w:styleId="F01283C1CBB34E5581DC6AFC68C059EC">
    <w:name w:val="F01283C1CBB34E5581DC6AFC68C059EC"/>
    <w:rsid w:val="003D5903"/>
  </w:style>
  <w:style w:type="paragraph" w:customStyle="1" w:styleId="6FF64E7E6EED4965BEBC7C179E502931">
    <w:name w:val="6FF64E7E6EED4965BEBC7C179E502931"/>
    <w:rsid w:val="003D5903"/>
  </w:style>
  <w:style w:type="paragraph" w:customStyle="1" w:styleId="AFF55D1F1227466995B397C7D218D1FB">
    <w:name w:val="AFF55D1F1227466995B397C7D218D1FB"/>
    <w:rsid w:val="003D5903"/>
  </w:style>
  <w:style w:type="paragraph" w:customStyle="1" w:styleId="BA15203DC288491B896417995F91D950">
    <w:name w:val="BA15203DC288491B896417995F91D950"/>
    <w:rsid w:val="003D5903"/>
  </w:style>
  <w:style w:type="paragraph" w:customStyle="1" w:styleId="82937D8C41794D66A44C6B0264F4EC0F">
    <w:name w:val="82937D8C41794D66A44C6B0264F4EC0F"/>
    <w:rsid w:val="003D5903"/>
  </w:style>
  <w:style w:type="paragraph" w:customStyle="1" w:styleId="1587381EE8B14E0EBFE97F1A68918C46">
    <w:name w:val="1587381EE8B14E0EBFE97F1A68918C46"/>
    <w:rsid w:val="003D5903"/>
  </w:style>
  <w:style w:type="paragraph" w:customStyle="1" w:styleId="4E05E883E74743A89504254123ABC7D3">
    <w:name w:val="4E05E883E74743A89504254123ABC7D3"/>
    <w:rsid w:val="003D5903"/>
  </w:style>
  <w:style w:type="paragraph" w:customStyle="1" w:styleId="EC1ADFF2AC7B4AAC928DF5381B03383A">
    <w:name w:val="EC1ADFF2AC7B4AAC928DF5381B03383A"/>
    <w:rsid w:val="003D5903"/>
  </w:style>
  <w:style w:type="paragraph" w:customStyle="1" w:styleId="63F46FCB89B04F7782F09FA0192A2AAA">
    <w:name w:val="63F46FCB89B04F7782F09FA0192A2AAA"/>
    <w:rsid w:val="003D5903"/>
  </w:style>
  <w:style w:type="paragraph" w:customStyle="1" w:styleId="660ABAA2F8614A8A96B3AD97FEBDF580">
    <w:name w:val="660ABAA2F8614A8A96B3AD97FEBDF580"/>
    <w:rsid w:val="003D5903"/>
  </w:style>
  <w:style w:type="paragraph" w:customStyle="1" w:styleId="4B57D6561B44463689631721A0F013C1">
    <w:name w:val="4B57D6561B44463689631721A0F013C1"/>
    <w:rsid w:val="003D5903"/>
  </w:style>
  <w:style w:type="paragraph" w:customStyle="1" w:styleId="06D37DBEF93A44E2B63C03D5653F4C63">
    <w:name w:val="06D37DBEF93A44E2B63C03D5653F4C63"/>
    <w:rsid w:val="003D5903"/>
  </w:style>
  <w:style w:type="paragraph" w:customStyle="1" w:styleId="00E2EB5E98A14D5AB81680074FD88125">
    <w:name w:val="00E2EB5E98A14D5AB81680074FD88125"/>
    <w:rsid w:val="003D5903"/>
  </w:style>
  <w:style w:type="paragraph" w:customStyle="1" w:styleId="6AF3BF068AB44159B4880002382D00B0">
    <w:name w:val="6AF3BF068AB44159B4880002382D00B0"/>
    <w:rsid w:val="003D5903"/>
  </w:style>
  <w:style w:type="paragraph" w:customStyle="1" w:styleId="1F6CDC6FF6C64234BEB47412A077C60F">
    <w:name w:val="1F6CDC6FF6C64234BEB47412A077C60F"/>
    <w:rsid w:val="003D5903"/>
  </w:style>
  <w:style w:type="paragraph" w:customStyle="1" w:styleId="A16B0DEBE56F440D9620E970D35447EF">
    <w:name w:val="A16B0DEBE56F440D9620E970D35447EF"/>
    <w:rsid w:val="003D5903"/>
  </w:style>
  <w:style w:type="paragraph" w:customStyle="1" w:styleId="4883556A24BC4E7EBB910C6413518E4C">
    <w:name w:val="4883556A24BC4E7EBB910C6413518E4C"/>
    <w:rsid w:val="003D5903"/>
  </w:style>
  <w:style w:type="paragraph" w:customStyle="1" w:styleId="517316D453904A99BF6978A882B06431">
    <w:name w:val="517316D453904A99BF6978A882B06431"/>
    <w:rsid w:val="003D5903"/>
  </w:style>
  <w:style w:type="paragraph" w:customStyle="1" w:styleId="92BE89B4A79D4AC8A4E4E3E3C9DA0236">
    <w:name w:val="92BE89B4A79D4AC8A4E4E3E3C9DA0236"/>
    <w:rsid w:val="003D5903"/>
  </w:style>
  <w:style w:type="paragraph" w:customStyle="1" w:styleId="F2C1EF74BB8E4D8EAA19674232E323F9">
    <w:name w:val="F2C1EF74BB8E4D8EAA19674232E323F9"/>
    <w:rsid w:val="003D5903"/>
  </w:style>
  <w:style w:type="paragraph" w:customStyle="1" w:styleId="9C597CF59297434DAB5DA338253A63F6">
    <w:name w:val="9C597CF59297434DAB5DA338253A63F6"/>
    <w:rsid w:val="003D5903"/>
  </w:style>
  <w:style w:type="paragraph" w:customStyle="1" w:styleId="132460B75A2342E5BEB42BF49BDA4A79">
    <w:name w:val="132460B75A2342E5BEB42BF49BDA4A79"/>
    <w:rsid w:val="003D5903"/>
  </w:style>
  <w:style w:type="paragraph" w:customStyle="1" w:styleId="3709F9B1952147AB90F9D1F6CB2D0961">
    <w:name w:val="3709F9B1952147AB90F9D1F6CB2D0961"/>
    <w:rsid w:val="003D59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91EED-6268-4232-AB4A-8C1731A9F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Essensplan_leer_2025_04</Template>
  <TotalTime>0</TotalTime>
  <Pages>1</Pages>
  <Words>625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Sylvia Howe</dc:creator>
  <cp:lastModifiedBy>Sylvia Howe</cp:lastModifiedBy>
  <cp:revision>2</cp:revision>
  <cp:lastPrinted>2021-06-16T12:24:00Z</cp:lastPrinted>
  <dcterms:created xsi:type="dcterms:W3CDTF">2026-09-01T10:58:00Z</dcterms:created>
  <dcterms:modified xsi:type="dcterms:W3CDTF">2026-09-01T11:22:00Z</dcterms:modified>
</cp:coreProperties>
</file>