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9493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360C6892FFCC4FFF84D67CF435DB6D12"/>
          </w:placeholder>
        </w:sdtPr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64F2B0EE" w14:textId="051577DA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8F6542">
        <w:rPr>
          <w:rFonts w:ascii="Arial" w:hAnsi="Arial" w:cs="Arial"/>
        </w:rPr>
        <w:t>38</w:t>
      </w:r>
      <w:r w:rsidR="001E5BEE">
        <w:rPr>
          <w:rFonts w:ascii="Arial" w:hAnsi="Arial" w:cs="Arial"/>
        </w:rPr>
        <w:t xml:space="preserve">. Kalenderwoche vom </w:t>
      </w:r>
      <w:r w:rsidR="008F6542">
        <w:rPr>
          <w:rFonts w:ascii="Arial" w:hAnsi="Arial" w:cs="Arial"/>
        </w:rPr>
        <w:t>14</w:t>
      </w:r>
      <w:r w:rsidR="001E5BEE">
        <w:rPr>
          <w:rFonts w:ascii="Arial" w:hAnsi="Arial" w:cs="Arial"/>
        </w:rPr>
        <w:t>.</w:t>
      </w:r>
      <w:r w:rsidR="008F6542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8F6542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8F6542">
        <w:rPr>
          <w:rFonts w:ascii="Arial" w:hAnsi="Arial" w:cs="Arial"/>
        </w:rPr>
        <w:t>20</w:t>
      </w:r>
      <w:r w:rsidR="005F7318">
        <w:rPr>
          <w:rFonts w:ascii="Arial" w:hAnsi="Arial" w:cs="Arial"/>
        </w:rPr>
        <w:t>.</w:t>
      </w:r>
      <w:r w:rsidR="008F6542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8F6542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360C6892FFCC4FFF84D67CF435DB6D12"/>
          </w:placeholder>
        </w:sdtPr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4D7A7905" w14:textId="59BF986F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8F6542">
        <w:rPr>
          <w:rFonts w:ascii="Arial" w:hAnsi="Arial" w:cs="Arial"/>
        </w:rPr>
        <w:t>02</w:t>
      </w:r>
      <w:r w:rsidRPr="00B50AEC">
        <w:rPr>
          <w:rFonts w:ascii="Arial" w:hAnsi="Arial" w:cs="Arial"/>
        </w:rPr>
        <w:t>.</w:t>
      </w:r>
      <w:r w:rsidR="008F6542">
        <w:rPr>
          <w:rFonts w:ascii="Arial" w:hAnsi="Arial" w:cs="Arial"/>
        </w:rPr>
        <w:t>09</w:t>
      </w:r>
      <w:r>
        <w:rPr>
          <w:rFonts w:ascii="Arial" w:hAnsi="Arial" w:cs="Arial"/>
        </w:rPr>
        <w:t>.202</w:t>
      </w:r>
      <w:r w:rsidR="008F654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360C6892FFCC4FFF84D67CF435DB6D12"/>
          </w:placeholder>
        </w:sdtPr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6E81977F" w14:textId="76A8EB7A" w:rsidR="00556570" w:rsidRDefault="00FD0F81" w:rsidP="00005D0A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per Telefon (05741 3424-0) oder </w:t>
      </w:r>
      <w:proofErr w:type="gramStart"/>
      <w:r>
        <w:rPr>
          <w:rFonts w:ascii="Arial" w:hAnsi="Arial" w:cs="Arial"/>
        </w:rPr>
        <w:t>Email</w:t>
      </w:r>
      <w:proofErr w:type="gramEnd"/>
      <w:r>
        <w:rPr>
          <w:rFonts w:ascii="Arial" w:hAnsi="Arial" w:cs="Arial"/>
        </w:rPr>
        <w:t xml:space="preserve">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4B260147" w14:textId="77777777" w:rsidR="00005D0A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7C9DC570" w14:textId="495E8BCD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1CFE0D2A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4BAC65E1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CD3CE2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A58343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A9A763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875927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74255A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C9D506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832966" w:rsidRPr="00A0246A" w14:paraId="79E5808C" w14:textId="77777777" w:rsidTr="00D542F7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4C18DE40" w14:textId="77777777" w:rsidR="00832966" w:rsidRPr="00832966" w:rsidRDefault="00832966" w:rsidP="00832966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832966">
              <w:rPr>
                <w:i w:val="0"/>
                <w:iCs w:val="0"/>
                <w:sz w:val="20"/>
                <w:szCs w:val="20"/>
              </w:rPr>
              <w:t>Montag</w:t>
            </w:r>
          </w:p>
          <w:p w14:paraId="594BD0C2" w14:textId="36BBC251" w:rsidR="00832966" w:rsidRPr="00832966" w:rsidRDefault="00832966" w:rsidP="00832966">
            <w:pPr>
              <w:jc w:val="center"/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14.09.2026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7FFC3808" w14:textId="77777777" w:rsidR="00832966" w:rsidRDefault="00832966" w:rsidP="0083296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Spießbraten</w:t>
            </w:r>
          </w:p>
          <w:p w14:paraId="09FE8AAA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Thymiansoße, Krautgemüse und Salzkartoffeln</w:t>
            </w:r>
          </w:p>
          <w:p w14:paraId="051A43B3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948DC6" w14:textId="5BA3D662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2, 3, 1, 15, 4, a3,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7645BD2" w14:textId="77777777" w:rsidR="00832966" w:rsidRPr="007D1D77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Rindergeschnetzelte Asiatische Art</w:t>
            </w:r>
          </w:p>
          <w:p w14:paraId="2023688C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Reis und Salat Mix</w:t>
            </w:r>
          </w:p>
          <w:p w14:paraId="096E93DC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7A0FC2F6" w14:textId="722B1FF5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a3, i, c, j,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7B75ED51" w14:textId="77777777" w:rsidR="00832966" w:rsidRPr="007D1D77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Nuss-Broccoli-Knusperecke</w:t>
            </w:r>
          </w:p>
          <w:p w14:paraId="761E2B3E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Kartoffel-Möhren-Untereinander</w:t>
            </w:r>
          </w:p>
          <w:p w14:paraId="49B755FF" w14:textId="7E6DDC3C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g, a,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57A6ED98" w14:textId="77777777" w:rsidR="00832966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Salatpokal</w:t>
            </w:r>
          </w:p>
          <w:p w14:paraId="39F5CD8A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gebratenen Champignons und Feta</w:t>
            </w:r>
          </w:p>
          <w:p w14:paraId="25DB0180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196AF094" w14:textId="5DD54139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59340A9C" w14:textId="77777777" w:rsidR="00832966" w:rsidRPr="001937DD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Putenbruststeak</w:t>
            </w:r>
          </w:p>
          <w:p w14:paraId="3C87F9E2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Rahmsoße, Fingermöhren und Salzkartoffeln</w:t>
            </w:r>
          </w:p>
          <w:p w14:paraId="478A2C91" w14:textId="77777777" w:rsidR="00832966" w:rsidRPr="00BB2614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369C288C" w14:textId="1ADC8BDF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19EEB1A5" w14:textId="77777777" w:rsidR="00832966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Cannelloni</w:t>
            </w:r>
          </w:p>
          <w:p w14:paraId="7521D34A" w14:textId="77777777" w:rsidR="00832966" w:rsidRDefault="00832966" w:rsidP="00832966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</w:t>
            </w:r>
            <w:r w:rsidRPr="00836772"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t xml:space="preserve">Rinderhackfleisch gefüllt in Tomaten-Sahnesoße und </w:t>
            </w:r>
          </w:p>
          <w:p w14:paraId="2DB3C19C" w14:textId="77777777" w:rsidR="00832966" w:rsidRDefault="00832966" w:rsidP="00832966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Penne in Käse-Spinatsoße</w:t>
            </w:r>
          </w:p>
          <w:p w14:paraId="1FCC40FA" w14:textId="64173DBC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                    1,5 BE</w:t>
            </w:r>
          </w:p>
        </w:tc>
      </w:tr>
      <w:tr w:rsidR="00832966" w:rsidRPr="00023D29" w14:paraId="5F48FBA4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48170DE" w14:textId="0819C890" w:rsidR="00832966" w:rsidRPr="00616B24" w:rsidRDefault="00832966" w:rsidP="00832966">
            <w:pPr>
              <w:pStyle w:val="berschrift2"/>
              <w:rPr>
                <w:i w:val="0"/>
                <w:sz w:val="18"/>
                <w:szCs w:val="1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B41E1E03F8244226931E43796D590F70"/>
              </w:placeholder>
            </w:sdtPr>
            <w:sdtContent>
              <w:p w14:paraId="24D3F826" w14:textId="77777777" w:rsidR="00832966" w:rsidRPr="00023D29" w:rsidRDefault="00832966" w:rsidP="00832966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A2E849F8B43041A4870D740D7B2A5F8F"/>
              </w:placeholder>
            </w:sdtPr>
            <w:sdtContent>
              <w:p w14:paraId="72E39B40" w14:textId="77777777" w:rsidR="00832966" w:rsidRDefault="00832966" w:rsidP="0083296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7509994B2BC1477781EA5512A01CBF4C"/>
              </w:placeholder>
            </w:sdtPr>
            <w:sdtContent>
              <w:p w14:paraId="20C7D11A" w14:textId="77777777" w:rsidR="00832966" w:rsidRDefault="00832966" w:rsidP="0083296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15EFAC63A9874B60BC1A97A9E7DD465E"/>
              </w:placeholder>
            </w:sdtPr>
            <w:sdtContent>
              <w:p w14:paraId="2CAD86D2" w14:textId="77777777" w:rsidR="00832966" w:rsidRDefault="00832966" w:rsidP="0083296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A4F7870405F34A58AB5F074C8C09D314"/>
              </w:placeholder>
            </w:sdtPr>
            <w:sdtContent>
              <w:p w14:paraId="1819FEDB" w14:textId="77777777" w:rsidR="00832966" w:rsidRDefault="00832966" w:rsidP="00832966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4A2F164434B343FC94C7829A27D90CFA"/>
              </w:placeholder>
            </w:sdtPr>
            <w:sdtContent>
              <w:p w14:paraId="3852E5DC" w14:textId="77777777" w:rsidR="00832966" w:rsidRPr="0031012B" w:rsidRDefault="00832966" w:rsidP="00832966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0788E9D8" w14:textId="77777777" w:rsidTr="00D542F7">
        <w:trPr>
          <w:trHeight w:val="1122"/>
        </w:trPr>
        <w:tc>
          <w:tcPr>
            <w:tcW w:w="1873" w:type="dxa"/>
            <w:tcBorders>
              <w:top w:val="single" w:sz="4" w:space="0" w:color="auto"/>
            </w:tcBorders>
          </w:tcPr>
          <w:p w14:paraId="5BFBF1B5" w14:textId="77777777" w:rsidR="00832966" w:rsidRPr="00832966" w:rsidRDefault="00832966" w:rsidP="00832966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832966">
              <w:rPr>
                <w:i w:val="0"/>
                <w:iCs w:val="0"/>
                <w:sz w:val="20"/>
                <w:szCs w:val="20"/>
              </w:rPr>
              <w:t>Dienstag</w:t>
            </w:r>
          </w:p>
          <w:p w14:paraId="0DEAB0CD" w14:textId="19FBB9D8" w:rsidR="00832966" w:rsidRPr="00832966" w:rsidRDefault="00832966" w:rsidP="00832966">
            <w:pPr>
              <w:jc w:val="center"/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15.09.2026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63AF9BF7" w14:textId="77777777" w:rsidR="00832966" w:rsidRPr="00F36382" w:rsidRDefault="00832966" w:rsidP="00832966">
            <w:pPr>
              <w:pStyle w:val="berschrift1"/>
            </w:pPr>
            <w:r>
              <w:t>Hähnchenkeule</w:t>
            </w:r>
          </w:p>
          <w:p w14:paraId="62FF4957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Geflügelsoße, Mischgemüse und Penne</w:t>
            </w:r>
          </w:p>
          <w:p w14:paraId="76AD7D0C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7F8D635D" w14:textId="78A32B85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g, d,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26C97864" w14:textId="77777777" w:rsidR="00832966" w:rsidRPr="001B719C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Gegrillter Schweinebauch</w:t>
            </w:r>
          </w:p>
          <w:p w14:paraId="1A1C5D89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Dicken Bohnen und Salzkartoffeln</w:t>
            </w:r>
          </w:p>
          <w:p w14:paraId="4D3D1601" w14:textId="77777777" w:rsidR="00832966" w:rsidRDefault="00832966" w:rsidP="00832966">
            <w:pPr>
              <w:rPr>
                <w:rFonts w:ascii="Arial" w:hAnsi="Arial" w:cs="Arial"/>
                <w:sz w:val="16"/>
                <w:vertAlign w:val="sub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 xml:space="preserve">2, 3, a3, i, l, n, a6, c, j, t, m, e, </w:t>
            </w:r>
          </w:p>
          <w:p w14:paraId="6E29DE25" w14:textId="3B81F7E9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k, a4, f, a8, g, b, a5, d,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04106D6E" w14:textId="77777777" w:rsidR="00832966" w:rsidRPr="001B719C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Kaiserschmarrn</w:t>
            </w:r>
          </w:p>
          <w:p w14:paraId="0542C8E4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Apfelkompott und Preiselbeeren</w:t>
            </w:r>
          </w:p>
          <w:p w14:paraId="6E218195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573C18EB" w14:textId="16751828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c, g, a,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252C8715" w14:textId="77777777" w:rsidR="00832966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Griechischer Hirtensalat</w:t>
            </w:r>
          </w:p>
          <w:p w14:paraId="3846EE39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Oliven, Paprika und Hirtenkäse</w:t>
            </w:r>
          </w:p>
          <w:p w14:paraId="142DC006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3794C35E" w14:textId="3A2C6C50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55441380" w14:textId="77777777" w:rsidR="00832966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Kohlrabi Eintopf</w:t>
            </w:r>
          </w:p>
          <w:p w14:paraId="2FACF88E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Bockwurst und Brötchen</w:t>
            </w:r>
          </w:p>
          <w:p w14:paraId="19C83E5F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320D93BC" w14:textId="77777777" w:rsidR="00832966" w:rsidRDefault="00832966" w:rsidP="00832966">
            <w:pPr>
              <w:rPr>
                <w:rFonts w:ascii="Arial" w:hAnsi="Arial" w:cs="Arial"/>
                <w:sz w:val="16"/>
                <w:vertAlign w:val="sub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 xml:space="preserve">2, 3, 1, 8, 15, 4, a3, i, </w:t>
            </w:r>
          </w:p>
          <w:p w14:paraId="6117B860" w14:textId="4DE9693D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c, j, f, a8, g, a,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E77301D" w14:textId="77777777" w:rsidR="00832966" w:rsidRDefault="00832966" w:rsidP="00832966">
            <w:pPr>
              <w:pStyle w:val="berschrift1"/>
            </w:pPr>
            <w:r>
              <w:t>Südländische Gemüse-Nudelpfanne</w:t>
            </w:r>
          </w:p>
          <w:p w14:paraId="0D7D920B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Tomaten und Paprika</w:t>
            </w:r>
          </w:p>
          <w:p w14:paraId="660922CC" w14:textId="25586ABE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6,3 BE</w:t>
            </w:r>
          </w:p>
        </w:tc>
      </w:tr>
      <w:tr w:rsidR="00832966" w:rsidRPr="00A0246A" w14:paraId="6D04FAA5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A7FAF01" w14:textId="0A83830E" w:rsidR="00832966" w:rsidRPr="00822D13" w:rsidRDefault="00832966" w:rsidP="0083296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7705F2F7E55E434CBDCDD0AC9A7AF011"/>
              </w:placeholder>
            </w:sdtPr>
            <w:sdtContent>
              <w:p w14:paraId="7F69814A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BD2BE90935C545C48231055C5270B640"/>
              </w:placeholder>
            </w:sdtPr>
            <w:sdtContent>
              <w:p w14:paraId="0D92027A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088F9AB2ACEC4B1FAE0256FA7E0F15C5"/>
              </w:placeholder>
            </w:sdtPr>
            <w:sdtContent>
              <w:p w14:paraId="3575A8E9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9E2E3751313946C4913A5C1FE1B0FB10"/>
              </w:placeholder>
            </w:sdtPr>
            <w:sdtContent>
              <w:p w14:paraId="7DDDBB06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3F16F63E816C46C9A2DF61450BD1407C"/>
              </w:placeholder>
            </w:sdtPr>
            <w:sdtContent>
              <w:p w14:paraId="3E5CC0DA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E976726916EB40178605447BC7A1D952"/>
              </w:placeholder>
            </w:sdtPr>
            <w:sdtContent>
              <w:p w14:paraId="075F45CA" w14:textId="77777777" w:rsidR="00832966" w:rsidRDefault="00832966" w:rsidP="00832966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41D461E3" w14:textId="77777777" w:rsidTr="00D542F7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6120630D" w14:textId="77777777" w:rsidR="00832966" w:rsidRPr="00832966" w:rsidRDefault="00832966" w:rsidP="008329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</w:p>
          <w:p w14:paraId="731088D8" w14:textId="0920CEDD" w:rsidR="00832966" w:rsidRPr="00A0246A" w:rsidRDefault="00832966" w:rsidP="0083296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3296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9B14E5F" w14:textId="77777777" w:rsidR="00832966" w:rsidRDefault="00832966" w:rsidP="00832966">
            <w:pPr>
              <w:pStyle w:val="berschrift1"/>
            </w:pPr>
            <w:r>
              <w:t>Seelachs Natur</w:t>
            </w:r>
          </w:p>
          <w:p w14:paraId="6218593E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heißer Kräutersoße, Gemüse und Salzkartoffeln</w:t>
            </w:r>
          </w:p>
          <w:p w14:paraId="5B248B58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5EBEE1" w14:textId="2402976C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d,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1277C5A8" w14:textId="77777777" w:rsidR="00832966" w:rsidRPr="006B6B1C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Schweinebraten</w:t>
            </w:r>
          </w:p>
          <w:p w14:paraId="17E67315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Soße, Rotkohl und Salzkartoffeln</w:t>
            </w:r>
          </w:p>
          <w:p w14:paraId="7ED9B72E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39CD93AF" w14:textId="015555A7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1, 11, 4, a3, i, c, j,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1C3978C" w14:textId="77777777" w:rsidR="00832966" w:rsidRPr="006B6B1C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Herzhafte Gemüse-Pilzpfanne</w:t>
            </w:r>
          </w:p>
          <w:p w14:paraId="0799B253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Käse-Sahnesoße und Nudeln</w:t>
            </w:r>
          </w:p>
          <w:p w14:paraId="1EA7612A" w14:textId="2E5ADEA3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i, l, c, a8, a,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F1BEDCD" w14:textId="77777777" w:rsidR="00832966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Fischer Salat</w:t>
            </w:r>
          </w:p>
          <w:p w14:paraId="1D7EC278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gemischtem Salat, Sardinen, Tomaten, Zwiebeln und Kräutern</w:t>
            </w:r>
          </w:p>
          <w:p w14:paraId="164751C4" w14:textId="22F725C6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d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7E70EEE6" w14:textId="77777777" w:rsidR="00832966" w:rsidRPr="0015136E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Schweinefilet gebraten</w:t>
            </w:r>
          </w:p>
          <w:p w14:paraId="4D89E2D1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5603E9">
              <w:rPr>
                <w:rFonts w:ascii="Arial" w:hAnsi="Arial" w:cs="Arial"/>
                <w:sz w:val="16"/>
              </w:rPr>
              <w:t>it</w:t>
            </w:r>
            <w:r>
              <w:rPr>
                <w:rFonts w:ascii="Arial" w:hAnsi="Arial" w:cs="Arial"/>
                <w:sz w:val="16"/>
              </w:rPr>
              <w:t xml:space="preserve"> Rahmsoße, Broccoli und Schnittlauchkartoffeln</w:t>
            </w:r>
          </w:p>
          <w:p w14:paraId="3DCF501B" w14:textId="77777777" w:rsidR="00832966" w:rsidRPr="00147C7B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491886F2" w14:textId="5540F007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a3, i,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37451CAD" w14:textId="77777777" w:rsidR="00832966" w:rsidRDefault="00832966" w:rsidP="00832966">
            <w:pPr>
              <w:pStyle w:val="berschrift1"/>
            </w:pPr>
            <w:r>
              <w:t>Putenmedaillons</w:t>
            </w:r>
          </w:p>
          <w:p w14:paraId="4CFDDB56" w14:textId="7169F468" w:rsidR="00832966" w:rsidRPr="00832966" w:rsidRDefault="00832966" w:rsidP="00832966">
            <w:pPr>
              <w:ind w:left="36"/>
              <w:rPr>
                <w:rFonts w:ascii="Arial" w:hAnsi="Arial" w:cs="Arial"/>
                <w:sz w:val="16"/>
                <w:szCs w:val="16"/>
              </w:rPr>
            </w:pPr>
            <w:r w:rsidRPr="00832966">
              <w:rPr>
                <w:rFonts w:ascii="Arial" w:hAnsi="Arial" w:cs="Arial"/>
                <w:sz w:val="16"/>
                <w:szCs w:val="16"/>
              </w:rPr>
              <w:t>mit Butter-Kräutersoße, Pariser Karotten und Salzkartoffeln                               4,6 BE</w:t>
            </w:r>
          </w:p>
        </w:tc>
      </w:tr>
      <w:tr w:rsidR="00832966" w:rsidRPr="00A0246A" w14:paraId="2B3F2D35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BBC0DAC" w14:textId="15577A01" w:rsidR="00832966" w:rsidRPr="00822D13" w:rsidRDefault="00832966" w:rsidP="00832966">
            <w:pPr>
              <w:pStyle w:val="berschrift2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4581F5588BB449D3B0B58B2485BE8EF0"/>
              </w:placeholder>
            </w:sdtPr>
            <w:sdtContent>
              <w:p w14:paraId="4865288B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2B48742ADBEF4389A28A8C4BF21AA26B"/>
              </w:placeholder>
            </w:sdtPr>
            <w:sdtContent>
              <w:p w14:paraId="6BD14B03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8CD535287E404D22A7FCAF8E8ED15785"/>
              </w:placeholder>
            </w:sdtPr>
            <w:sdtContent>
              <w:p w14:paraId="5737AF38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356FB53473D24B57B4DF21CCCE6A54F7"/>
              </w:placeholder>
            </w:sdtPr>
            <w:sdtContent>
              <w:p w14:paraId="0E49DE60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C8AF27D20F654A94894416855136D99D"/>
              </w:placeholder>
            </w:sdtPr>
            <w:sdtContent>
              <w:p w14:paraId="42E4B2FC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F960DF5D6A4E4037ABADC31CC2E99D8E"/>
              </w:placeholder>
            </w:sdtPr>
            <w:sdtContent>
              <w:p w14:paraId="5AB34A88" w14:textId="77777777" w:rsidR="00832966" w:rsidRDefault="00832966" w:rsidP="00832966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729B840E" w14:textId="77777777" w:rsidTr="00D542F7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2DC6F2EB" w14:textId="77777777" w:rsidR="00832966" w:rsidRPr="00832966" w:rsidRDefault="00832966" w:rsidP="008329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</w:p>
          <w:p w14:paraId="31B61003" w14:textId="6EB65CB2" w:rsidR="00832966" w:rsidRPr="00A0246A" w:rsidRDefault="00832966" w:rsidP="0083296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17.09.2026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5B5E30E" w14:textId="77777777" w:rsidR="00832966" w:rsidRPr="00C8119C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Hähnchenbrust </w:t>
            </w:r>
          </w:p>
          <w:p w14:paraId="1DD46655" w14:textId="77777777" w:rsidR="00832966" w:rsidRPr="00C8119C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</w:t>
            </w:r>
            <w:r w:rsidRPr="00915B96">
              <w:rPr>
                <w:rFonts w:ascii="Arial" w:hAnsi="Arial" w:cs="Arial"/>
                <w:sz w:val="16"/>
              </w:rPr>
              <w:t>Broccoli-Kartoffelkruste</w:t>
            </w:r>
            <w:r>
              <w:rPr>
                <w:rFonts w:ascii="Arial" w:hAnsi="Arial" w:cs="Arial"/>
                <w:sz w:val="16"/>
              </w:rPr>
              <w:t xml:space="preserve">, </w:t>
            </w:r>
          </w:p>
          <w:p w14:paraId="786680F9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Rosmarinsoße, Sombrero Gemüse und Reis</w:t>
            </w:r>
          </w:p>
          <w:p w14:paraId="3091210D" w14:textId="0F6ED635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2A1C6B93" w14:textId="77777777" w:rsidR="00832966" w:rsidRPr="00200FDE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Soljanka</w:t>
            </w:r>
          </w:p>
          <w:p w14:paraId="1F57A259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Brötchen</w:t>
            </w:r>
          </w:p>
          <w:p w14:paraId="7FFBEFCB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7F2B392D" w14:textId="77777777" w:rsidR="00832966" w:rsidRDefault="00832966" w:rsidP="00832966">
            <w:pPr>
              <w:rPr>
                <w:rFonts w:ascii="Arial" w:hAnsi="Arial" w:cs="Arial"/>
                <w:sz w:val="16"/>
                <w:vertAlign w:val="sub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1, 11, 15, 3, a3, i,</w:t>
            </w:r>
          </w:p>
          <w:p w14:paraId="4AADC105" w14:textId="383D6C0F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 w:rsidRPr="0015277C">
              <w:rPr>
                <w:rFonts w:ascii="Arial" w:hAnsi="Arial" w:cs="Arial"/>
                <w:sz w:val="16"/>
                <w:vertAlign w:val="subscript"/>
              </w:rPr>
              <w:t>c, j, y, f, a8, g, a,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276746E7" w14:textId="77777777" w:rsidR="00832966" w:rsidRDefault="00832966" w:rsidP="00832966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Nudeln</w:t>
            </w:r>
          </w:p>
          <w:p w14:paraId="4017E263" w14:textId="77777777" w:rsidR="00832966" w:rsidRDefault="00832966" w:rsidP="00832966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Tomate-Gemüsesoße, Grillkäse und Salat</w:t>
            </w:r>
          </w:p>
          <w:p w14:paraId="6F54BAF7" w14:textId="77777777" w:rsidR="00832966" w:rsidRDefault="00832966" w:rsidP="00832966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06D2B9BB" w14:textId="20958F1E" w:rsidR="00832966" w:rsidRPr="00B152C3" w:rsidRDefault="00832966" w:rsidP="00832966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2, 1, 4, i, c, j, f, a8,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24A02F44" w14:textId="77777777" w:rsidR="00832966" w:rsidRPr="00506B05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Kasseler Rückenfilet</w:t>
            </w:r>
          </w:p>
          <w:p w14:paraId="3042147A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Kartoffelsalat und buntem Salatnest</w:t>
            </w:r>
          </w:p>
          <w:p w14:paraId="72185ED0" w14:textId="77777777" w:rsidR="00832966" w:rsidRPr="00053C27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5D2BF766" w14:textId="2BFA513E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11, 8, 15, c, j,,a8, g, a1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3D0B7EC8" w14:textId="77777777" w:rsidR="00832966" w:rsidRPr="008A35C9" w:rsidRDefault="00832966" w:rsidP="0083296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Hähnchenroulade Florentiner Art</w:t>
            </w:r>
          </w:p>
          <w:p w14:paraId="7D0B8E87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Cremesoße, Reis und gemischtem Salat</w:t>
            </w:r>
          </w:p>
          <w:p w14:paraId="7ABEF44B" w14:textId="3F67C302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AB10835" w14:textId="77777777" w:rsidR="00832966" w:rsidRDefault="00832966" w:rsidP="0083296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Grüne-Bohnen-Eintopf</w:t>
            </w:r>
          </w:p>
          <w:p w14:paraId="0AAEE533" w14:textId="4494A2FC" w:rsidR="00832966" w:rsidRPr="00B152C3" w:rsidRDefault="00832966" w:rsidP="0083296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2,6 BE</w:t>
            </w:r>
          </w:p>
        </w:tc>
      </w:tr>
      <w:tr w:rsidR="00832966" w:rsidRPr="00A0246A" w14:paraId="431C3622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53260592" w14:textId="41A41272" w:rsidR="00832966" w:rsidRPr="00822D13" w:rsidRDefault="00832966" w:rsidP="0083296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F339B89DB7D14FA5B7C92EA3E040015B"/>
              </w:placeholder>
            </w:sdtPr>
            <w:sdtContent>
              <w:p w14:paraId="74B08EDF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D9D001801FBD47D0B34BF4ED6BF7755E"/>
              </w:placeholder>
            </w:sdtPr>
            <w:sdtContent>
              <w:p w14:paraId="3466033D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2BA13E29B7EE4751A26067015B1194DC"/>
              </w:placeholder>
            </w:sdtPr>
            <w:sdtContent>
              <w:p w14:paraId="4897094F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BB85DE20FF004E90B00153960E6E6539"/>
              </w:placeholder>
            </w:sdtPr>
            <w:sdtContent>
              <w:p w14:paraId="654D06D8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EFEDE6BAC2614D3E8DE75D8DB1F5CBFB"/>
              </w:placeholder>
            </w:sdtPr>
            <w:sdtContent>
              <w:p w14:paraId="570C82EE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53CD3646865C48738E691B934D907896"/>
              </w:placeholder>
            </w:sdtPr>
            <w:sdtContent>
              <w:p w14:paraId="1607C4F9" w14:textId="77777777" w:rsidR="00832966" w:rsidRDefault="00832966" w:rsidP="00832966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0FCF86E3" w14:textId="77777777" w:rsidTr="00D542F7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0E7D171F" w14:textId="77777777" w:rsidR="00832966" w:rsidRPr="00832966" w:rsidRDefault="00832966" w:rsidP="00832966">
            <w:pPr>
              <w:pStyle w:val="berschrift5"/>
              <w:rPr>
                <w:i w:val="0"/>
                <w:iCs w:val="0"/>
                <w:szCs w:val="20"/>
              </w:rPr>
            </w:pPr>
            <w:r w:rsidRPr="00832966">
              <w:rPr>
                <w:i w:val="0"/>
                <w:iCs w:val="0"/>
                <w:szCs w:val="20"/>
              </w:rPr>
              <w:t>Freitag</w:t>
            </w:r>
          </w:p>
          <w:p w14:paraId="229ACFBE" w14:textId="77777777" w:rsidR="00832966" w:rsidRPr="00832966" w:rsidRDefault="00832966" w:rsidP="008329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18.09.2026</w:t>
            </w:r>
          </w:p>
          <w:p w14:paraId="2C55A09A" w14:textId="3B9EF81A" w:rsidR="00832966" w:rsidRPr="00832966" w:rsidRDefault="00832966" w:rsidP="00832966"/>
        </w:tc>
        <w:tc>
          <w:tcPr>
            <w:tcW w:w="2124" w:type="dxa"/>
            <w:tcBorders>
              <w:top w:val="single" w:sz="4" w:space="0" w:color="auto"/>
            </w:tcBorders>
          </w:tcPr>
          <w:p w14:paraId="281AD698" w14:textId="77777777" w:rsidR="00832966" w:rsidRPr="005112E1" w:rsidRDefault="00832966" w:rsidP="00832966">
            <w:pPr>
              <w:pStyle w:val="berschrift1"/>
            </w:pPr>
            <w:r>
              <w:t>Brasilianischer Feuertopf (nicht scharf)</w:t>
            </w:r>
          </w:p>
          <w:p w14:paraId="28A75F96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Rindfleisch und Brötchen</w:t>
            </w:r>
          </w:p>
          <w:p w14:paraId="380AB337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6BFEFD26" w14:textId="0D8A27E4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1, 4, a3, i, c, j, y, f, a8, g, a,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08290051" w14:textId="77777777" w:rsidR="00832966" w:rsidRPr="000538CD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Bratwurst</w:t>
            </w:r>
          </w:p>
          <w:p w14:paraId="27FDD687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 w:rsidRPr="000538CD">
              <w:rPr>
                <w:rFonts w:ascii="Arial" w:hAnsi="Arial" w:cs="Arial"/>
                <w:sz w:val="16"/>
              </w:rPr>
              <w:t xml:space="preserve">mit </w:t>
            </w:r>
            <w:r>
              <w:rPr>
                <w:rFonts w:ascii="Arial" w:hAnsi="Arial" w:cs="Arial"/>
                <w:sz w:val="16"/>
              </w:rPr>
              <w:t>Soße, Kohlrabi und Petersilienkartoffeln</w:t>
            </w:r>
          </w:p>
          <w:p w14:paraId="501BCE3C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30428667" w14:textId="55C3C1CA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j, f, a8,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51EE5519" w14:textId="77777777" w:rsidR="00832966" w:rsidRPr="005A08C5" w:rsidRDefault="00832966" w:rsidP="008329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Kartoffel-Gemüseauflauf</w:t>
            </w:r>
          </w:p>
          <w:p w14:paraId="3F437D71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Mix Salat</w:t>
            </w:r>
          </w:p>
          <w:p w14:paraId="1B303E55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D3F409" w14:textId="77777777" w:rsid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2AF0F8" w14:textId="7245B6BD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778056B6" w14:textId="77777777" w:rsidR="00832966" w:rsidRPr="006C204E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 Nizza</w:t>
            </w:r>
          </w:p>
          <w:p w14:paraId="118B6D3F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Bohnen, Ei und gekochtem Schinken</w:t>
            </w:r>
          </w:p>
          <w:p w14:paraId="2CEAB75F" w14:textId="77777777" w:rsidR="00832966" w:rsidRPr="003A3209" w:rsidRDefault="00832966" w:rsidP="00832966">
            <w:pPr>
              <w:rPr>
                <w:rFonts w:ascii="Arial" w:hAnsi="Arial" w:cs="Arial"/>
                <w:sz w:val="16"/>
              </w:rPr>
            </w:pPr>
          </w:p>
          <w:p w14:paraId="216AFB84" w14:textId="438974CE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c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0B52CCA5" w14:textId="77777777" w:rsidR="00832966" w:rsidRPr="00821150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Backfisch</w:t>
            </w:r>
          </w:p>
          <w:p w14:paraId="02818633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Schnittlauchsoße, Kartoffeln und gemischtem Salat</w:t>
            </w:r>
          </w:p>
          <w:p w14:paraId="3E06051B" w14:textId="77777777" w:rsidR="00832966" w:rsidRDefault="00832966" w:rsidP="00832966">
            <w:pPr>
              <w:rPr>
                <w:rFonts w:ascii="Arial" w:hAnsi="Arial" w:cs="Arial"/>
                <w:sz w:val="16"/>
                <w:vertAlign w:val="sub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 xml:space="preserve">10, 1, 4, a3, i, c, j, a4, </w:t>
            </w:r>
          </w:p>
          <w:p w14:paraId="203FAAE2" w14:textId="07FEA798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a8, g, a2, b, d,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4F7020F9" w14:textId="77777777" w:rsidR="00832966" w:rsidRDefault="00832966" w:rsidP="00832966">
            <w:pPr>
              <w:pStyle w:val="berschrift1"/>
            </w:pPr>
            <w:r>
              <w:t>Rindfleisch</w:t>
            </w:r>
          </w:p>
          <w:p w14:paraId="1BADD77C" w14:textId="77777777" w:rsid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Meerrettichsoße, Roter Bete und Petersilienkartoffeln</w:t>
            </w:r>
          </w:p>
          <w:p w14:paraId="458B65DC" w14:textId="77308084" w:rsidR="00832966" w:rsidRPr="00B152C3" w:rsidRDefault="00832966" w:rsidP="0083296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3,4 BE</w:t>
            </w:r>
          </w:p>
        </w:tc>
      </w:tr>
      <w:tr w:rsidR="00832966" w:rsidRPr="00A0246A" w14:paraId="39251631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7765D67" w14:textId="408A4C07" w:rsidR="00832966" w:rsidRPr="00822D13" w:rsidRDefault="00832966" w:rsidP="00832966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A029BE17F7474CF993D8FB5FEAC04906"/>
              </w:placeholder>
            </w:sdtPr>
            <w:sdtContent>
              <w:p w14:paraId="02E9EEF8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672FA0F90D584DE7B9F5B09890E4EFC1"/>
              </w:placeholder>
            </w:sdtPr>
            <w:sdtContent>
              <w:p w14:paraId="63815C8F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650C8C298044401B9AD34FAC1834D1FC"/>
              </w:placeholder>
            </w:sdtPr>
            <w:sdtContent>
              <w:p w14:paraId="74C8CA31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68CAFFDD785546D3A296FD76995DAF1B"/>
              </w:placeholder>
            </w:sdtPr>
            <w:sdtContent>
              <w:p w14:paraId="5601AE63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CD930191B4E0486CA89A4C0CD1FA3669"/>
              </w:placeholder>
            </w:sdtPr>
            <w:sdtContent>
              <w:p w14:paraId="198BFE15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E96E42AB85E541B0AA788CEF34B37C38"/>
              </w:placeholder>
            </w:sdtPr>
            <w:sdtContent>
              <w:p w14:paraId="2A9F379C" w14:textId="77777777" w:rsidR="00832966" w:rsidRDefault="00832966" w:rsidP="00832966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7373D352" w14:textId="77777777" w:rsidTr="00D542F7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2D34D3E7" w14:textId="77777777" w:rsidR="00832966" w:rsidRPr="00832966" w:rsidRDefault="00832966" w:rsidP="008329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Samstag</w:t>
            </w:r>
          </w:p>
          <w:p w14:paraId="5ED12A51" w14:textId="5B4F2C3A" w:rsidR="00832966" w:rsidRPr="00A0246A" w:rsidRDefault="00832966" w:rsidP="0083296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19.09.2026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24AF33B2" w14:textId="77777777" w:rsidR="00832966" w:rsidRDefault="00832966" w:rsidP="00832966">
            <w:pPr>
              <w:pStyle w:val="Textkrper2"/>
            </w:pPr>
            <w:r>
              <w:rPr>
                <w:b/>
                <w:bCs/>
              </w:rPr>
              <w:t>Geschnetzeltes Zürcher Art</w:t>
            </w:r>
          </w:p>
          <w:p w14:paraId="05B06C6A" w14:textId="304C0443" w:rsidR="00832966" w:rsidRDefault="00832966" w:rsidP="00832966">
            <w:pPr>
              <w:pStyle w:val="Textkrper2"/>
            </w:pPr>
            <w:r>
              <w:t>mit Schweinefleisch, Erbsen und Röstinchen</w:t>
            </w:r>
          </w:p>
          <w:p w14:paraId="1951616F" w14:textId="5C3BDC2C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vertAlign w:val="subscript"/>
              </w:rPr>
              <w:t>i, a,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7F7A70A0" w14:textId="77777777" w:rsidR="00832966" w:rsidRPr="00AD5852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Kasseler Braten</w:t>
            </w:r>
          </w:p>
          <w:p w14:paraId="173FB8DE" w14:textId="77777777" w:rsidR="00832966" w:rsidRDefault="00832966" w:rsidP="00832966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Soße, Sauerkraut und Bratkartoffeln</w:t>
            </w:r>
          </w:p>
          <w:p w14:paraId="02A3D12D" w14:textId="77777777" w:rsidR="00832966" w:rsidRDefault="00832966" w:rsidP="00832966">
            <w:pPr>
              <w:rPr>
                <w:rFonts w:ascii="Arial" w:hAnsi="Arial" w:cs="Arial"/>
                <w:bCs/>
                <w:sz w:val="16"/>
              </w:rPr>
            </w:pPr>
          </w:p>
          <w:p w14:paraId="6213AA67" w14:textId="619C6B7C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2, 3, 8, 15, a3, i, f, a8,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277D0B69" w14:textId="77777777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032B7465" w14:textId="77777777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7D180E83" w14:textId="77777777" w:rsidR="00832966" w:rsidRPr="00832966" w:rsidRDefault="00832966" w:rsidP="0083296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32966">
              <w:rPr>
                <w:rFonts w:ascii="Arial" w:hAnsi="Arial" w:cs="Arial"/>
                <w:b/>
                <w:sz w:val="16"/>
                <w:szCs w:val="16"/>
              </w:rPr>
              <w:t>Eier Omelett</w:t>
            </w:r>
          </w:p>
          <w:p w14:paraId="351CF17A" w14:textId="1EF1B685" w:rsidR="00832966" w:rsidRP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 w:rsidRPr="00832966">
              <w:rPr>
                <w:rFonts w:ascii="Arial" w:hAnsi="Arial" w:cs="Arial"/>
                <w:sz w:val="16"/>
                <w:szCs w:val="16"/>
              </w:rPr>
              <w:t>mit Leipziger Allerlei und Frühlingspüree             2,4 BE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39F3DAC4" w14:textId="77777777" w:rsidR="00832966" w:rsidRPr="00832966" w:rsidRDefault="00832966" w:rsidP="008329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966">
              <w:rPr>
                <w:rFonts w:ascii="Arial" w:hAnsi="Arial" w:cs="Arial"/>
                <w:b/>
                <w:bCs/>
                <w:sz w:val="16"/>
                <w:szCs w:val="16"/>
              </w:rPr>
              <w:t>Cremiges Pilzragout</w:t>
            </w:r>
          </w:p>
          <w:p w14:paraId="3268A44C" w14:textId="5B1C71DC" w:rsidR="00832966" w:rsidRPr="00832966" w:rsidRDefault="00832966" w:rsidP="00832966">
            <w:pPr>
              <w:rPr>
                <w:rFonts w:ascii="Arial" w:hAnsi="Arial" w:cs="Arial"/>
                <w:sz w:val="16"/>
                <w:szCs w:val="16"/>
              </w:rPr>
            </w:pPr>
            <w:r w:rsidRPr="00005D0A">
              <w:rPr>
                <w:rFonts w:ascii="Arial" w:hAnsi="Arial" w:cs="Arial"/>
                <w:sz w:val="16"/>
                <w:szCs w:val="16"/>
              </w:rPr>
              <w:t>mit Spätzle</w:t>
            </w:r>
            <w:r w:rsidRPr="00832966">
              <w:rPr>
                <w:sz w:val="16"/>
                <w:szCs w:val="16"/>
              </w:rPr>
              <w:t xml:space="preserve">                   6,1 BE</w:t>
            </w:r>
          </w:p>
        </w:tc>
      </w:tr>
      <w:tr w:rsidR="00832966" w:rsidRPr="00A0246A" w14:paraId="6009070D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3D7ED737" w14:textId="00BF7747" w:rsidR="00832966" w:rsidRPr="00A0246A" w:rsidRDefault="00832966" w:rsidP="00832966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4D5312AE3A894C84A9230F47A5EBDAB2"/>
              </w:placeholder>
            </w:sdtPr>
            <w:sdtContent>
              <w:p w14:paraId="46133E82" w14:textId="77777777" w:rsidR="00832966" w:rsidRDefault="00832966" w:rsidP="0083296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872DDE7F2F184281B08CE66DEF972991"/>
              </w:placeholder>
            </w:sdtPr>
            <w:sdtContent>
              <w:p w14:paraId="6B51DFC9" w14:textId="77777777" w:rsidR="00832966" w:rsidRDefault="00832966" w:rsidP="0083296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3F0304B3" w14:textId="77777777" w:rsidR="00832966" w:rsidRDefault="00832966" w:rsidP="00832966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71D82968" w14:textId="77777777" w:rsidR="00832966" w:rsidRDefault="00832966" w:rsidP="00832966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CBEA3F716AFB44C383D8C154B265E274"/>
              </w:placeholder>
            </w:sdtPr>
            <w:sdtContent>
              <w:p w14:paraId="0CB96795" w14:textId="77777777" w:rsidR="00832966" w:rsidRDefault="00832966" w:rsidP="0083296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00DAAF1343424CE0A4752C59190A54C6"/>
              </w:placeholder>
            </w:sdtPr>
            <w:sdtContent>
              <w:p w14:paraId="3FC768B7" w14:textId="77777777" w:rsidR="00832966" w:rsidRDefault="00832966" w:rsidP="00832966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832966" w:rsidRPr="00A0246A" w14:paraId="2BC1BAFA" w14:textId="77777777" w:rsidTr="00D542F7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7E13D1F2" w14:textId="77777777" w:rsidR="00832966" w:rsidRPr="00832966" w:rsidRDefault="00832966" w:rsidP="00832966">
            <w:pPr>
              <w:pStyle w:val="berschrift4"/>
              <w:rPr>
                <w:sz w:val="20"/>
                <w:szCs w:val="20"/>
              </w:rPr>
            </w:pPr>
            <w:r w:rsidRPr="00832966">
              <w:rPr>
                <w:sz w:val="20"/>
                <w:szCs w:val="20"/>
              </w:rPr>
              <w:t>Sonntag</w:t>
            </w:r>
          </w:p>
          <w:p w14:paraId="55605E01" w14:textId="29F0CBEE" w:rsidR="00832966" w:rsidRPr="00832966" w:rsidRDefault="00832966" w:rsidP="00832966">
            <w:pPr>
              <w:jc w:val="center"/>
            </w:pPr>
            <w:r w:rsidRPr="00832966">
              <w:rPr>
                <w:rFonts w:ascii="Arial" w:hAnsi="Arial" w:cs="Arial"/>
                <w:b/>
                <w:bCs/>
                <w:sz w:val="20"/>
                <w:szCs w:val="20"/>
              </w:rPr>
              <w:t>20.09.2026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43C7708D" w14:textId="77777777" w:rsidR="00832966" w:rsidRPr="0034354F" w:rsidRDefault="00832966" w:rsidP="0083296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Grillschnecke vom Schwein</w:t>
            </w:r>
          </w:p>
          <w:p w14:paraId="6D0335DC" w14:textId="6F5523D1" w:rsidR="00832966" w:rsidRPr="00832966" w:rsidRDefault="00832966" w:rsidP="0083296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dunkler Soße, Rübengemüse und Stampfkartoffeln</w:t>
            </w:r>
            <w:r>
              <w:rPr>
                <w:rFonts w:ascii="Arial" w:hAnsi="Arial" w:cs="Arial"/>
                <w:sz w:val="16"/>
              </w:rPr>
              <w:t xml:space="preserve">        </w:t>
            </w:r>
            <w:r>
              <w:rPr>
                <w:rFonts w:ascii="Arial" w:hAnsi="Arial" w:cs="Arial"/>
                <w:sz w:val="16"/>
              </w:rPr>
              <w:t xml:space="preserve">     4,0 BE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58BB21ED" w14:textId="77777777" w:rsidR="00832966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Schweinebraten Altdeutsche Art</w:t>
            </w:r>
          </w:p>
          <w:p w14:paraId="2F362F89" w14:textId="404F0DA3" w:rsidR="00832966" w:rsidRPr="00B152C3" w:rsidRDefault="00832966" w:rsidP="008329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Blumenkohl und Petersilienkartoffeln          3,5 BE</w:t>
            </w:r>
          </w:p>
        </w:tc>
        <w:tc>
          <w:tcPr>
            <w:tcW w:w="2166" w:type="dxa"/>
          </w:tcPr>
          <w:p w14:paraId="4CCA62ED" w14:textId="77777777" w:rsidR="00832966" w:rsidRPr="00B152C3" w:rsidRDefault="00832966" w:rsidP="0083296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0B41F4DE" w14:textId="77777777" w:rsidR="00832966" w:rsidRPr="00B152C3" w:rsidRDefault="00832966" w:rsidP="0083296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669D94B2" w14:textId="77777777" w:rsidR="00832966" w:rsidRPr="00BC3898" w:rsidRDefault="00832966" w:rsidP="0083296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Fischstäbchen</w:t>
            </w:r>
          </w:p>
          <w:p w14:paraId="7C5BA929" w14:textId="465E712B" w:rsidR="00832966" w:rsidRPr="00B152C3" w:rsidRDefault="00832966" w:rsidP="00832966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mit Rahmspinat und Kartoffelpüree                           4,6 BE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302845CE" w14:textId="77777777" w:rsidR="00832966" w:rsidRDefault="00832966" w:rsidP="00832966">
            <w:pPr>
              <w:pStyle w:val="berschrift1"/>
            </w:pPr>
            <w:r>
              <w:t>Putenschnitzel</w:t>
            </w:r>
          </w:p>
          <w:p w14:paraId="637572CB" w14:textId="140AB8BF" w:rsidR="00832966" w:rsidRPr="00B152C3" w:rsidRDefault="00832966" w:rsidP="00832966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Erbsen, Möhren und Kartoffelwürfeln in Rahm   4,5 BE</w:t>
            </w:r>
          </w:p>
        </w:tc>
      </w:tr>
      <w:tr w:rsidR="00832966" w:rsidRPr="00A0246A" w14:paraId="0B4F3309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422ECB82" w14:textId="5489736F" w:rsidR="00832966" w:rsidRPr="00A0246A" w:rsidRDefault="00832966" w:rsidP="00832966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30CA7E31744F4A868921CBFC24DCA2D4"/>
              </w:placeholder>
            </w:sdtPr>
            <w:sdtContent>
              <w:p w14:paraId="18420708" w14:textId="77777777" w:rsidR="00832966" w:rsidRDefault="00832966" w:rsidP="0083296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399978D24DE94BCEBC196E7AE6A90FA3"/>
              </w:placeholder>
            </w:sdtPr>
            <w:sdtContent>
              <w:p w14:paraId="3814785A" w14:textId="77777777" w:rsidR="00832966" w:rsidRDefault="00832966" w:rsidP="0083296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0459E240" w14:textId="77777777" w:rsidR="00832966" w:rsidRDefault="00832966" w:rsidP="00832966">
            <w:pPr>
              <w:jc w:val="right"/>
            </w:pPr>
          </w:p>
        </w:tc>
        <w:tc>
          <w:tcPr>
            <w:tcW w:w="2132" w:type="dxa"/>
          </w:tcPr>
          <w:p w14:paraId="074964A8" w14:textId="77777777" w:rsidR="00832966" w:rsidRDefault="00832966" w:rsidP="00832966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0EE184C4097C42018B00E0BCE2C2999F"/>
              </w:placeholder>
            </w:sdtPr>
            <w:sdtContent>
              <w:p w14:paraId="25A72560" w14:textId="77777777" w:rsidR="00832966" w:rsidRDefault="00832966" w:rsidP="0083296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38F94FE9FAE3493396E4889842391785"/>
              </w:placeholder>
            </w:sdtPr>
            <w:sdtContent>
              <w:p w14:paraId="18518B06" w14:textId="77777777" w:rsidR="00832966" w:rsidRDefault="00832966" w:rsidP="00832966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7865892D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D4F1F" w14:textId="77777777" w:rsidR="00233402" w:rsidRDefault="00233402">
      <w:r>
        <w:separator/>
      </w:r>
    </w:p>
  </w:endnote>
  <w:endnote w:type="continuationSeparator" w:id="0">
    <w:p w14:paraId="7FCB181E" w14:textId="77777777" w:rsidR="00233402" w:rsidRDefault="0023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9057" w14:textId="77777777" w:rsidR="00233402" w:rsidRDefault="00233402">
      <w:r>
        <w:separator/>
      </w:r>
    </w:p>
  </w:footnote>
  <w:footnote w:type="continuationSeparator" w:id="0">
    <w:p w14:paraId="1008B5C7" w14:textId="77777777" w:rsidR="00233402" w:rsidRDefault="0023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F47F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JF31gP//WqEKnZEJvftvMmiEYbJAvHAgzhhnjKW9kpPoFRanOmxZdV4QazAQte6MQ3zHpF+F1pQmqQTq16ARg==" w:salt="hz2oWtJYLC5Zf+H9W/sFZA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42"/>
    <w:rsid w:val="00000991"/>
    <w:rsid w:val="00005D0A"/>
    <w:rsid w:val="0001539A"/>
    <w:rsid w:val="00023D29"/>
    <w:rsid w:val="00041047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548B2"/>
    <w:rsid w:val="001825AF"/>
    <w:rsid w:val="001A165F"/>
    <w:rsid w:val="001E5BEE"/>
    <w:rsid w:val="001F5C94"/>
    <w:rsid w:val="00203452"/>
    <w:rsid w:val="00226696"/>
    <w:rsid w:val="00230720"/>
    <w:rsid w:val="00233402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40AAE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813B33"/>
    <w:rsid w:val="00822D13"/>
    <w:rsid w:val="00824E9A"/>
    <w:rsid w:val="00831B83"/>
    <w:rsid w:val="00832966"/>
    <w:rsid w:val="00840DF6"/>
    <w:rsid w:val="008675C4"/>
    <w:rsid w:val="00872EDD"/>
    <w:rsid w:val="00890C43"/>
    <w:rsid w:val="008A7B4E"/>
    <w:rsid w:val="008B228B"/>
    <w:rsid w:val="008B74F8"/>
    <w:rsid w:val="008D7016"/>
    <w:rsid w:val="008F6542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257F2"/>
    <w:rsid w:val="00AA485B"/>
    <w:rsid w:val="00AA5230"/>
    <w:rsid w:val="00AA54F8"/>
    <w:rsid w:val="00AE01FA"/>
    <w:rsid w:val="00B152C3"/>
    <w:rsid w:val="00B35CCA"/>
    <w:rsid w:val="00B44EE8"/>
    <w:rsid w:val="00B50F51"/>
    <w:rsid w:val="00B5231D"/>
    <w:rsid w:val="00B6425C"/>
    <w:rsid w:val="00B73163"/>
    <w:rsid w:val="00B8479D"/>
    <w:rsid w:val="00BC62E6"/>
    <w:rsid w:val="00C02E9E"/>
    <w:rsid w:val="00C05F10"/>
    <w:rsid w:val="00C203D7"/>
    <w:rsid w:val="00C20452"/>
    <w:rsid w:val="00C4695A"/>
    <w:rsid w:val="00C47203"/>
    <w:rsid w:val="00C53FAF"/>
    <w:rsid w:val="00C57580"/>
    <w:rsid w:val="00C70648"/>
    <w:rsid w:val="00C70D47"/>
    <w:rsid w:val="00C97E82"/>
    <w:rsid w:val="00CA549C"/>
    <w:rsid w:val="00CB1FB8"/>
    <w:rsid w:val="00CD6A2D"/>
    <w:rsid w:val="00D53B90"/>
    <w:rsid w:val="00D542F7"/>
    <w:rsid w:val="00D64A42"/>
    <w:rsid w:val="00D73F60"/>
    <w:rsid w:val="00D96B18"/>
    <w:rsid w:val="00DB1113"/>
    <w:rsid w:val="00DC3304"/>
    <w:rsid w:val="00DE17ED"/>
    <w:rsid w:val="00E001C1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51E6D"/>
  <w15:docId w15:val="{CDD99873-1F8D-44D0-9AD6-5CDB8831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rPr>
      <w:rFonts w:ascii="Arial" w:hAnsi="Arial" w:cs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832966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ke.knuelle\Documents\Sylvia\Speisepl&#228;ne\ab%202025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0C6892FFCC4FFF84D67CF435DB6D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D3C201-9705-463A-A630-AC5DD180339B}"/>
      </w:docPartPr>
      <w:docPartBody>
        <w:p w:rsidR="00000000" w:rsidRDefault="00000000">
          <w:pPr>
            <w:pStyle w:val="360C6892FFCC4FFF84D67CF435DB6D12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1E1E03F8244226931E43796D590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8D5A4-A2D8-4973-86B6-470D3021E0CD}"/>
      </w:docPartPr>
      <w:docPartBody>
        <w:p w:rsidR="00000000" w:rsidRDefault="00BC287F" w:rsidP="00BC287F">
          <w:pPr>
            <w:pStyle w:val="B41E1E03F8244226931E43796D590F7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E849F8B43041A4870D740D7B2A5F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D3BBE-CDD7-4F85-A2BC-2595D95FCAF3}"/>
      </w:docPartPr>
      <w:docPartBody>
        <w:p w:rsidR="00000000" w:rsidRDefault="00BC287F" w:rsidP="00BC287F">
          <w:pPr>
            <w:pStyle w:val="A2E849F8B43041A4870D740D7B2A5F8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09994B2BC1477781EA5512A01CB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4597C-32A8-4405-A8BA-BC71BA3224AC}"/>
      </w:docPartPr>
      <w:docPartBody>
        <w:p w:rsidR="00000000" w:rsidRDefault="00BC287F" w:rsidP="00BC287F">
          <w:pPr>
            <w:pStyle w:val="7509994B2BC1477781EA5512A01CBF4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EFAC63A9874B60BC1A97A9E7DD4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1D722-0EA8-4E27-8E89-4D41D9EF37D4}"/>
      </w:docPartPr>
      <w:docPartBody>
        <w:p w:rsidR="00000000" w:rsidRDefault="00BC287F" w:rsidP="00BC287F">
          <w:pPr>
            <w:pStyle w:val="15EFAC63A9874B60BC1A97A9E7DD465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F7870405F34A58AB5F074C8C09D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BB608-CB94-4B75-96DD-E06AC3527911}"/>
      </w:docPartPr>
      <w:docPartBody>
        <w:p w:rsidR="00000000" w:rsidRDefault="00BC287F" w:rsidP="00BC287F">
          <w:pPr>
            <w:pStyle w:val="A4F7870405F34A58AB5F074C8C09D31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2F164434B343FC94C7829A27D90C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4B370-04B8-4104-8467-E43CE9A83E29}"/>
      </w:docPartPr>
      <w:docPartBody>
        <w:p w:rsidR="00000000" w:rsidRDefault="00BC287F" w:rsidP="00BC287F">
          <w:pPr>
            <w:pStyle w:val="4A2F164434B343FC94C7829A27D90CF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05F2F7E55E434CBDCDD0AC9A7AF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B9F8AE-284E-4724-A8EC-63890BAEDBA3}"/>
      </w:docPartPr>
      <w:docPartBody>
        <w:p w:rsidR="00000000" w:rsidRDefault="00BC287F" w:rsidP="00BC287F">
          <w:pPr>
            <w:pStyle w:val="7705F2F7E55E434CBDCDD0AC9A7AF01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2BE90935C545C48231055C5270B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86C79-F3D2-4D37-B172-5D28C9194C54}"/>
      </w:docPartPr>
      <w:docPartBody>
        <w:p w:rsidR="00000000" w:rsidRDefault="00BC287F" w:rsidP="00BC287F">
          <w:pPr>
            <w:pStyle w:val="BD2BE90935C545C48231055C5270B64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8F9AB2ACEC4B1FAE0256FA7E0F1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E2782C-1F91-4E27-B429-7A3EEB0842E6}"/>
      </w:docPartPr>
      <w:docPartBody>
        <w:p w:rsidR="00000000" w:rsidRDefault="00BC287F" w:rsidP="00BC287F">
          <w:pPr>
            <w:pStyle w:val="088F9AB2ACEC4B1FAE0256FA7E0F15C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2E3751313946C4913A5C1FE1B0F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7439A-8CAB-4E4F-947C-78DCD9B9985B}"/>
      </w:docPartPr>
      <w:docPartBody>
        <w:p w:rsidR="00000000" w:rsidRDefault="00BC287F" w:rsidP="00BC287F">
          <w:pPr>
            <w:pStyle w:val="9E2E3751313946C4913A5C1FE1B0FB1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16F63E816C46C9A2DF61450BD14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06438B-9308-4B57-85FA-F1C40B503063}"/>
      </w:docPartPr>
      <w:docPartBody>
        <w:p w:rsidR="00000000" w:rsidRDefault="00BC287F" w:rsidP="00BC287F">
          <w:pPr>
            <w:pStyle w:val="3F16F63E816C46C9A2DF61450BD1407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76726916EB40178605447BC7A1D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12FF2-9DE2-4C8D-B158-B4772B7DD9C7}"/>
      </w:docPartPr>
      <w:docPartBody>
        <w:p w:rsidR="00000000" w:rsidRDefault="00BC287F" w:rsidP="00BC287F">
          <w:pPr>
            <w:pStyle w:val="E976726916EB40178605447BC7A1D95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81F5588BB449D3B0B58B2485BE8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BEF26-ECFC-4DC1-AC85-B1FB7195B5A4}"/>
      </w:docPartPr>
      <w:docPartBody>
        <w:p w:rsidR="00000000" w:rsidRDefault="00BC287F" w:rsidP="00BC287F">
          <w:pPr>
            <w:pStyle w:val="4581F5588BB449D3B0B58B2485BE8EF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48742ADBEF4389A28A8C4BF21AA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41042-3556-43E8-8E99-12E702558076}"/>
      </w:docPartPr>
      <w:docPartBody>
        <w:p w:rsidR="00000000" w:rsidRDefault="00BC287F" w:rsidP="00BC287F">
          <w:pPr>
            <w:pStyle w:val="2B48742ADBEF4389A28A8C4BF21AA26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D535287E404D22A7FCAF8E8ED15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890C5-35FE-4E52-A9BC-08EBA6F471C9}"/>
      </w:docPartPr>
      <w:docPartBody>
        <w:p w:rsidR="00000000" w:rsidRDefault="00BC287F" w:rsidP="00BC287F">
          <w:pPr>
            <w:pStyle w:val="8CD535287E404D22A7FCAF8E8ED1578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6FB53473D24B57B4DF21CCCE6A5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BBA9F-BE58-4D97-83FE-12ED0D96BB0B}"/>
      </w:docPartPr>
      <w:docPartBody>
        <w:p w:rsidR="00000000" w:rsidRDefault="00BC287F" w:rsidP="00BC287F">
          <w:pPr>
            <w:pStyle w:val="356FB53473D24B57B4DF21CCCE6A54F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AF27D20F654A94894416855136D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3A544-8A1A-4728-90BE-E0312A18B17F}"/>
      </w:docPartPr>
      <w:docPartBody>
        <w:p w:rsidR="00000000" w:rsidRDefault="00BC287F" w:rsidP="00BC287F">
          <w:pPr>
            <w:pStyle w:val="C8AF27D20F654A94894416855136D99D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60DF5D6A4E4037ABADC31CC2E99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0FD25E-A6D6-4D0F-949B-AB6DE7680D0A}"/>
      </w:docPartPr>
      <w:docPartBody>
        <w:p w:rsidR="00000000" w:rsidRDefault="00BC287F" w:rsidP="00BC287F">
          <w:pPr>
            <w:pStyle w:val="F960DF5D6A4E4037ABADC31CC2E99D8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39B89DB7D14FA5B7C92EA3E0400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D64BE-9FD6-4C24-923A-E0996692F0CA}"/>
      </w:docPartPr>
      <w:docPartBody>
        <w:p w:rsidR="00000000" w:rsidRDefault="00BC287F" w:rsidP="00BC287F">
          <w:pPr>
            <w:pStyle w:val="F339B89DB7D14FA5B7C92EA3E040015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D001801FBD47D0B34BF4ED6BF775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94695A-E51B-412D-8C92-DC6717A91843}"/>
      </w:docPartPr>
      <w:docPartBody>
        <w:p w:rsidR="00000000" w:rsidRDefault="00BC287F" w:rsidP="00BC287F">
          <w:pPr>
            <w:pStyle w:val="D9D001801FBD47D0B34BF4ED6BF7755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A13E29B7EE4751A26067015B119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E7BC0-08B3-4018-9368-E30ADEB7F93E}"/>
      </w:docPartPr>
      <w:docPartBody>
        <w:p w:rsidR="00000000" w:rsidRDefault="00BC287F" w:rsidP="00BC287F">
          <w:pPr>
            <w:pStyle w:val="2BA13E29B7EE4751A26067015B1194D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85DE20FF004E90B00153960E6E65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7F1A8-2250-428B-BC7F-A4D32EF252A0}"/>
      </w:docPartPr>
      <w:docPartBody>
        <w:p w:rsidR="00000000" w:rsidRDefault="00BC287F" w:rsidP="00BC287F">
          <w:pPr>
            <w:pStyle w:val="BB85DE20FF004E90B00153960E6E653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EDE6BAC2614D3E8DE75D8DB1F5C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DBF30-EC7D-4894-9326-EB2B9CD60AA2}"/>
      </w:docPartPr>
      <w:docPartBody>
        <w:p w:rsidR="00000000" w:rsidRDefault="00BC287F" w:rsidP="00BC287F">
          <w:pPr>
            <w:pStyle w:val="EFEDE6BAC2614D3E8DE75D8DB1F5CBF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CD3646865C48738E691B934D9078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37BC4-AFD8-49BD-A3A2-D37D5B5B1210}"/>
      </w:docPartPr>
      <w:docPartBody>
        <w:p w:rsidR="00000000" w:rsidRDefault="00BC287F" w:rsidP="00BC287F">
          <w:pPr>
            <w:pStyle w:val="53CD3646865C48738E691B934D90789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29BE17F7474CF993D8FB5FEAC04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C4437-E56A-461B-AB77-34789805C660}"/>
      </w:docPartPr>
      <w:docPartBody>
        <w:p w:rsidR="00000000" w:rsidRDefault="00BC287F" w:rsidP="00BC287F">
          <w:pPr>
            <w:pStyle w:val="A029BE17F7474CF993D8FB5FEAC0490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2FA0F90D584DE7B9F5B09890E4E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D1BE7-2110-45D5-BBAD-D87E91D364E7}"/>
      </w:docPartPr>
      <w:docPartBody>
        <w:p w:rsidR="00000000" w:rsidRDefault="00BC287F" w:rsidP="00BC287F">
          <w:pPr>
            <w:pStyle w:val="672FA0F90D584DE7B9F5B09890E4EFC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0C8C298044401B9AD34FAC1834D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5C6A6-13FD-4B25-94CE-44ACF9F0DACF}"/>
      </w:docPartPr>
      <w:docPartBody>
        <w:p w:rsidR="00000000" w:rsidRDefault="00BC287F" w:rsidP="00BC287F">
          <w:pPr>
            <w:pStyle w:val="650C8C298044401B9AD34FAC1834D1F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CAFFDD785546D3A296FD76995DA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5F1A4-B003-4183-BABF-2A67F9027E80}"/>
      </w:docPartPr>
      <w:docPartBody>
        <w:p w:rsidR="00000000" w:rsidRDefault="00BC287F" w:rsidP="00BC287F">
          <w:pPr>
            <w:pStyle w:val="68CAFFDD785546D3A296FD76995DAF1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930191B4E0486CA89A4C0CD1FA3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E9A6F-B60B-4D72-B254-D72970A5EE91}"/>
      </w:docPartPr>
      <w:docPartBody>
        <w:p w:rsidR="00000000" w:rsidRDefault="00BC287F" w:rsidP="00BC287F">
          <w:pPr>
            <w:pStyle w:val="CD930191B4E0486CA89A4C0CD1FA366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6E42AB85E541B0AA788CEF34B37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CA881-D608-4AC0-AA17-967CFF48DF82}"/>
      </w:docPartPr>
      <w:docPartBody>
        <w:p w:rsidR="00000000" w:rsidRDefault="00BC287F" w:rsidP="00BC287F">
          <w:pPr>
            <w:pStyle w:val="E96E42AB85E541B0AA788CEF34B37C3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5312AE3A894C84A9230F47A5EBDA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FF2CE-F872-4CF8-B997-97222171CD4C}"/>
      </w:docPartPr>
      <w:docPartBody>
        <w:p w:rsidR="00000000" w:rsidRDefault="00BC287F" w:rsidP="00BC287F">
          <w:pPr>
            <w:pStyle w:val="4D5312AE3A894C84A9230F47A5EBDAB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2DDE7F2F184281B08CE66DEF972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18E6C-F9EB-4A38-99E0-6399EAA43F75}"/>
      </w:docPartPr>
      <w:docPartBody>
        <w:p w:rsidR="00000000" w:rsidRDefault="00BC287F" w:rsidP="00BC287F">
          <w:pPr>
            <w:pStyle w:val="872DDE7F2F184281B08CE66DEF97299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EA3F716AFB44C383D8C154B265E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EFE80-A388-4660-A2E5-54FA088033F3}"/>
      </w:docPartPr>
      <w:docPartBody>
        <w:p w:rsidR="00000000" w:rsidRDefault="00BC287F" w:rsidP="00BC287F">
          <w:pPr>
            <w:pStyle w:val="CBEA3F716AFB44C383D8C154B265E27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DAAF1343424CE0A4752C59190A54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A0360-B78B-4C0D-8602-535EBBFD3BEF}"/>
      </w:docPartPr>
      <w:docPartBody>
        <w:p w:rsidR="00000000" w:rsidRDefault="00BC287F" w:rsidP="00BC287F">
          <w:pPr>
            <w:pStyle w:val="00DAAF1343424CE0A4752C59190A54C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CA7E31744F4A868921CBFC24DCA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99C2E-C583-4C09-AB04-1ED4E631ADC7}"/>
      </w:docPartPr>
      <w:docPartBody>
        <w:p w:rsidR="00000000" w:rsidRDefault="00BC287F" w:rsidP="00BC287F">
          <w:pPr>
            <w:pStyle w:val="30CA7E31744F4A868921CBFC24DCA2D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9978D24DE94BCEBC196E7AE6A90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171411-E3DE-4E61-A089-6EA368AA64DA}"/>
      </w:docPartPr>
      <w:docPartBody>
        <w:p w:rsidR="00000000" w:rsidRDefault="00BC287F" w:rsidP="00BC287F">
          <w:pPr>
            <w:pStyle w:val="399978D24DE94BCEBC196E7AE6A90FA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E184C4097C42018B00E0BCE2C29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37C29-B719-46BB-877A-3CF5E3465021}"/>
      </w:docPartPr>
      <w:docPartBody>
        <w:p w:rsidR="00000000" w:rsidRDefault="00BC287F" w:rsidP="00BC287F">
          <w:pPr>
            <w:pStyle w:val="0EE184C4097C42018B00E0BCE2C2999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F94FE9FAE3493396E4889842391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53D86-A47F-40FD-AE58-B436F7F18718}"/>
      </w:docPartPr>
      <w:docPartBody>
        <w:p w:rsidR="00000000" w:rsidRDefault="00BC287F" w:rsidP="00BC287F">
          <w:pPr>
            <w:pStyle w:val="38F94FE9FAE3493396E488984239178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7F"/>
    <w:rsid w:val="00B603E9"/>
    <w:rsid w:val="00BC287F"/>
    <w:rsid w:val="00C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287F"/>
    <w:rPr>
      <w:color w:val="808080"/>
    </w:rPr>
  </w:style>
  <w:style w:type="paragraph" w:customStyle="1" w:styleId="360C6892FFCC4FFF84D67CF435DB6D12">
    <w:name w:val="360C6892FFCC4FFF84D67CF435DB6D12"/>
  </w:style>
  <w:style w:type="paragraph" w:customStyle="1" w:styleId="2BEC4177BFF04DB58F79F13F5679388E">
    <w:name w:val="2BEC4177BFF04DB58F79F13F5679388E"/>
  </w:style>
  <w:style w:type="paragraph" w:customStyle="1" w:styleId="3CB78799F75A4DDD8BF7B623460874B5">
    <w:name w:val="3CB78799F75A4DDD8BF7B623460874B5"/>
  </w:style>
  <w:style w:type="paragraph" w:customStyle="1" w:styleId="2DAD2CD6CF5E400EA09C1414F7CDCEAC">
    <w:name w:val="2DAD2CD6CF5E400EA09C1414F7CDCEAC"/>
  </w:style>
  <w:style w:type="paragraph" w:customStyle="1" w:styleId="862661A213E34B42BBDB9160DA9CBCF6">
    <w:name w:val="862661A213E34B42BBDB9160DA9CBCF6"/>
  </w:style>
  <w:style w:type="paragraph" w:customStyle="1" w:styleId="2EED64D1021941EE9D74238C4505EAAF">
    <w:name w:val="2EED64D1021941EE9D74238C4505EAAF"/>
  </w:style>
  <w:style w:type="paragraph" w:customStyle="1" w:styleId="D7423976651A4794B038F731E8B9A68C">
    <w:name w:val="D7423976651A4794B038F731E8B9A68C"/>
  </w:style>
  <w:style w:type="paragraph" w:customStyle="1" w:styleId="86F7C1727AD74ECB8C2F15850DD51F60">
    <w:name w:val="86F7C1727AD74ECB8C2F15850DD51F60"/>
  </w:style>
  <w:style w:type="paragraph" w:customStyle="1" w:styleId="E71CC9AF012D4E1AA9F0F533A7633364">
    <w:name w:val="E71CC9AF012D4E1AA9F0F533A7633364"/>
  </w:style>
  <w:style w:type="paragraph" w:customStyle="1" w:styleId="2CE0F3146B5C41BF9B11A29B30961473">
    <w:name w:val="2CE0F3146B5C41BF9B11A29B30961473"/>
  </w:style>
  <w:style w:type="paragraph" w:customStyle="1" w:styleId="857E6633486948569A119363F4A5E82D">
    <w:name w:val="857E6633486948569A119363F4A5E82D"/>
  </w:style>
  <w:style w:type="paragraph" w:customStyle="1" w:styleId="D1AC16745AF545A1928CEED242811315">
    <w:name w:val="D1AC16745AF545A1928CEED242811315"/>
  </w:style>
  <w:style w:type="paragraph" w:customStyle="1" w:styleId="033EADB82D8E4A38B615E558C9667E98">
    <w:name w:val="033EADB82D8E4A38B615E558C9667E98"/>
  </w:style>
  <w:style w:type="paragraph" w:customStyle="1" w:styleId="1E36C4DDE4D442BB9D29CC5615730B0C">
    <w:name w:val="1E36C4DDE4D442BB9D29CC5615730B0C"/>
  </w:style>
  <w:style w:type="paragraph" w:customStyle="1" w:styleId="CC432EBF37FA418787771F10C8ABDF8A">
    <w:name w:val="CC432EBF37FA418787771F10C8ABDF8A"/>
  </w:style>
  <w:style w:type="paragraph" w:customStyle="1" w:styleId="15E0810644BC42A9AC53D6B9895C647F">
    <w:name w:val="15E0810644BC42A9AC53D6B9895C647F"/>
  </w:style>
  <w:style w:type="paragraph" w:customStyle="1" w:styleId="3CA82C73A95949B3BF0E771E33BDAE02">
    <w:name w:val="3CA82C73A95949B3BF0E771E33BDAE02"/>
  </w:style>
  <w:style w:type="paragraph" w:customStyle="1" w:styleId="982E45E7F1EB4EFC8DD442D8D8A4B45F">
    <w:name w:val="982E45E7F1EB4EFC8DD442D8D8A4B45F"/>
  </w:style>
  <w:style w:type="paragraph" w:customStyle="1" w:styleId="3CF79751AF064043AF4ADA5B684B49DC">
    <w:name w:val="3CF79751AF064043AF4ADA5B684B49DC"/>
  </w:style>
  <w:style w:type="paragraph" w:customStyle="1" w:styleId="ECE1C7DFC7694A75BA83D875E9856BDF">
    <w:name w:val="ECE1C7DFC7694A75BA83D875E9856BDF"/>
  </w:style>
  <w:style w:type="paragraph" w:customStyle="1" w:styleId="790AEC248D4640FAAEB7FB6FBAEDCEC6">
    <w:name w:val="790AEC248D4640FAAEB7FB6FBAEDCEC6"/>
  </w:style>
  <w:style w:type="paragraph" w:customStyle="1" w:styleId="F6BAC647FEDE413DB868474A56000B0C">
    <w:name w:val="F6BAC647FEDE413DB868474A56000B0C"/>
  </w:style>
  <w:style w:type="paragraph" w:customStyle="1" w:styleId="35662C333FE34C99BF9C690BB7A9F0E0">
    <w:name w:val="35662C333FE34C99BF9C690BB7A9F0E0"/>
  </w:style>
  <w:style w:type="paragraph" w:customStyle="1" w:styleId="F9940FAB55B04477A53407F8A7A77B76">
    <w:name w:val="F9940FAB55B04477A53407F8A7A77B76"/>
  </w:style>
  <w:style w:type="paragraph" w:customStyle="1" w:styleId="871E5860D8CF4A669EAB495B0D8420B1">
    <w:name w:val="871E5860D8CF4A669EAB495B0D8420B1"/>
  </w:style>
  <w:style w:type="paragraph" w:customStyle="1" w:styleId="D65F98B8BC6747F88C6C41C052234F2E">
    <w:name w:val="D65F98B8BC6747F88C6C41C052234F2E"/>
  </w:style>
  <w:style w:type="paragraph" w:customStyle="1" w:styleId="91FBDC9A467D493BBEA9A66DA3A93C7E">
    <w:name w:val="91FBDC9A467D493BBEA9A66DA3A93C7E"/>
  </w:style>
  <w:style w:type="paragraph" w:customStyle="1" w:styleId="23DA347E1A0749CE9868A2B70E0A2FB1">
    <w:name w:val="23DA347E1A0749CE9868A2B70E0A2FB1"/>
  </w:style>
  <w:style w:type="paragraph" w:customStyle="1" w:styleId="D3052D28B0B14A30B4AAF24174D42A6C">
    <w:name w:val="D3052D28B0B14A30B4AAF24174D42A6C"/>
  </w:style>
  <w:style w:type="paragraph" w:customStyle="1" w:styleId="09F146AF676343D6A19B131A8AFD73A3">
    <w:name w:val="09F146AF676343D6A19B131A8AFD73A3"/>
  </w:style>
  <w:style w:type="paragraph" w:customStyle="1" w:styleId="D1378AAA62A44CC18E41D035D574F84A">
    <w:name w:val="D1378AAA62A44CC18E41D035D574F84A"/>
  </w:style>
  <w:style w:type="paragraph" w:customStyle="1" w:styleId="930660AADAD44F15A956ABD2DD6972E7">
    <w:name w:val="930660AADAD44F15A956ABD2DD6972E7"/>
  </w:style>
  <w:style w:type="paragraph" w:customStyle="1" w:styleId="314DEE89134C4893859AD12BDB17D3DB">
    <w:name w:val="314DEE89134C4893859AD12BDB17D3DB"/>
  </w:style>
  <w:style w:type="paragraph" w:customStyle="1" w:styleId="0AC0318648134C64B918FDD4E34B96BE">
    <w:name w:val="0AC0318648134C64B918FDD4E34B96BE"/>
  </w:style>
  <w:style w:type="paragraph" w:customStyle="1" w:styleId="6A56A33E6F3243C9943E36A163E780B0">
    <w:name w:val="6A56A33E6F3243C9943E36A163E780B0"/>
  </w:style>
  <w:style w:type="paragraph" w:customStyle="1" w:styleId="D0A6CE653A3145818E3FE8F110B004E6">
    <w:name w:val="D0A6CE653A3145818E3FE8F110B004E6"/>
  </w:style>
  <w:style w:type="paragraph" w:customStyle="1" w:styleId="477A5863520B46799265DE1F67B9CF24">
    <w:name w:val="477A5863520B46799265DE1F67B9CF24"/>
  </w:style>
  <w:style w:type="paragraph" w:customStyle="1" w:styleId="C288BD0D0E304AE5A893C53B45FAFC1F">
    <w:name w:val="C288BD0D0E304AE5A893C53B45FAFC1F"/>
  </w:style>
  <w:style w:type="paragraph" w:customStyle="1" w:styleId="21663844B50C4A839FBA79F0DC46B008">
    <w:name w:val="21663844B50C4A839FBA79F0DC46B008"/>
  </w:style>
  <w:style w:type="paragraph" w:customStyle="1" w:styleId="B41E1E03F8244226931E43796D590F70">
    <w:name w:val="B41E1E03F8244226931E43796D590F70"/>
    <w:rsid w:val="00BC287F"/>
  </w:style>
  <w:style w:type="paragraph" w:customStyle="1" w:styleId="A2E849F8B43041A4870D740D7B2A5F8F">
    <w:name w:val="A2E849F8B43041A4870D740D7B2A5F8F"/>
    <w:rsid w:val="00BC287F"/>
  </w:style>
  <w:style w:type="paragraph" w:customStyle="1" w:styleId="7509994B2BC1477781EA5512A01CBF4C">
    <w:name w:val="7509994B2BC1477781EA5512A01CBF4C"/>
    <w:rsid w:val="00BC287F"/>
  </w:style>
  <w:style w:type="paragraph" w:customStyle="1" w:styleId="15EFAC63A9874B60BC1A97A9E7DD465E">
    <w:name w:val="15EFAC63A9874B60BC1A97A9E7DD465E"/>
    <w:rsid w:val="00BC287F"/>
  </w:style>
  <w:style w:type="paragraph" w:customStyle="1" w:styleId="A4F7870405F34A58AB5F074C8C09D314">
    <w:name w:val="A4F7870405F34A58AB5F074C8C09D314"/>
    <w:rsid w:val="00BC287F"/>
  </w:style>
  <w:style w:type="paragraph" w:customStyle="1" w:styleId="4A2F164434B343FC94C7829A27D90CFA">
    <w:name w:val="4A2F164434B343FC94C7829A27D90CFA"/>
    <w:rsid w:val="00BC287F"/>
  </w:style>
  <w:style w:type="paragraph" w:customStyle="1" w:styleId="DAAF257201CC4EDF8321F74F7CDBC6DE">
    <w:name w:val="DAAF257201CC4EDF8321F74F7CDBC6DE"/>
    <w:rsid w:val="00BC287F"/>
  </w:style>
  <w:style w:type="paragraph" w:customStyle="1" w:styleId="4EC8762C9BB74186A4926960D6A13460">
    <w:name w:val="4EC8762C9BB74186A4926960D6A13460"/>
    <w:rsid w:val="00BC287F"/>
  </w:style>
  <w:style w:type="paragraph" w:customStyle="1" w:styleId="51FDC91774264D3EAB5623AF009EEAA9">
    <w:name w:val="51FDC91774264D3EAB5623AF009EEAA9"/>
    <w:rsid w:val="00BC287F"/>
  </w:style>
  <w:style w:type="paragraph" w:customStyle="1" w:styleId="1ACC961C50694665B36BAF237762EEC5">
    <w:name w:val="1ACC961C50694665B36BAF237762EEC5"/>
    <w:rsid w:val="00BC287F"/>
  </w:style>
  <w:style w:type="paragraph" w:customStyle="1" w:styleId="3CB2FB15D3B74BE79D3A24ECFBFD1DF0">
    <w:name w:val="3CB2FB15D3B74BE79D3A24ECFBFD1DF0"/>
    <w:rsid w:val="00BC287F"/>
  </w:style>
  <w:style w:type="paragraph" w:customStyle="1" w:styleId="7792AE1B640D42518A03295596D16529">
    <w:name w:val="7792AE1B640D42518A03295596D16529"/>
    <w:rsid w:val="00BC287F"/>
  </w:style>
  <w:style w:type="paragraph" w:customStyle="1" w:styleId="46F4A84DC8B94BADA09D4DBEB4EEA0B7">
    <w:name w:val="46F4A84DC8B94BADA09D4DBEB4EEA0B7"/>
    <w:rsid w:val="00BC287F"/>
  </w:style>
  <w:style w:type="paragraph" w:customStyle="1" w:styleId="1F34CAB8A5844096BC656D562F36FEB7">
    <w:name w:val="1F34CAB8A5844096BC656D562F36FEB7"/>
    <w:rsid w:val="00BC287F"/>
  </w:style>
  <w:style w:type="paragraph" w:customStyle="1" w:styleId="6FAD2749C8234620883C5E117755ED2D">
    <w:name w:val="6FAD2749C8234620883C5E117755ED2D"/>
    <w:rsid w:val="00BC287F"/>
  </w:style>
  <w:style w:type="paragraph" w:customStyle="1" w:styleId="50E552525CE5458DA2071DAD760A177B">
    <w:name w:val="50E552525CE5458DA2071DAD760A177B"/>
    <w:rsid w:val="00BC287F"/>
  </w:style>
  <w:style w:type="paragraph" w:customStyle="1" w:styleId="9B3F299B126448908F3ABCC614D28A2E">
    <w:name w:val="9B3F299B126448908F3ABCC614D28A2E"/>
    <w:rsid w:val="00BC287F"/>
  </w:style>
  <w:style w:type="paragraph" w:customStyle="1" w:styleId="CFED9484246248D48CE82B37098E39DC">
    <w:name w:val="CFED9484246248D48CE82B37098E39DC"/>
    <w:rsid w:val="00BC287F"/>
  </w:style>
  <w:style w:type="paragraph" w:customStyle="1" w:styleId="CAEE6202718542518F7CBC7AD2E33A4E">
    <w:name w:val="CAEE6202718542518F7CBC7AD2E33A4E"/>
    <w:rsid w:val="00BC287F"/>
  </w:style>
  <w:style w:type="paragraph" w:customStyle="1" w:styleId="DD795763B2E749F295724A5403526D19">
    <w:name w:val="DD795763B2E749F295724A5403526D19"/>
    <w:rsid w:val="00BC287F"/>
  </w:style>
  <w:style w:type="paragraph" w:customStyle="1" w:styleId="F834597FBE4842FFA9DC1236F0F7E2E8">
    <w:name w:val="F834597FBE4842FFA9DC1236F0F7E2E8"/>
    <w:rsid w:val="00BC287F"/>
  </w:style>
  <w:style w:type="paragraph" w:customStyle="1" w:styleId="1A776A822EED4749B96C33A6FC5BB939">
    <w:name w:val="1A776A822EED4749B96C33A6FC5BB939"/>
    <w:rsid w:val="00BC287F"/>
  </w:style>
  <w:style w:type="paragraph" w:customStyle="1" w:styleId="70A0B51E786E4A2293D95C3865EDAD93">
    <w:name w:val="70A0B51E786E4A2293D95C3865EDAD93"/>
    <w:rsid w:val="00BC287F"/>
  </w:style>
  <w:style w:type="paragraph" w:customStyle="1" w:styleId="025FCE14D0484EB4A96803CC72D0AE56">
    <w:name w:val="025FCE14D0484EB4A96803CC72D0AE56"/>
    <w:rsid w:val="00BC287F"/>
  </w:style>
  <w:style w:type="paragraph" w:customStyle="1" w:styleId="BACDB27958504DF08AB2CE10581091B2">
    <w:name w:val="BACDB27958504DF08AB2CE10581091B2"/>
    <w:rsid w:val="00BC287F"/>
  </w:style>
  <w:style w:type="paragraph" w:customStyle="1" w:styleId="AD7E6F5466CB4AF8930EF02BD0001B28">
    <w:name w:val="AD7E6F5466CB4AF8930EF02BD0001B28"/>
    <w:rsid w:val="00BC287F"/>
  </w:style>
  <w:style w:type="paragraph" w:customStyle="1" w:styleId="38A7951A5FDE4BEEBCA5B2069D8579B4">
    <w:name w:val="38A7951A5FDE4BEEBCA5B2069D8579B4"/>
    <w:rsid w:val="00BC287F"/>
  </w:style>
  <w:style w:type="paragraph" w:customStyle="1" w:styleId="817A5CAB9598441ABDB8D21F87AD35B1">
    <w:name w:val="817A5CAB9598441ABDB8D21F87AD35B1"/>
    <w:rsid w:val="00BC287F"/>
  </w:style>
  <w:style w:type="paragraph" w:customStyle="1" w:styleId="0E94049319C24294B00284DE88CD2620">
    <w:name w:val="0E94049319C24294B00284DE88CD2620"/>
    <w:rsid w:val="00BC287F"/>
  </w:style>
  <w:style w:type="paragraph" w:customStyle="1" w:styleId="60407CB5C2144A5E8995FE9F2A0819B2">
    <w:name w:val="60407CB5C2144A5E8995FE9F2A0819B2"/>
    <w:rsid w:val="00BC287F"/>
  </w:style>
  <w:style w:type="paragraph" w:customStyle="1" w:styleId="17165C9D586744AD91FE430EFDF7E86F">
    <w:name w:val="17165C9D586744AD91FE430EFDF7E86F"/>
    <w:rsid w:val="00BC287F"/>
  </w:style>
  <w:style w:type="paragraph" w:customStyle="1" w:styleId="5FED6B36C70C4EE2AFDA7CB80C68F7A5">
    <w:name w:val="5FED6B36C70C4EE2AFDA7CB80C68F7A5"/>
    <w:rsid w:val="00BC287F"/>
  </w:style>
  <w:style w:type="paragraph" w:customStyle="1" w:styleId="20A5D2FAB0B3450886C5097D653FCD56">
    <w:name w:val="20A5D2FAB0B3450886C5097D653FCD56"/>
    <w:rsid w:val="00BC287F"/>
  </w:style>
  <w:style w:type="paragraph" w:customStyle="1" w:styleId="78CD14B37AC441F2B0116E7753894DB5">
    <w:name w:val="78CD14B37AC441F2B0116E7753894DB5"/>
    <w:rsid w:val="00BC287F"/>
  </w:style>
  <w:style w:type="paragraph" w:customStyle="1" w:styleId="1C355C27AF4848B2979F55BC551CA110">
    <w:name w:val="1C355C27AF4848B2979F55BC551CA110"/>
    <w:rsid w:val="00BC287F"/>
  </w:style>
  <w:style w:type="paragraph" w:customStyle="1" w:styleId="2B37394F2BCB42619D842D02D7C23A80">
    <w:name w:val="2B37394F2BCB42619D842D02D7C23A80"/>
    <w:rsid w:val="00BC287F"/>
  </w:style>
  <w:style w:type="paragraph" w:customStyle="1" w:styleId="EB7B0CA41B4C4896A1C5DF39465FEFA9">
    <w:name w:val="EB7B0CA41B4C4896A1C5DF39465FEFA9"/>
    <w:rsid w:val="00BC287F"/>
  </w:style>
  <w:style w:type="paragraph" w:customStyle="1" w:styleId="CA75122799DE4807B63FBC040547C64F">
    <w:name w:val="CA75122799DE4807B63FBC040547C64F"/>
    <w:rsid w:val="00BC287F"/>
  </w:style>
  <w:style w:type="paragraph" w:customStyle="1" w:styleId="7705F2F7E55E434CBDCDD0AC9A7AF011">
    <w:name w:val="7705F2F7E55E434CBDCDD0AC9A7AF011"/>
    <w:rsid w:val="00BC287F"/>
  </w:style>
  <w:style w:type="paragraph" w:customStyle="1" w:styleId="BD2BE90935C545C48231055C5270B640">
    <w:name w:val="BD2BE90935C545C48231055C5270B640"/>
    <w:rsid w:val="00BC287F"/>
  </w:style>
  <w:style w:type="paragraph" w:customStyle="1" w:styleId="088F9AB2ACEC4B1FAE0256FA7E0F15C5">
    <w:name w:val="088F9AB2ACEC4B1FAE0256FA7E0F15C5"/>
    <w:rsid w:val="00BC287F"/>
  </w:style>
  <w:style w:type="paragraph" w:customStyle="1" w:styleId="9E2E3751313946C4913A5C1FE1B0FB10">
    <w:name w:val="9E2E3751313946C4913A5C1FE1B0FB10"/>
    <w:rsid w:val="00BC287F"/>
  </w:style>
  <w:style w:type="paragraph" w:customStyle="1" w:styleId="3F16F63E816C46C9A2DF61450BD1407C">
    <w:name w:val="3F16F63E816C46C9A2DF61450BD1407C"/>
    <w:rsid w:val="00BC287F"/>
  </w:style>
  <w:style w:type="paragraph" w:customStyle="1" w:styleId="E976726916EB40178605447BC7A1D952">
    <w:name w:val="E976726916EB40178605447BC7A1D952"/>
    <w:rsid w:val="00BC287F"/>
  </w:style>
  <w:style w:type="paragraph" w:customStyle="1" w:styleId="29213BE75AEA4468B90EE3B9B94A8C58">
    <w:name w:val="29213BE75AEA4468B90EE3B9B94A8C58"/>
    <w:rsid w:val="00BC287F"/>
  </w:style>
  <w:style w:type="paragraph" w:customStyle="1" w:styleId="238F36AD9A304FEE9BA319CF268D5A1E">
    <w:name w:val="238F36AD9A304FEE9BA319CF268D5A1E"/>
    <w:rsid w:val="00BC287F"/>
  </w:style>
  <w:style w:type="paragraph" w:customStyle="1" w:styleId="CEC2D1BB78214213AFB4D612E7A2C7C9">
    <w:name w:val="CEC2D1BB78214213AFB4D612E7A2C7C9"/>
    <w:rsid w:val="00BC287F"/>
  </w:style>
  <w:style w:type="paragraph" w:customStyle="1" w:styleId="28F189E18BB547958C47578F84A8962D">
    <w:name w:val="28F189E18BB547958C47578F84A8962D"/>
    <w:rsid w:val="00BC287F"/>
  </w:style>
  <w:style w:type="paragraph" w:customStyle="1" w:styleId="AA478A98C31D4B7181018C3BAC550C79">
    <w:name w:val="AA478A98C31D4B7181018C3BAC550C79"/>
    <w:rsid w:val="00BC287F"/>
  </w:style>
  <w:style w:type="paragraph" w:customStyle="1" w:styleId="327F63D6CF194DEEB3C6C51656CF1751">
    <w:name w:val="327F63D6CF194DEEB3C6C51656CF1751"/>
    <w:rsid w:val="00BC287F"/>
  </w:style>
  <w:style w:type="paragraph" w:customStyle="1" w:styleId="7717AFCF91E24BFAA82982064F40ABDD">
    <w:name w:val="7717AFCF91E24BFAA82982064F40ABDD"/>
    <w:rsid w:val="00BC287F"/>
  </w:style>
  <w:style w:type="paragraph" w:customStyle="1" w:styleId="87E713AE5CC442EE8DA67E1E117CB6D7">
    <w:name w:val="87E713AE5CC442EE8DA67E1E117CB6D7"/>
    <w:rsid w:val="00BC287F"/>
  </w:style>
  <w:style w:type="paragraph" w:customStyle="1" w:styleId="FB4E331E34A94F6EB97555273320A42C">
    <w:name w:val="FB4E331E34A94F6EB97555273320A42C"/>
    <w:rsid w:val="00BC287F"/>
  </w:style>
  <w:style w:type="paragraph" w:customStyle="1" w:styleId="13F229DE387848E99BAC756068525788">
    <w:name w:val="13F229DE387848E99BAC756068525788"/>
    <w:rsid w:val="00BC287F"/>
  </w:style>
  <w:style w:type="paragraph" w:customStyle="1" w:styleId="7FB30BDB4BD949D4882378ED27E0E3FD">
    <w:name w:val="7FB30BDB4BD949D4882378ED27E0E3FD"/>
    <w:rsid w:val="00BC287F"/>
  </w:style>
  <w:style w:type="paragraph" w:customStyle="1" w:styleId="797E791C65F44A1891079FD52B6D8B64">
    <w:name w:val="797E791C65F44A1891079FD52B6D8B64"/>
    <w:rsid w:val="00BC287F"/>
  </w:style>
  <w:style w:type="paragraph" w:customStyle="1" w:styleId="8BD56D7542D74A55A8DF73CB8E86111E">
    <w:name w:val="8BD56D7542D74A55A8DF73CB8E86111E"/>
    <w:rsid w:val="00BC287F"/>
  </w:style>
  <w:style w:type="paragraph" w:customStyle="1" w:styleId="D3B1F363A30D41D79FCC4B8E0EA64C20">
    <w:name w:val="D3B1F363A30D41D79FCC4B8E0EA64C20"/>
    <w:rsid w:val="00BC287F"/>
  </w:style>
  <w:style w:type="paragraph" w:customStyle="1" w:styleId="2A9675DC12E1476FB06A3CDCFC21A0EB">
    <w:name w:val="2A9675DC12E1476FB06A3CDCFC21A0EB"/>
    <w:rsid w:val="00BC287F"/>
  </w:style>
  <w:style w:type="paragraph" w:customStyle="1" w:styleId="5F02DB9C682A46AFBBD2BB9563B7AEC1">
    <w:name w:val="5F02DB9C682A46AFBBD2BB9563B7AEC1"/>
    <w:rsid w:val="00BC287F"/>
  </w:style>
  <w:style w:type="paragraph" w:customStyle="1" w:styleId="6FBDC6A9E4764D2DB907A1AC013000DB">
    <w:name w:val="6FBDC6A9E4764D2DB907A1AC013000DB"/>
    <w:rsid w:val="00BC287F"/>
  </w:style>
  <w:style w:type="paragraph" w:customStyle="1" w:styleId="BFD96522D18A4E6CBF60F833599D1426">
    <w:name w:val="BFD96522D18A4E6CBF60F833599D1426"/>
    <w:rsid w:val="00BC287F"/>
  </w:style>
  <w:style w:type="paragraph" w:customStyle="1" w:styleId="8C4324D96CD24349848D9C856DCB0F39">
    <w:name w:val="8C4324D96CD24349848D9C856DCB0F39"/>
    <w:rsid w:val="00BC287F"/>
  </w:style>
  <w:style w:type="paragraph" w:customStyle="1" w:styleId="113D5F8C9B314760B07C6FA16A9767F1">
    <w:name w:val="113D5F8C9B314760B07C6FA16A9767F1"/>
    <w:rsid w:val="00BC287F"/>
  </w:style>
  <w:style w:type="paragraph" w:customStyle="1" w:styleId="1A987E48ACD44EDCAB48947E4DB2FDE4">
    <w:name w:val="1A987E48ACD44EDCAB48947E4DB2FDE4"/>
    <w:rsid w:val="00BC287F"/>
  </w:style>
  <w:style w:type="paragraph" w:customStyle="1" w:styleId="4AFBA98B7A484E6599356B8C317DD0A6">
    <w:name w:val="4AFBA98B7A484E6599356B8C317DD0A6"/>
    <w:rsid w:val="00BC287F"/>
  </w:style>
  <w:style w:type="paragraph" w:customStyle="1" w:styleId="849D1CBEDC5E480A95CFAB3FC1E9ED7D">
    <w:name w:val="849D1CBEDC5E480A95CFAB3FC1E9ED7D"/>
    <w:rsid w:val="00BC287F"/>
  </w:style>
  <w:style w:type="paragraph" w:customStyle="1" w:styleId="970A41163A124DD7A836CFF2B4F7D2E1">
    <w:name w:val="970A41163A124DD7A836CFF2B4F7D2E1"/>
    <w:rsid w:val="00BC287F"/>
  </w:style>
  <w:style w:type="paragraph" w:customStyle="1" w:styleId="706583FB6179435FB505A6016CD42ACE">
    <w:name w:val="706583FB6179435FB505A6016CD42ACE"/>
    <w:rsid w:val="00BC287F"/>
  </w:style>
  <w:style w:type="paragraph" w:customStyle="1" w:styleId="36F8025C8DBA4548AD14466A1625E88E">
    <w:name w:val="36F8025C8DBA4548AD14466A1625E88E"/>
    <w:rsid w:val="00BC287F"/>
  </w:style>
  <w:style w:type="paragraph" w:customStyle="1" w:styleId="4581F5588BB449D3B0B58B2485BE8EF0">
    <w:name w:val="4581F5588BB449D3B0B58B2485BE8EF0"/>
    <w:rsid w:val="00BC287F"/>
  </w:style>
  <w:style w:type="paragraph" w:customStyle="1" w:styleId="2B48742ADBEF4389A28A8C4BF21AA26B">
    <w:name w:val="2B48742ADBEF4389A28A8C4BF21AA26B"/>
    <w:rsid w:val="00BC287F"/>
  </w:style>
  <w:style w:type="paragraph" w:customStyle="1" w:styleId="8CD535287E404D22A7FCAF8E8ED15785">
    <w:name w:val="8CD535287E404D22A7FCAF8E8ED15785"/>
    <w:rsid w:val="00BC287F"/>
  </w:style>
  <w:style w:type="paragraph" w:customStyle="1" w:styleId="356FB53473D24B57B4DF21CCCE6A54F7">
    <w:name w:val="356FB53473D24B57B4DF21CCCE6A54F7"/>
    <w:rsid w:val="00BC287F"/>
  </w:style>
  <w:style w:type="paragraph" w:customStyle="1" w:styleId="C8AF27D20F654A94894416855136D99D">
    <w:name w:val="C8AF27D20F654A94894416855136D99D"/>
    <w:rsid w:val="00BC287F"/>
  </w:style>
  <w:style w:type="paragraph" w:customStyle="1" w:styleId="F960DF5D6A4E4037ABADC31CC2E99D8E">
    <w:name w:val="F960DF5D6A4E4037ABADC31CC2E99D8E"/>
    <w:rsid w:val="00BC287F"/>
  </w:style>
  <w:style w:type="paragraph" w:customStyle="1" w:styleId="3AC47FB9C215465489D7E35496A27CEF">
    <w:name w:val="3AC47FB9C215465489D7E35496A27CEF"/>
    <w:rsid w:val="00BC287F"/>
  </w:style>
  <w:style w:type="paragraph" w:customStyle="1" w:styleId="35990566DF974ED8891F0349699F3117">
    <w:name w:val="35990566DF974ED8891F0349699F3117"/>
    <w:rsid w:val="00BC287F"/>
  </w:style>
  <w:style w:type="paragraph" w:customStyle="1" w:styleId="AFB85B4B861C4C92A331EC8657D4A3D0">
    <w:name w:val="AFB85B4B861C4C92A331EC8657D4A3D0"/>
    <w:rsid w:val="00BC287F"/>
  </w:style>
  <w:style w:type="paragraph" w:customStyle="1" w:styleId="A695568BD1A248828FF72D4C103801FA">
    <w:name w:val="A695568BD1A248828FF72D4C103801FA"/>
    <w:rsid w:val="00BC287F"/>
  </w:style>
  <w:style w:type="paragraph" w:customStyle="1" w:styleId="7E4C803AE72943FC8E3DF1EF44123315">
    <w:name w:val="7E4C803AE72943FC8E3DF1EF44123315"/>
    <w:rsid w:val="00BC287F"/>
  </w:style>
  <w:style w:type="paragraph" w:customStyle="1" w:styleId="448E018DE1E34B5DA25442AE26678064">
    <w:name w:val="448E018DE1E34B5DA25442AE26678064"/>
    <w:rsid w:val="00BC287F"/>
  </w:style>
  <w:style w:type="paragraph" w:customStyle="1" w:styleId="ECD54AEFE1C944658357C4C0901DBD74">
    <w:name w:val="ECD54AEFE1C944658357C4C0901DBD74"/>
    <w:rsid w:val="00BC287F"/>
  </w:style>
  <w:style w:type="paragraph" w:customStyle="1" w:styleId="F763DD0587A642A8B523A54EBDC11A40">
    <w:name w:val="F763DD0587A642A8B523A54EBDC11A40"/>
    <w:rsid w:val="00BC287F"/>
  </w:style>
  <w:style w:type="paragraph" w:customStyle="1" w:styleId="6E0CCA2B5AE44632B715CBBFBE76AED7">
    <w:name w:val="6E0CCA2B5AE44632B715CBBFBE76AED7"/>
    <w:rsid w:val="00BC287F"/>
  </w:style>
  <w:style w:type="paragraph" w:customStyle="1" w:styleId="AD2A4E5A57784FCB80E7EFEDD176240D">
    <w:name w:val="AD2A4E5A57784FCB80E7EFEDD176240D"/>
    <w:rsid w:val="00BC287F"/>
  </w:style>
  <w:style w:type="paragraph" w:customStyle="1" w:styleId="0CF390A7D8DC45C1B41270544DF1D853">
    <w:name w:val="0CF390A7D8DC45C1B41270544DF1D853"/>
    <w:rsid w:val="00BC287F"/>
  </w:style>
  <w:style w:type="paragraph" w:customStyle="1" w:styleId="3D2CF14051DF455798E707F9228EDA86">
    <w:name w:val="3D2CF14051DF455798E707F9228EDA86"/>
    <w:rsid w:val="00BC287F"/>
  </w:style>
  <w:style w:type="paragraph" w:customStyle="1" w:styleId="0A7C228AC50E4517A97DE88A04DF481F">
    <w:name w:val="0A7C228AC50E4517A97DE88A04DF481F"/>
    <w:rsid w:val="00BC287F"/>
  </w:style>
  <w:style w:type="paragraph" w:customStyle="1" w:styleId="471794AD95034CCAA59E0C5981D03C95">
    <w:name w:val="471794AD95034CCAA59E0C5981D03C95"/>
    <w:rsid w:val="00BC287F"/>
  </w:style>
  <w:style w:type="paragraph" w:customStyle="1" w:styleId="978D10E6741342F2A3FD6D01B341D5D4">
    <w:name w:val="978D10E6741342F2A3FD6D01B341D5D4"/>
    <w:rsid w:val="00BC287F"/>
  </w:style>
  <w:style w:type="paragraph" w:customStyle="1" w:styleId="B3EECF7BFE0B43158764B781178FD8D5">
    <w:name w:val="B3EECF7BFE0B43158764B781178FD8D5"/>
    <w:rsid w:val="00BC287F"/>
  </w:style>
  <w:style w:type="paragraph" w:customStyle="1" w:styleId="40CADF060C1E4D6998BB9BDF0C03D23D">
    <w:name w:val="40CADF060C1E4D6998BB9BDF0C03D23D"/>
    <w:rsid w:val="00BC287F"/>
  </w:style>
  <w:style w:type="paragraph" w:customStyle="1" w:styleId="11E0FD268D114305A91E3F99D13FA07D">
    <w:name w:val="11E0FD268D114305A91E3F99D13FA07D"/>
    <w:rsid w:val="00BC287F"/>
  </w:style>
  <w:style w:type="paragraph" w:customStyle="1" w:styleId="A54E329731614381A51FB64F153F0FAA">
    <w:name w:val="A54E329731614381A51FB64F153F0FAA"/>
    <w:rsid w:val="00BC287F"/>
  </w:style>
  <w:style w:type="paragraph" w:customStyle="1" w:styleId="61C3CF40BDF04773AF63248B3C60CB34">
    <w:name w:val="61C3CF40BDF04773AF63248B3C60CB34"/>
    <w:rsid w:val="00BC287F"/>
  </w:style>
  <w:style w:type="paragraph" w:customStyle="1" w:styleId="F339B89DB7D14FA5B7C92EA3E040015B">
    <w:name w:val="F339B89DB7D14FA5B7C92EA3E040015B"/>
    <w:rsid w:val="00BC287F"/>
  </w:style>
  <w:style w:type="paragraph" w:customStyle="1" w:styleId="D9D001801FBD47D0B34BF4ED6BF7755E">
    <w:name w:val="D9D001801FBD47D0B34BF4ED6BF7755E"/>
    <w:rsid w:val="00BC287F"/>
  </w:style>
  <w:style w:type="paragraph" w:customStyle="1" w:styleId="2BA13E29B7EE4751A26067015B1194DC">
    <w:name w:val="2BA13E29B7EE4751A26067015B1194DC"/>
    <w:rsid w:val="00BC287F"/>
  </w:style>
  <w:style w:type="paragraph" w:customStyle="1" w:styleId="BB85DE20FF004E90B00153960E6E6539">
    <w:name w:val="BB85DE20FF004E90B00153960E6E6539"/>
    <w:rsid w:val="00BC287F"/>
  </w:style>
  <w:style w:type="paragraph" w:customStyle="1" w:styleId="EFEDE6BAC2614D3E8DE75D8DB1F5CBFB">
    <w:name w:val="EFEDE6BAC2614D3E8DE75D8DB1F5CBFB"/>
    <w:rsid w:val="00BC287F"/>
  </w:style>
  <w:style w:type="paragraph" w:customStyle="1" w:styleId="53CD3646865C48738E691B934D907896">
    <w:name w:val="53CD3646865C48738E691B934D907896"/>
    <w:rsid w:val="00BC287F"/>
  </w:style>
  <w:style w:type="paragraph" w:customStyle="1" w:styleId="63ED84D02C9F4ACF9D5DCCBC5453FFB3">
    <w:name w:val="63ED84D02C9F4ACF9D5DCCBC5453FFB3"/>
    <w:rsid w:val="00BC287F"/>
  </w:style>
  <w:style w:type="paragraph" w:customStyle="1" w:styleId="D88ACBC6791946D089B81F3D4A5F558F">
    <w:name w:val="D88ACBC6791946D089B81F3D4A5F558F"/>
    <w:rsid w:val="00BC287F"/>
  </w:style>
  <w:style w:type="paragraph" w:customStyle="1" w:styleId="87925A9F77FE43688BEBD463A2BDF815">
    <w:name w:val="87925A9F77FE43688BEBD463A2BDF815"/>
    <w:rsid w:val="00BC287F"/>
  </w:style>
  <w:style w:type="paragraph" w:customStyle="1" w:styleId="71D5BE5D53834EACB22B7A2269069405">
    <w:name w:val="71D5BE5D53834EACB22B7A2269069405"/>
    <w:rsid w:val="00BC287F"/>
  </w:style>
  <w:style w:type="paragraph" w:customStyle="1" w:styleId="03E5714F02D14482884DE87921A667F9">
    <w:name w:val="03E5714F02D14482884DE87921A667F9"/>
    <w:rsid w:val="00BC287F"/>
  </w:style>
  <w:style w:type="paragraph" w:customStyle="1" w:styleId="7B2121C869284CC4BC5AC6A145D8F55C">
    <w:name w:val="7B2121C869284CC4BC5AC6A145D8F55C"/>
    <w:rsid w:val="00BC287F"/>
  </w:style>
  <w:style w:type="paragraph" w:customStyle="1" w:styleId="16BC2D26AC5E4E8BA31294D239E79F08">
    <w:name w:val="16BC2D26AC5E4E8BA31294D239E79F08"/>
    <w:rsid w:val="00BC287F"/>
  </w:style>
  <w:style w:type="paragraph" w:customStyle="1" w:styleId="793333F0E28346BDA97A51523462C46C">
    <w:name w:val="793333F0E28346BDA97A51523462C46C"/>
    <w:rsid w:val="00BC287F"/>
  </w:style>
  <w:style w:type="paragraph" w:customStyle="1" w:styleId="77817F1314FE4BD9904C13743E9636BA">
    <w:name w:val="77817F1314FE4BD9904C13743E9636BA"/>
    <w:rsid w:val="00BC287F"/>
  </w:style>
  <w:style w:type="paragraph" w:customStyle="1" w:styleId="1CBF70C6437242849211981265A03A5D">
    <w:name w:val="1CBF70C6437242849211981265A03A5D"/>
    <w:rsid w:val="00BC287F"/>
  </w:style>
  <w:style w:type="paragraph" w:customStyle="1" w:styleId="F9C13ACE2BE441898560EBD038D1AF12">
    <w:name w:val="F9C13ACE2BE441898560EBD038D1AF12"/>
    <w:rsid w:val="00BC287F"/>
  </w:style>
  <w:style w:type="paragraph" w:customStyle="1" w:styleId="B610C95AB6C94DE0AAD2745BAD7A0DA4">
    <w:name w:val="B610C95AB6C94DE0AAD2745BAD7A0DA4"/>
    <w:rsid w:val="00BC287F"/>
  </w:style>
  <w:style w:type="paragraph" w:customStyle="1" w:styleId="4E62A319DA1B4C749E0A1B867B34D942">
    <w:name w:val="4E62A319DA1B4C749E0A1B867B34D942"/>
    <w:rsid w:val="00BC287F"/>
  </w:style>
  <w:style w:type="paragraph" w:customStyle="1" w:styleId="9D01F7F4059E4DA8ABE73A2C14AFB0C3">
    <w:name w:val="9D01F7F4059E4DA8ABE73A2C14AFB0C3"/>
    <w:rsid w:val="00BC287F"/>
  </w:style>
  <w:style w:type="paragraph" w:customStyle="1" w:styleId="A029BE17F7474CF993D8FB5FEAC04906">
    <w:name w:val="A029BE17F7474CF993D8FB5FEAC04906"/>
    <w:rsid w:val="00BC287F"/>
  </w:style>
  <w:style w:type="paragraph" w:customStyle="1" w:styleId="672FA0F90D584DE7B9F5B09890E4EFC1">
    <w:name w:val="672FA0F90D584DE7B9F5B09890E4EFC1"/>
    <w:rsid w:val="00BC287F"/>
  </w:style>
  <w:style w:type="paragraph" w:customStyle="1" w:styleId="650C8C298044401B9AD34FAC1834D1FC">
    <w:name w:val="650C8C298044401B9AD34FAC1834D1FC"/>
    <w:rsid w:val="00BC287F"/>
  </w:style>
  <w:style w:type="paragraph" w:customStyle="1" w:styleId="68CAFFDD785546D3A296FD76995DAF1B">
    <w:name w:val="68CAFFDD785546D3A296FD76995DAF1B"/>
    <w:rsid w:val="00BC287F"/>
  </w:style>
  <w:style w:type="paragraph" w:customStyle="1" w:styleId="CD930191B4E0486CA89A4C0CD1FA3669">
    <w:name w:val="CD930191B4E0486CA89A4C0CD1FA3669"/>
    <w:rsid w:val="00BC287F"/>
  </w:style>
  <w:style w:type="paragraph" w:customStyle="1" w:styleId="E96E42AB85E541B0AA788CEF34B37C38">
    <w:name w:val="E96E42AB85E541B0AA788CEF34B37C38"/>
    <w:rsid w:val="00BC287F"/>
  </w:style>
  <w:style w:type="paragraph" w:customStyle="1" w:styleId="A5B3F283D87B4F6D976E66E0589B8EAC">
    <w:name w:val="A5B3F283D87B4F6D976E66E0589B8EAC"/>
    <w:rsid w:val="00BC287F"/>
  </w:style>
  <w:style w:type="paragraph" w:customStyle="1" w:styleId="04DD2C1D30FD4D30BEF732A8B821553C">
    <w:name w:val="04DD2C1D30FD4D30BEF732A8B821553C"/>
    <w:rsid w:val="00BC287F"/>
  </w:style>
  <w:style w:type="paragraph" w:customStyle="1" w:styleId="D255D52D87424C6B90EEE86E6AF9223E">
    <w:name w:val="D255D52D87424C6B90EEE86E6AF9223E"/>
    <w:rsid w:val="00BC287F"/>
  </w:style>
  <w:style w:type="paragraph" w:customStyle="1" w:styleId="AED8B5CBADD343F9895769B60CD53EC3">
    <w:name w:val="AED8B5CBADD343F9895769B60CD53EC3"/>
    <w:rsid w:val="00BC287F"/>
  </w:style>
  <w:style w:type="paragraph" w:customStyle="1" w:styleId="B88D35FBAF8743E0922B6EC0A831166C">
    <w:name w:val="B88D35FBAF8743E0922B6EC0A831166C"/>
    <w:rsid w:val="00BC287F"/>
  </w:style>
  <w:style w:type="paragraph" w:customStyle="1" w:styleId="FE7D0AF623BC4C0B8BB880ABE1465596">
    <w:name w:val="FE7D0AF623BC4C0B8BB880ABE1465596"/>
    <w:rsid w:val="00BC287F"/>
  </w:style>
  <w:style w:type="paragraph" w:customStyle="1" w:styleId="EB48909678BD48F4B1A506436F581B30">
    <w:name w:val="EB48909678BD48F4B1A506436F581B30"/>
    <w:rsid w:val="00BC287F"/>
  </w:style>
  <w:style w:type="paragraph" w:customStyle="1" w:styleId="D45E9300DC5145B894A5D3A5E98ED0E6">
    <w:name w:val="D45E9300DC5145B894A5D3A5E98ED0E6"/>
    <w:rsid w:val="00BC287F"/>
  </w:style>
  <w:style w:type="paragraph" w:customStyle="1" w:styleId="250C53EDD34F4F5EB0C26B8233226CF9">
    <w:name w:val="250C53EDD34F4F5EB0C26B8233226CF9"/>
    <w:rsid w:val="00BC287F"/>
  </w:style>
  <w:style w:type="paragraph" w:customStyle="1" w:styleId="749A5EAE2C1A4F3AA6BD8F04B4B9E064">
    <w:name w:val="749A5EAE2C1A4F3AA6BD8F04B4B9E064"/>
    <w:rsid w:val="00BC287F"/>
  </w:style>
  <w:style w:type="paragraph" w:customStyle="1" w:styleId="6DDEAF8BCE0A47B79ACBA4CD2767EF12">
    <w:name w:val="6DDEAF8BCE0A47B79ACBA4CD2767EF12"/>
    <w:rsid w:val="00BC287F"/>
  </w:style>
  <w:style w:type="paragraph" w:customStyle="1" w:styleId="ECA932264B364C6BBE84A7C214B86F80">
    <w:name w:val="ECA932264B364C6BBE84A7C214B86F80"/>
    <w:rsid w:val="00BC287F"/>
  </w:style>
  <w:style w:type="paragraph" w:customStyle="1" w:styleId="57A6703F830B4E67953B7D9B125505C1">
    <w:name w:val="57A6703F830B4E67953B7D9B125505C1"/>
    <w:rsid w:val="00BC287F"/>
  </w:style>
  <w:style w:type="paragraph" w:customStyle="1" w:styleId="3621C64FD0534F63AC97CC4E440A7B21">
    <w:name w:val="3621C64FD0534F63AC97CC4E440A7B21"/>
    <w:rsid w:val="00BC287F"/>
  </w:style>
  <w:style w:type="paragraph" w:customStyle="1" w:styleId="48248DD1670948CD980C3582D0262D7C">
    <w:name w:val="48248DD1670948CD980C3582D0262D7C"/>
    <w:rsid w:val="00BC287F"/>
  </w:style>
  <w:style w:type="paragraph" w:customStyle="1" w:styleId="977C120FA3E145BAAF346ECA68271E95">
    <w:name w:val="977C120FA3E145BAAF346ECA68271E95"/>
    <w:rsid w:val="00BC287F"/>
  </w:style>
  <w:style w:type="paragraph" w:customStyle="1" w:styleId="4D5312AE3A894C84A9230F47A5EBDAB2">
    <w:name w:val="4D5312AE3A894C84A9230F47A5EBDAB2"/>
    <w:rsid w:val="00BC287F"/>
  </w:style>
  <w:style w:type="paragraph" w:customStyle="1" w:styleId="872DDE7F2F184281B08CE66DEF972991">
    <w:name w:val="872DDE7F2F184281B08CE66DEF972991"/>
    <w:rsid w:val="00BC287F"/>
  </w:style>
  <w:style w:type="paragraph" w:customStyle="1" w:styleId="CBEA3F716AFB44C383D8C154B265E274">
    <w:name w:val="CBEA3F716AFB44C383D8C154B265E274"/>
    <w:rsid w:val="00BC287F"/>
  </w:style>
  <w:style w:type="paragraph" w:customStyle="1" w:styleId="00DAAF1343424CE0A4752C59190A54C6">
    <w:name w:val="00DAAF1343424CE0A4752C59190A54C6"/>
    <w:rsid w:val="00BC287F"/>
  </w:style>
  <w:style w:type="paragraph" w:customStyle="1" w:styleId="0C109ACB877146359E448055AD10D0F7">
    <w:name w:val="0C109ACB877146359E448055AD10D0F7"/>
    <w:rsid w:val="00BC287F"/>
  </w:style>
  <w:style w:type="paragraph" w:customStyle="1" w:styleId="5AF3D8B2275C4661BA6D766E31ED48DA">
    <w:name w:val="5AF3D8B2275C4661BA6D766E31ED48DA"/>
    <w:rsid w:val="00BC287F"/>
  </w:style>
  <w:style w:type="paragraph" w:customStyle="1" w:styleId="B8ADD4986911469E8F645034BE1A7FB0">
    <w:name w:val="B8ADD4986911469E8F645034BE1A7FB0"/>
    <w:rsid w:val="00BC287F"/>
  </w:style>
  <w:style w:type="paragraph" w:customStyle="1" w:styleId="F48C35341E35498DA71D8DA63F9470CE">
    <w:name w:val="F48C35341E35498DA71D8DA63F9470CE"/>
    <w:rsid w:val="00BC287F"/>
  </w:style>
  <w:style w:type="paragraph" w:customStyle="1" w:styleId="BD9F3FBA35044419A8788C8D2E0EEB68">
    <w:name w:val="BD9F3FBA35044419A8788C8D2E0EEB68"/>
    <w:rsid w:val="00BC287F"/>
  </w:style>
  <w:style w:type="paragraph" w:customStyle="1" w:styleId="B8D0C186C65948E386874780E7D9C42B">
    <w:name w:val="B8D0C186C65948E386874780E7D9C42B"/>
    <w:rsid w:val="00BC287F"/>
  </w:style>
  <w:style w:type="paragraph" w:customStyle="1" w:styleId="33E9A489831B489EA87EFF6012A0BC44">
    <w:name w:val="33E9A489831B489EA87EFF6012A0BC44"/>
    <w:rsid w:val="00BC287F"/>
  </w:style>
  <w:style w:type="paragraph" w:customStyle="1" w:styleId="CC32A941E52448509754B5585FC85591">
    <w:name w:val="CC32A941E52448509754B5585FC85591"/>
    <w:rsid w:val="00BC287F"/>
  </w:style>
  <w:style w:type="paragraph" w:customStyle="1" w:styleId="30CA7E31744F4A868921CBFC24DCA2D4">
    <w:name w:val="30CA7E31744F4A868921CBFC24DCA2D4"/>
    <w:rsid w:val="00BC287F"/>
  </w:style>
  <w:style w:type="paragraph" w:customStyle="1" w:styleId="399978D24DE94BCEBC196E7AE6A90FA3">
    <w:name w:val="399978D24DE94BCEBC196E7AE6A90FA3"/>
    <w:rsid w:val="00BC287F"/>
  </w:style>
  <w:style w:type="paragraph" w:customStyle="1" w:styleId="0EE184C4097C42018B00E0BCE2C2999F">
    <w:name w:val="0EE184C4097C42018B00E0BCE2C2999F"/>
    <w:rsid w:val="00BC287F"/>
  </w:style>
  <w:style w:type="paragraph" w:customStyle="1" w:styleId="38F94FE9FAE3493396E4889842391785">
    <w:name w:val="38F94FE9FAE3493396E4889842391785"/>
    <w:rsid w:val="00BC28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653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Knuelle</dc:creator>
  <cp:lastModifiedBy>Heike Knuelle</cp:lastModifiedBy>
  <cp:revision>4</cp:revision>
  <cp:lastPrinted>2021-06-16T12:24:00Z</cp:lastPrinted>
  <dcterms:created xsi:type="dcterms:W3CDTF">2026-08-25T08:52:00Z</dcterms:created>
  <dcterms:modified xsi:type="dcterms:W3CDTF">2026-08-25T09:05:00Z</dcterms:modified>
</cp:coreProperties>
</file>