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C328D" w14:textId="77777777" w:rsidR="0058745A" w:rsidRPr="00FD0F81" w:rsidRDefault="0058745A" w:rsidP="00441F41">
      <w:pPr>
        <w:tabs>
          <w:tab w:val="left" w:pos="10632"/>
        </w:tabs>
        <w:ind w:left="426"/>
        <w:rPr>
          <w:sz w:val="22"/>
          <w:szCs w:val="22"/>
        </w:rPr>
      </w:pPr>
      <w:r w:rsidRPr="00A257F2">
        <w:rPr>
          <w:rFonts w:ascii="Arial" w:hAnsi="Arial" w:cs="Arial"/>
          <w:b/>
          <w:sz w:val="32"/>
          <w:szCs w:val="32"/>
        </w:rPr>
        <w:t>Essen auf Rädern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FD0F81">
        <w:rPr>
          <w:rFonts w:ascii="Arial" w:hAnsi="Arial" w:cs="Arial"/>
          <w:b/>
          <w:sz w:val="32"/>
          <w:szCs w:val="32"/>
        </w:rPr>
        <w:t>–</w:t>
      </w:r>
      <w:r w:rsidR="00A257F2">
        <w:rPr>
          <w:rFonts w:ascii="Arial" w:hAnsi="Arial" w:cs="Arial"/>
          <w:b/>
          <w:sz w:val="32"/>
          <w:szCs w:val="32"/>
        </w:rPr>
        <w:t xml:space="preserve"> </w:t>
      </w:r>
      <w:r w:rsidR="00A257F2" w:rsidRPr="00A257F2">
        <w:rPr>
          <w:rFonts w:ascii="Arial" w:hAnsi="Arial" w:cs="Arial"/>
          <w:b/>
          <w:sz w:val="32"/>
          <w:szCs w:val="32"/>
        </w:rPr>
        <w:t>Speiseplan</w:t>
      </w:r>
      <w:r w:rsidR="00FD0F81">
        <w:rPr>
          <w:rFonts w:ascii="Arial" w:hAnsi="Arial" w:cs="Arial"/>
          <w:b/>
          <w:sz w:val="32"/>
          <w:szCs w:val="32"/>
        </w:rPr>
        <w:tab/>
      </w:r>
      <w:sdt>
        <w:sdtPr>
          <w:rPr>
            <w:rFonts w:ascii="Arial" w:hAnsi="Arial" w:cs="Arial"/>
            <w:sz w:val="22"/>
            <w:szCs w:val="22"/>
            <w:bdr w:val="single" w:sz="4" w:space="0" w:color="auto"/>
          </w:rPr>
          <w:id w:val="1982645848"/>
          <w:placeholder>
            <w:docPart w:val="DC122A810CAB471FBCC6FD58E4901AA1"/>
          </w:placeholder>
        </w:sdtPr>
        <w:sdtContent>
          <w:r w:rsidR="00C57580" w:rsidRPr="00922FCD">
            <w:rPr>
              <w:rFonts w:ascii="Arial" w:hAnsi="Arial" w:cs="Arial"/>
              <w:sz w:val="22"/>
              <w:szCs w:val="22"/>
              <w:bdr w:val="single" w:sz="4" w:space="0" w:color="auto"/>
            </w:rPr>
            <w:t>Name, Vorname</w:t>
          </w:r>
        </w:sdtContent>
      </w:sdt>
    </w:p>
    <w:p w14:paraId="060C34A7" w14:textId="701FAE53" w:rsidR="00FD0F81" w:rsidRDefault="001548B2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 xml:space="preserve">für die </w:t>
      </w:r>
      <w:r w:rsidR="00052CD4">
        <w:rPr>
          <w:rFonts w:ascii="Arial" w:hAnsi="Arial" w:cs="Arial"/>
        </w:rPr>
        <w:t>36</w:t>
      </w:r>
      <w:r w:rsidR="001E5BEE">
        <w:rPr>
          <w:rFonts w:ascii="Arial" w:hAnsi="Arial" w:cs="Arial"/>
        </w:rPr>
        <w:t xml:space="preserve">. Kalenderwoche vom </w:t>
      </w:r>
      <w:r w:rsidR="00052CD4">
        <w:rPr>
          <w:rFonts w:ascii="Arial" w:hAnsi="Arial" w:cs="Arial"/>
        </w:rPr>
        <w:t>31</w:t>
      </w:r>
      <w:r w:rsidR="001E5BEE">
        <w:rPr>
          <w:rFonts w:ascii="Arial" w:hAnsi="Arial" w:cs="Arial"/>
        </w:rPr>
        <w:t>.</w:t>
      </w:r>
      <w:r w:rsidR="00052CD4">
        <w:rPr>
          <w:rFonts w:ascii="Arial" w:hAnsi="Arial" w:cs="Arial"/>
        </w:rPr>
        <w:t>08</w:t>
      </w:r>
      <w:r w:rsidR="001E5BEE">
        <w:rPr>
          <w:rFonts w:ascii="Arial" w:hAnsi="Arial" w:cs="Arial"/>
        </w:rPr>
        <w:t>.202</w:t>
      </w:r>
      <w:r w:rsidR="00052CD4">
        <w:rPr>
          <w:rFonts w:ascii="Arial" w:hAnsi="Arial" w:cs="Arial"/>
        </w:rPr>
        <w:t>6</w:t>
      </w:r>
      <w:r w:rsidR="005F7318">
        <w:rPr>
          <w:rFonts w:ascii="Arial" w:hAnsi="Arial" w:cs="Arial"/>
        </w:rPr>
        <w:t xml:space="preserve"> </w:t>
      </w:r>
      <w:r w:rsidR="00FD0F81">
        <w:rPr>
          <w:rFonts w:ascii="Arial" w:hAnsi="Arial" w:cs="Arial"/>
        </w:rPr>
        <w:t xml:space="preserve">- </w:t>
      </w:r>
      <w:r w:rsidR="00052CD4">
        <w:rPr>
          <w:rFonts w:ascii="Arial" w:hAnsi="Arial" w:cs="Arial"/>
        </w:rPr>
        <w:t>06</w:t>
      </w:r>
      <w:r w:rsidR="005F7318">
        <w:rPr>
          <w:rFonts w:ascii="Arial" w:hAnsi="Arial" w:cs="Arial"/>
        </w:rPr>
        <w:t>.</w:t>
      </w:r>
      <w:r w:rsidR="00052CD4">
        <w:rPr>
          <w:rFonts w:ascii="Arial" w:hAnsi="Arial" w:cs="Arial"/>
        </w:rPr>
        <w:t>09</w:t>
      </w:r>
      <w:r w:rsidR="001E5BEE">
        <w:rPr>
          <w:rFonts w:ascii="Arial" w:hAnsi="Arial" w:cs="Arial"/>
        </w:rPr>
        <w:t>.202</w:t>
      </w:r>
      <w:r w:rsidR="00052CD4">
        <w:rPr>
          <w:rFonts w:ascii="Arial" w:hAnsi="Arial" w:cs="Arial"/>
        </w:rPr>
        <w:t>6</w:t>
      </w:r>
      <w:r w:rsidR="00556570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621343862"/>
          <w:placeholder>
            <w:docPart w:val="DC122A810CAB471FBCC6FD58E4901AA1"/>
          </w:placeholder>
        </w:sdtPr>
        <w:sdtContent>
          <w:r w:rsidR="00C57580" w:rsidRPr="005C7259">
            <w:rPr>
              <w:rFonts w:ascii="Arial" w:hAnsi="Arial" w:cs="Arial"/>
              <w:sz w:val="22"/>
              <w:szCs w:val="22"/>
              <w:bdr w:val="single" w:sz="4" w:space="0" w:color="auto"/>
            </w:rPr>
            <w:t>Adresse</w:t>
          </w:r>
        </w:sdtContent>
      </w:sdt>
    </w:p>
    <w:p w14:paraId="1D4C8D96" w14:textId="123E5300" w:rsidR="00FD0F81" w:rsidRDefault="00FD0F81" w:rsidP="00441F41">
      <w:pPr>
        <w:tabs>
          <w:tab w:val="left" w:pos="10632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Plan bitte bis Mittwoch</w:t>
      </w:r>
      <w:r w:rsidRPr="00B50AEC">
        <w:rPr>
          <w:rFonts w:ascii="Arial" w:hAnsi="Arial" w:cs="Arial"/>
        </w:rPr>
        <w:t xml:space="preserve">, </w:t>
      </w:r>
      <w:r w:rsidR="00052CD4">
        <w:rPr>
          <w:rFonts w:ascii="Arial" w:hAnsi="Arial" w:cs="Arial"/>
        </w:rPr>
        <w:t>19</w:t>
      </w:r>
      <w:r w:rsidRPr="00B50AEC">
        <w:rPr>
          <w:rFonts w:ascii="Arial" w:hAnsi="Arial" w:cs="Arial"/>
        </w:rPr>
        <w:t>.</w:t>
      </w:r>
      <w:r w:rsidR="00052CD4">
        <w:rPr>
          <w:rFonts w:ascii="Arial" w:hAnsi="Arial" w:cs="Arial"/>
        </w:rPr>
        <w:t>08</w:t>
      </w:r>
      <w:r>
        <w:rPr>
          <w:rFonts w:ascii="Arial" w:hAnsi="Arial" w:cs="Arial"/>
        </w:rPr>
        <w:t>.202</w:t>
      </w:r>
      <w:r w:rsidR="00052CD4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beim Fahrer abgeben</w:t>
      </w:r>
      <w:r w:rsidR="00922FCD">
        <w:rPr>
          <w:rFonts w:ascii="Arial" w:hAnsi="Arial" w:cs="Arial"/>
        </w:rPr>
        <w:tab/>
      </w:r>
      <w:sdt>
        <w:sdtPr>
          <w:rPr>
            <w:rFonts w:ascii="Arial" w:hAnsi="Arial" w:cs="Arial"/>
            <w:bdr w:val="single" w:sz="4" w:space="0" w:color="auto"/>
          </w:rPr>
          <w:id w:val="2012875921"/>
          <w:placeholder>
            <w:docPart w:val="DC122A810CAB471FBCC6FD58E4901AA1"/>
          </w:placeholder>
        </w:sdtPr>
        <w:sdtContent>
          <w:r w:rsidR="00922FCD" w:rsidRPr="00414619">
            <w:rPr>
              <w:rFonts w:ascii="Arial" w:hAnsi="Arial" w:cs="Arial"/>
              <w:sz w:val="22"/>
              <w:szCs w:val="22"/>
              <w:bdr w:val="single" w:sz="4" w:space="0" w:color="auto"/>
            </w:rPr>
            <w:t>Bestelldatum</w:t>
          </w:r>
        </w:sdtContent>
      </w:sdt>
    </w:p>
    <w:p w14:paraId="1CE07FB2" w14:textId="4E7587CD" w:rsidR="00556570" w:rsidRDefault="00FD0F81" w:rsidP="00B17EBB">
      <w:pPr>
        <w:tabs>
          <w:tab w:val="left" w:pos="11057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per Telefon (05741 3424-0) oder Email (</w:t>
      </w:r>
      <w:hyperlink r:id="rId7" w:history="1">
        <w:r w:rsidRPr="00890C43">
          <w:rPr>
            <w:rStyle w:val="Hyperlink"/>
            <w:rFonts w:ascii="Arial" w:hAnsi="Arial" w:cs="Arial"/>
          </w:rPr>
          <w:t>zentrale-lk@parisozial-mlh.de</w:t>
        </w:r>
      </w:hyperlink>
      <w:r>
        <w:rPr>
          <w:rFonts w:ascii="Arial" w:hAnsi="Arial" w:cs="Arial"/>
        </w:rPr>
        <w:t>) bestellen!</w:t>
      </w:r>
      <w:r w:rsidR="00556570">
        <w:rPr>
          <w:rFonts w:ascii="Arial" w:hAnsi="Arial" w:cs="Arial"/>
        </w:rPr>
        <w:tab/>
      </w:r>
    </w:p>
    <w:p w14:paraId="6B8F9F16" w14:textId="59C686B1" w:rsidR="00FD0F81" w:rsidRPr="00414619" w:rsidRDefault="00226696" w:rsidP="009D0331">
      <w:pPr>
        <w:tabs>
          <w:tab w:val="left" w:pos="11057"/>
        </w:tabs>
        <w:ind w:left="426"/>
        <w:rPr>
          <w:rFonts w:ascii="Arial" w:hAnsi="Arial" w:cs="Arial"/>
          <w:sz w:val="22"/>
          <w:szCs w:val="22"/>
        </w:rPr>
      </w:pPr>
      <w:r w:rsidRPr="00226696">
        <w:rPr>
          <w:rFonts w:ascii="Arial" w:hAnsi="Arial" w:cs="Arial"/>
          <w:sz w:val="20"/>
          <w:szCs w:val="20"/>
        </w:rPr>
        <w:t>Änderungen vorbehalten</w:t>
      </w:r>
      <w:r w:rsidR="009D0331">
        <w:rPr>
          <w:rFonts w:ascii="Arial" w:hAnsi="Arial" w:cs="Arial"/>
          <w:sz w:val="20"/>
          <w:szCs w:val="20"/>
        </w:rPr>
        <w:tab/>
      </w:r>
      <w:r w:rsidR="007D3AB6">
        <w:rPr>
          <w:rFonts w:ascii="Arial" w:hAnsi="Arial" w:cs="Arial"/>
          <w:sz w:val="20"/>
          <w:szCs w:val="20"/>
        </w:rPr>
        <w:t>ab 01.09.2026</w:t>
      </w:r>
      <w:r w:rsidR="009D0331">
        <w:rPr>
          <w:rFonts w:ascii="Arial" w:hAnsi="Arial" w:cs="Arial"/>
          <w:sz w:val="20"/>
          <w:szCs w:val="20"/>
        </w:rPr>
        <w:t xml:space="preserve">  </w:t>
      </w:r>
      <w:sdt>
        <w:sdtPr>
          <w:rPr>
            <w:rFonts w:ascii="Arial" w:hAnsi="Arial" w:cs="Arial"/>
            <w:sz w:val="22"/>
            <w:szCs w:val="22"/>
          </w:rPr>
          <w:id w:val="-17212050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3F318F" w:rsidRPr="00414619">
        <w:rPr>
          <w:rFonts w:ascii="Arial" w:hAnsi="Arial" w:cs="Arial"/>
          <w:sz w:val="22"/>
          <w:szCs w:val="22"/>
        </w:rPr>
        <w:t xml:space="preserve">mit Dessert       </w:t>
      </w:r>
      <w:sdt>
        <w:sdtPr>
          <w:rPr>
            <w:rFonts w:ascii="Arial" w:hAnsi="Arial" w:cs="Arial"/>
            <w:sz w:val="22"/>
            <w:szCs w:val="22"/>
          </w:rPr>
          <w:id w:val="-7760096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7259" w:rsidRPr="00414619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5C7259" w:rsidRPr="00414619">
        <w:rPr>
          <w:rFonts w:ascii="Arial" w:hAnsi="Arial" w:cs="Arial"/>
          <w:sz w:val="22"/>
          <w:szCs w:val="22"/>
        </w:rPr>
        <w:t xml:space="preserve">  </w:t>
      </w:r>
      <w:r w:rsidR="00922FCD" w:rsidRPr="00414619">
        <w:rPr>
          <w:rFonts w:ascii="Arial" w:hAnsi="Arial" w:cs="Arial"/>
          <w:sz w:val="22"/>
          <w:szCs w:val="22"/>
        </w:rPr>
        <w:t>ohne Dessert</w:t>
      </w:r>
    </w:p>
    <w:tbl>
      <w:tblPr>
        <w:tblpPr w:leftFromText="141" w:rightFromText="141" w:vertAnchor="text" w:horzAnchor="margin" w:tblpXSpec="center" w:tblpY="97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3"/>
        <w:gridCol w:w="2124"/>
        <w:gridCol w:w="2123"/>
        <w:gridCol w:w="2166"/>
        <w:gridCol w:w="2132"/>
        <w:gridCol w:w="2442"/>
        <w:gridCol w:w="2493"/>
      </w:tblGrid>
      <w:tr w:rsidR="00D542F7" w:rsidRPr="00A0246A" w14:paraId="66ED4B15" w14:textId="77777777" w:rsidTr="00D542F7">
        <w:trPr>
          <w:trHeight w:val="149"/>
        </w:trPr>
        <w:tc>
          <w:tcPr>
            <w:tcW w:w="1873" w:type="dxa"/>
            <w:tcBorders>
              <w:bottom w:val="single" w:sz="4" w:space="0" w:color="auto"/>
            </w:tcBorders>
          </w:tcPr>
          <w:p w14:paraId="7FD6FD82" w14:textId="77777777" w:rsidR="00D542F7" w:rsidRPr="00FD0F81" w:rsidRDefault="00D542F7" w:rsidP="00FD0F81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2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5C8616E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1 Menü Vollkost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34EA6E2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2 Menü Vollkost</w:t>
            </w:r>
          </w:p>
        </w:tc>
        <w:tc>
          <w:tcPr>
            <w:tcW w:w="2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B64F190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3 Menü Vegetarisch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93E367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2FCD">
              <w:rPr>
                <w:rFonts w:ascii="Arial" w:hAnsi="Arial" w:cs="Arial"/>
                <w:b/>
                <w:sz w:val="18"/>
                <w:szCs w:val="18"/>
              </w:rPr>
              <w:t>4 Menü Salat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687A1D6" w14:textId="77777777" w:rsidR="00D542F7" w:rsidRPr="00922FCD" w:rsidRDefault="00D542F7" w:rsidP="00FD0F8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Leichte Kost</w:t>
            </w:r>
          </w:p>
        </w:tc>
        <w:tc>
          <w:tcPr>
            <w:tcW w:w="2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C586A27" w14:textId="77777777" w:rsidR="00D542F7" w:rsidRPr="00922FCD" w:rsidRDefault="00D542F7" w:rsidP="00FD0F81">
            <w:pPr>
              <w:ind w:left="36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922FCD">
              <w:rPr>
                <w:rFonts w:ascii="Arial" w:hAnsi="Arial" w:cs="Arial"/>
                <w:b/>
                <w:sz w:val="18"/>
                <w:szCs w:val="18"/>
              </w:rPr>
              <w:t xml:space="preserve"> Menü Diabetikerkost</w:t>
            </w:r>
          </w:p>
        </w:tc>
      </w:tr>
      <w:tr w:rsidR="00052CD4" w:rsidRPr="00A0246A" w14:paraId="3AA05069" w14:textId="77777777" w:rsidTr="00D542F7">
        <w:trPr>
          <w:trHeight w:val="897"/>
        </w:trPr>
        <w:tc>
          <w:tcPr>
            <w:tcW w:w="1873" w:type="dxa"/>
            <w:tcBorders>
              <w:top w:val="single" w:sz="4" w:space="0" w:color="auto"/>
            </w:tcBorders>
          </w:tcPr>
          <w:p w14:paraId="405B355D" w14:textId="77777777" w:rsidR="00052CD4" w:rsidRPr="00950B36" w:rsidRDefault="00052CD4" w:rsidP="00950B36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  <w:r w:rsidRPr="00950B36">
              <w:rPr>
                <w:i w:val="0"/>
                <w:iCs w:val="0"/>
                <w:sz w:val="20"/>
                <w:szCs w:val="20"/>
              </w:rPr>
              <w:t>Montag</w:t>
            </w:r>
          </w:p>
          <w:p w14:paraId="38665AA4" w14:textId="072D5D74" w:rsidR="00052CD4" w:rsidRPr="00052CD4" w:rsidRDefault="00052CD4" w:rsidP="00950B36">
            <w:pPr>
              <w:jc w:val="center"/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31.08.2026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42D4400B" w14:textId="77777777" w:rsidR="00052CD4" w:rsidRDefault="00052CD4" w:rsidP="00052CD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Frikadellen</w:t>
            </w:r>
          </w:p>
          <w:p w14:paraId="63A9B6B1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Soße, Rosenkohl und Salzkartoffeln</w:t>
            </w:r>
          </w:p>
          <w:p w14:paraId="00D29632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49B022A4" w14:textId="29D8B33D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i, c, j, f, a8, g, a,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7960F20A" w14:textId="77777777" w:rsidR="00052CD4" w:rsidRPr="007D1D77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Schnitzel Puszta</w:t>
            </w:r>
          </w:p>
          <w:p w14:paraId="17326EE5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Zucchini, Paprika, Mais und Nudelsalat</w:t>
            </w:r>
          </w:p>
          <w:p w14:paraId="04D50FCD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052DB7FC" w14:textId="7CCBDF52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11, a3, i, l, c, j,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3443414E" w14:textId="77777777" w:rsidR="00052CD4" w:rsidRPr="007D1D77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Champignons Pariser Art</w:t>
            </w:r>
          </w:p>
          <w:p w14:paraId="132D1233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Kartoffelrösti und Salat</w:t>
            </w:r>
          </w:p>
          <w:p w14:paraId="431FDF3B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38C3B6D2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5F8002F" w14:textId="47496EB4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6728D61E" w14:textId="77777777" w:rsidR="00052CD4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Hirtensalat</w:t>
            </w:r>
          </w:p>
          <w:p w14:paraId="24AB17DD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Kidneybohnen, Mais, Hirtenkäse, Feldsalat und Tomaten</w:t>
            </w:r>
          </w:p>
          <w:p w14:paraId="562BE968" w14:textId="52BF4064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g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0E1624A2" w14:textId="77777777" w:rsidR="00052CD4" w:rsidRPr="001937DD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Hähnchenbrust</w:t>
            </w:r>
          </w:p>
          <w:p w14:paraId="02880856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Ananas, Pfirsich, Hollandaise, Kartoffeln und gemischtem Salat</w:t>
            </w:r>
          </w:p>
          <w:p w14:paraId="6DA62EEB" w14:textId="37B48889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a8, g, g1,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23E6B994" w14:textId="77777777" w:rsidR="00052CD4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Stampfkartoffeln</w:t>
            </w:r>
          </w:p>
          <w:p w14:paraId="656A2A05" w14:textId="77777777" w:rsidR="00052CD4" w:rsidRDefault="00052CD4" w:rsidP="00052CD4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</w:t>
            </w:r>
            <w:r w:rsidRPr="00836772">
              <w:rPr>
                <w:rFonts w:ascii="Arial" w:hAnsi="Arial" w:cs="Arial"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</w:rPr>
              <w:t>Apfelspalten, Rindsbratwurst und Mettbällchen</w:t>
            </w:r>
          </w:p>
          <w:p w14:paraId="1B62DC0B" w14:textId="34DAF80E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</w:rPr>
              <w:t xml:space="preserve">                                     3,9 BE</w:t>
            </w:r>
          </w:p>
        </w:tc>
      </w:tr>
      <w:tr w:rsidR="00052CD4" w:rsidRPr="00023D29" w14:paraId="6B292725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3339B1C0" w14:textId="44AFD87C" w:rsidR="00052CD4" w:rsidRPr="00616B24" w:rsidRDefault="00052CD4" w:rsidP="00950B36">
            <w:pPr>
              <w:pStyle w:val="berschrift2"/>
              <w:rPr>
                <w:i w:val="0"/>
                <w:sz w:val="18"/>
                <w:szCs w:val="18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627163046"/>
              <w:placeholder>
                <w:docPart w:val="83214123F6E445E794236FFAF722CF67"/>
              </w:placeholder>
            </w:sdtPr>
            <w:sdtContent>
              <w:p w14:paraId="4764D1EA" w14:textId="77777777" w:rsidR="00052CD4" w:rsidRPr="00023D29" w:rsidRDefault="00052CD4" w:rsidP="00052CD4">
                <w:pPr>
                  <w:jc w:val="right"/>
                  <w:rPr>
                    <w:rFonts w:ascii="Arial" w:hAnsi="Arial"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37508538"/>
              <w:placeholder>
                <w:docPart w:val="49D5ACD054D74BC0B9265535876CAC36"/>
              </w:placeholder>
            </w:sdtPr>
            <w:sdtContent>
              <w:p w14:paraId="01D5DC92" w14:textId="77777777" w:rsidR="00052CD4" w:rsidRDefault="00052CD4" w:rsidP="00052CD4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85731820"/>
              <w:placeholder>
                <w:docPart w:val="DB1EBC4914D04363A026D0DF8DD435FA"/>
              </w:placeholder>
            </w:sdtPr>
            <w:sdtContent>
              <w:p w14:paraId="047B895C" w14:textId="77777777" w:rsidR="00052CD4" w:rsidRDefault="00052CD4" w:rsidP="00052CD4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828826366"/>
              <w:placeholder>
                <w:docPart w:val="FEC59DFE29934A0FBB18F1A9E0B23B47"/>
              </w:placeholder>
            </w:sdtPr>
            <w:sdtContent>
              <w:p w14:paraId="12514A5F" w14:textId="77777777" w:rsidR="00052CD4" w:rsidRDefault="00052CD4" w:rsidP="00052CD4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60389112"/>
              <w:placeholder>
                <w:docPart w:val="EF9F7A59DB3F4AABBD368CF38BC49D98"/>
              </w:placeholder>
            </w:sdtPr>
            <w:sdtContent>
              <w:p w14:paraId="539ECE9B" w14:textId="77777777" w:rsidR="00052CD4" w:rsidRDefault="00052CD4" w:rsidP="00052CD4">
                <w:pPr>
                  <w:jc w:val="right"/>
                </w:pP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EE159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8219657"/>
              <w:placeholder>
                <w:docPart w:val="787FBC35EF114C049B9A1D90FABA104A"/>
              </w:placeholder>
            </w:sdtPr>
            <w:sdtContent>
              <w:p w14:paraId="0E68F26E" w14:textId="77777777" w:rsidR="00052CD4" w:rsidRPr="0031012B" w:rsidRDefault="00052CD4" w:rsidP="00052CD4">
                <w:pPr>
                  <w:jc w:val="right"/>
                  <w:rPr>
                    <w:rFonts w:cs="Arial"/>
                    <w:b/>
                    <w:sz w:val="18"/>
                    <w:szCs w:val="18"/>
                  </w:rPr>
                </w:pP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23D29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052CD4" w:rsidRPr="00A0246A" w14:paraId="4DC74905" w14:textId="77777777" w:rsidTr="00D542F7">
        <w:trPr>
          <w:trHeight w:val="1122"/>
        </w:trPr>
        <w:tc>
          <w:tcPr>
            <w:tcW w:w="1873" w:type="dxa"/>
            <w:tcBorders>
              <w:top w:val="single" w:sz="4" w:space="0" w:color="auto"/>
            </w:tcBorders>
          </w:tcPr>
          <w:p w14:paraId="24D87C0E" w14:textId="77777777" w:rsidR="00052CD4" w:rsidRPr="00950B36" w:rsidRDefault="00052CD4" w:rsidP="00950B36">
            <w:pPr>
              <w:pStyle w:val="berschrift2"/>
              <w:jc w:val="center"/>
              <w:rPr>
                <w:i w:val="0"/>
                <w:iCs w:val="0"/>
                <w:sz w:val="20"/>
                <w:szCs w:val="20"/>
              </w:rPr>
            </w:pPr>
            <w:r w:rsidRPr="00950B36">
              <w:rPr>
                <w:i w:val="0"/>
                <w:iCs w:val="0"/>
                <w:sz w:val="20"/>
                <w:szCs w:val="20"/>
              </w:rPr>
              <w:t>Dienstag</w:t>
            </w:r>
          </w:p>
          <w:p w14:paraId="24CFB7B2" w14:textId="69B9906B" w:rsidR="00052CD4" w:rsidRPr="00052CD4" w:rsidRDefault="00052CD4" w:rsidP="00950B36">
            <w:pPr>
              <w:jc w:val="center"/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01.09.2026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29889AB" w14:textId="77777777" w:rsidR="00052CD4" w:rsidRPr="00F36382" w:rsidRDefault="00052CD4" w:rsidP="00052CD4">
            <w:pPr>
              <w:pStyle w:val="berschrift1"/>
            </w:pPr>
            <w:r>
              <w:t>Kasseler</w:t>
            </w:r>
          </w:p>
          <w:p w14:paraId="00E61993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Sauerkraut und Kartoffelpüree</w:t>
            </w:r>
          </w:p>
          <w:p w14:paraId="166FD593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FC6E7E1" w14:textId="5B613295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a8, g, g1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ADE5CBA" w14:textId="77777777" w:rsidR="00052CD4" w:rsidRPr="001B719C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Französischer Möhreneintopf</w:t>
            </w:r>
          </w:p>
          <w:p w14:paraId="7F981E96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Sesam</w:t>
            </w:r>
          </w:p>
          <w:p w14:paraId="09DA6A97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1CBA6FC4" w14:textId="1B37CD58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 w:rsidRPr="00A25508">
              <w:rPr>
                <w:rFonts w:ascii="Arial" w:hAnsi="Arial" w:cs="Arial"/>
                <w:sz w:val="16"/>
                <w:vertAlign w:val="subscript"/>
              </w:rPr>
              <w:t>1, 4, a3, i, c, j, f, a8, g, a,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46CD5C12" w14:textId="77777777" w:rsidR="00052CD4" w:rsidRPr="001B719C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Spiralnudeln</w:t>
            </w:r>
          </w:p>
          <w:p w14:paraId="4F51F3BB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Pesto Soße und gemischtem Salat</w:t>
            </w:r>
          </w:p>
          <w:p w14:paraId="16003AEE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375E818E" w14:textId="21E188D1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c, j, a8, g, a, g1,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644A70EC" w14:textId="77777777" w:rsidR="00052CD4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Allgäuer Salat</w:t>
            </w:r>
          </w:p>
          <w:p w14:paraId="16DAF404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grünem Salat, Weißkohlsalat, Filetscheiben und Croutons</w:t>
            </w:r>
          </w:p>
          <w:p w14:paraId="3F9CE5C6" w14:textId="68CFEE9B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i, a8, g, g1, a1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0C019025" w14:textId="77777777" w:rsidR="00052CD4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Gekochte Eier</w:t>
            </w:r>
          </w:p>
          <w:p w14:paraId="33039B22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Kartoffelpüree, Petersilien-Senfsoße und Salat</w:t>
            </w:r>
          </w:p>
          <w:p w14:paraId="2C6329F7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0127B7D2" w14:textId="734DAE90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c, j, g, a, g1,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062EAF3F" w14:textId="77777777" w:rsidR="00052CD4" w:rsidRDefault="00052CD4" w:rsidP="00052CD4">
            <w:pPr>
              <w:pStyle w:val="berschrift1"/>
            </w:pPr>
            <w:r>
              <w:t>Schwäbisches Linsengericht</w:t>
            </w:r>
          </w:p>
          <w:p w14:paraId="6BC3B36D" w14:textId="4805AAC6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Spätzle und Saitenwürstchen</w:t>
            </w:r>
          </w:p>
        </w:tc>
      </w:tr>
      <w:tr w:rsidR="00052CD4" w:rsidRPr="00A0246A" w14:paraId="77AED1CD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14923E6" w14:textId="4275A68B" w:rsidR="00052CD4" w:rsidRPr="00822D13" w:rsidRDefault="00052CD4" w:rsidP="00950B36">
            <w:pPr>
              <w:pStyle w:val="berschrift2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51272055"/>
              <w:placeholder>
                <w:docPart w:val="5BCAC0947CEC46098042A24FD31D9980"/>
              </w:placeholder>
            </w:sdtPr>
            <w:sdtContent>
              <w:p w14:paraId="1DF31BA7" w14:textId="77777777" w:rsidR="00052CD4" w:rsidRDefault="00052CD4" w:rsidP="00052CD4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25125697"/>
              <w:placeholder>
                <w:docPart w:val="CCC60472A37A472B88ACA4391BFE66CC"/>
              </w:placeholder>
            </w:sdtPr>
            <w:sdtContent>
              <w:p w14:paraId="12789B21" w14:textId="77777777" w:rsidR="00052CD4" w:rsidRDefault="00052CD4" w:rsidP="00052CD4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1194104"/>
              <w:placeholder>
                <w:docPart w:val="B0C6458CCAFF4CA3B534B390BD3A495C"/>
              </w:placeholder>
            </w:sdtPr>
            <w:sdtContent>
              <w:p w14:paraId="37E40313" w14:textId="77777777" w:rsidR="00052CD4" w:rsidRDefault="00052CD4" w:rsidP="00052CD4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0347992"/>
              <w:placeholder>
                <w:docPart w:val="4F99B506B549422BBEC6F395A2242255"/>
              </w:placeholder>
            </w:sdtPr>
            <w:sdtContent>
              <w:p w14:paraId="4156D1AF" w14:textId="77777777" w:rsidR="00052CD4" w:rsidRDefault="00052CD4" w:rsidP="00052CD4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734824914"/>
              <w:placeholder>
                <w:docPart w:val="E2739507AF8C4D16A1CF4364C6E4EADE"/>
              </w:placeholder>
            </w:sdtPr>
            <w:sdtContent>
              <w:p w14:paraId="3AB701FD" w14:textId="77777777" w:rsidR="00052CD4" w:rsidRDefault="00052CD4" w:rsidP="00052CD4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890564361"/>
              <w:placeholder>
                <w:docPart w:val="DF07BF9DD832493E9360076966D7E8A4"/>
              </w:placeholder>
            </w:sdtPr>
            <w:sdtContent>
              <w:p w14:paraId="19D41177" w14:textId="77777777" w:rsidR="00052CD4" w:rsidRDefault="00052CD4" w:rsidP="00052CD4">
                <w:pPr>
                  <w:jc w:val="right"/>
                </w:pP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663A8B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052CD4" w:rsidRPr="00950B36" w14:paraId="5E550177" w14:textId="77777777" w:rsidTr="00D542F7">
        <w:trPr>
          <w:trHeight w:val="919"/>
        </w:trPr>
        <w:tc>
          <w:tcPr>
            <w:tcW w:w="1873" w:type="dxa"/>
            <w:tcBorders>
              <w:top w:val="single" w:sz="4" w:space="0" w:color="auto"/>
            </w:tcBorders>
          </w:tcPr>
          <w:p w14:paraId="253F1BCA" w14:textId="77777777" w:rsidR="00052CD4" w:rsidRPr="00950B36" w:rsidRDefault="00052CD4" w:rsidP="00052C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Mittwoch</w:t>
            </w:r>
          </w:p>
          <w:p w14:paraId="08B3A1EF" w14:textId="29034F1C" w:rsidR="00052CD4" w:rsidRPr="00A0246A" w:rsidRDefault="00052CD4" w:rsidP="00052CD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02.09.2026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1D2AF45E" w14:textId="77777777" w:rsidR="00052CD4" w:rsidRDefault="00052CD4" w:rsidP="00052CD4">
            <w:pPr>
              <w:pStyle w:val="berschrift1"/>
            </w:pPr>
            <w:r>
              <w:t>Schinkengulasch Mexikanisch</w:t>
            </w:r>
          </w:p>
          <w:p w14:paraId="13ED7FD6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Erbsen und Makkaroni</w:t>
            </w:r>
          </w:p>
          <w:p w14:paraId="194DE560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6E57F60F" w14:textId="5C6542EE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2, a3, i, y, f, a8, a,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3C58100" w14:textId="77777777" w:rsidR="00052CD4" w:rsidRPr="006B6B1C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Pariser Putenschnitzel in Eihülle</w:t>
            </w:r>
          </w:p>
          <w:p w14:paraId="3AF29CFD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Tomatensoße, Schupfnudeln und Salat</w:t>
            </w:r>
          </w:p>
          <w:p w14:paraId="3F878C0B" w14:textId="087D7466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c, j,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4FE72267" w14:textId="77777777" w:rsidR="00052CD4" w:rsidRPr="006B6B1C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Drei-K-Ragout</w:t>
            </w:r>
          </w:p>
          <w:p w14:paraId="711FAFD8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Karotten, Kohlrabi, Kartoffeln und Gemüsefrikadelle</w:t>
            </w:r>
          </w:p>
          <w:p w14:paraId="67A9D6EB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E145FBB" w14:textId="79A6F379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y, g, g1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14D75DB3" w14:textId="77777777" w:rsidR="00052CD4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 Hermes</w:t>
            </w:r>
          </w:p>
          <w:p w14:paraId="25324F81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grünem Salat, Staudensellerie, Mais, Fetakäse und Kasseler</w:t>
            </w:r>
          </w:p>
          <w:p w14:paraId="7EA96BB0" w14:textId="1620D98A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10, 2, 3, 11, 8, 15, i, l, g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0546362A" w14:textId="77777777" w:rsidR="00052CD4" w:rsidRPr="0015136E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Seelachsroulade</w:t>
            </w:r>
          </w:p>
          <w:p w14:paraId="7198911E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</w:t>
            </w:r>
            <w:r w:rsidRPr="005603E9">
              <w:rPr>
                <w:rFonts w:ascii="Arial" w:hAnsi="Arial" w:cs="Arial"/>
                <w:sz w:val="16"/>
              </w:rPr>
              <w:t>it</w:t>
            </w:r>
            <w:r>
              <w:rPr>
                <w:rFonts w:ascii="Arial" w:hAnsi="Arial" w:cs="Arial"/>
                <w:sz w:val="16"/>
              </w:rPr>
              <w:t xml:space="preserve"> Kräutersoße, Reis und Salat</w:t>
            </w:r>
          </w:p>
          <w:p w14:paraId="05041E05" w14:textId="77777777" w:rsidR="00052CD4" w:rsidRPr="00147C7B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4952836" w14:textId="0A004B82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d,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485D7BB7" w14:textId="77777777" w:rsidR="00052CD4" w:rsidRPr="00950B36" w:rsidRDefault="00052CD4" w:rsidP="00052CD4">
            <w:pPr>
              <w:pStyle w:val="berschrift1"/>
              <w:rPr>
                <w:szCs w:val="16"/>
              </w:rPr>
            </w:pPr>
            <w:r w:rsidRPr="00950B36">
              <w:rPr>
                <w:szCs w:val="16"/>
              </w:rPr>
              <w:t>Putenmedaillons</w:t>
            </w:r>
          </w:p>
          <w:p w14:paraId="29348166" w14:textId="455FEBE1" w:rsidR="00052CD4" w:rsidRPr="00950B36" w:rsidRDefault="00052CD4" w:rsidP="00052CD4">
            <w:pPr>
              <w:ind w:left="36"/>
              <w:rPr>
                <w:rFonts w:ascii="Arial" w:hAnsi="Arial" w:cs="Arial"/>
                <w:sz w:val="16"/>
                <w:szCs w:val="16"/>
              </w:rPr>
            </w:pPr>
            <w:r w:rsidRPr="00950B36">
              <w:rPr>
                <w:rFonts w:ascii="Arial" w:hAnsi="Arial" w:cs="Arial"/>
                <w:sz w:val="16"/>
                <w:szCs w:val="16"/>
              </w:rPr>
              <w:t>mit Butter-Kräutersoße, Pariser Karotten und Salzkartoffeln                               4,6 BE</w:t>
            </w:r>
          </w:p>
        </w:tc>
      </w:tr>
      <w:tr w:rsidR="00052CD4" w:rsidRPr="00A0246A" w14:paraId="2389743B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E262325" w14:textId="3682E76E" w:rsidR="00052CD4" w:rsidRPr="00822D13" w:rsidRDefault="00052CD4" w:rsidP="00052CD4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13856740"/>
              <w:placeholder>
                <w:docPart w:val="C3146B52EBA5453EADF80684495C56E0"/>
              </w:placeholder>
            </w:sdtPr>
            <w:sdtContent>
              <w:p w14:paraId="181F3862" w14:textId="77777777" w:rsidR="00052CD4" w:rsidRDefault="00052CD4" w:rsidP="00052CD4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1313996"/>
              <w:placeholder>
                <w:docPart w:val="2B42DC0DD04649E08B19DAE77C8BBF4A"/>
              </w:placeholder>
            </w:sdtPr>
            <w:sdtContent>
              <w:p w14:paraId="00C2B77C" w14:textId="77777777" w:rsidR="00052CD4" w:rsidRDefault="00052CD4" w:rsidP="00052CD4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5661743"/>
              <w:placeholder>
                <w:docPart w:val="86E634CA366C4AEEA95A03BBAED69F4E"/>
              </w:placeholder>
            </w:sdtPr>
            <w:sdtContent>
              <w:p w14:paraId="4905C625" w14:textId="77777777" w:rsidR="00052CD4" w:rsidRDefault="00052CD4" w:rsidP="00052CD4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949749152"/>
              <w:placeholder>
                <w:docPart w:val="5BB6D0032E844C93A9A5922E65002EBC"/>
              </w:placeholder>
            </w:sdtPr>
            <w:sdtContent>
              <w:p w14:paraId="7D8F58D3" w14:textId="77777777" w:rsidR="00052CD4" w:rsidRDefault="00052CD4" w:rsidP="00052CD4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5102775"/>
              <w:placeholder>
                <w:docPart w:val="3BE575AD2E9946ECA6D5195B637A4E55"/>
              </w:placeholder>
            </w:sdtPr>
            <w:sdtContent>
              <w:p w14:paraId="7F4F84B8" w14:textId="77777777" w:rsidR="00052CD4" w:rsidRDefault="00052CD4" w:rsidP="00052CD4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6410856"/>
              <w:placeholder>
                <w:docPart w:val="C1E32B9582074F9AB2223B3F40D674DB"/>
              </w:placeholder>
            </w:sdtPr>
            <w:sdtContent>
              <w:p w14:paraId="28A3809B" w14:textId="77777777" w:rsidR="00052CD4" w:rsidRDefault="00052CD4" w:rsidP="00052CD4">
                <w:pPr>
                  <w:jc w:val="right"/>
                </w:pP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8822F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052CD4" w:rsidRPr="00A0246A" w14:paraId="3596DD5B" w14:textId="77777777" w:rsidTr="00D542F7">
        <w:trPr>
          <w:trHeight w:val="826"/>
        </w:trPr>
        <w:tc>
          <w:tcPr>
            <w:tcW w:w="1873" w:type="dxa"/>
            <w:tcBorders>
              <w:top w:val="single" w:sz="4" w:space="0" w:color="auto"/>
            </w:tcBorders>
          </w:tcPr>
          <w:p w14:paraId="11747697" w14:textId="77777777" w:rsidR="00052CD4" w:rsidRPr="00950B36" w:rsidRDefault="00052CD4" w:rsidP="00052CD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Donnerstag</w:t>
            </w:r>
          </w:p>
          <w:p w14:paraId="6B3CBE91" w14:textId="29DC546D" w:rsidR="00052CD4" w:rsidRPr="00A0246A" w:rsidRDefault="00052CD4" w:rsidP="00052CD4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03.09.2026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31CA376D" w14:textId="77777777" w:rsidR="00052CD4" w:rsidRPr="00C8119C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Hähnchencurry</w:t>
            </w:r>
          </w:p>
          <w:p w14:paraId="35BD19E1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Reis und Broccoli</w:t>
            </w:r>
          </w:p>
          <w:p w14:paraId="329698F1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567624F9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1467B74A" w14:textId="0D7552FB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4, z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68FD1796" w14:textId="77777777" w:rsidR="00052CD4" w:rsidRPr="00200FDE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Omelett</w:t>
            </w:r>
          </w:p>
          <w:p w14:paraId="507EBC5E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Rahmspinat und Salzkartoffeln</w:t>
            </w:r>
          </w:p>
          <w:p w14:paraId="290D4B0D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69EF5A09" w14:textId="7E04F096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1E8E938B" w14:textId="77777777" w:rsidR="00052CD4" w:rsidRDefault="00052CD4" w:rsidP="00052CD4">
            <w:pPr>
              <w:pStyle w:val="Sprechblasentext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Gemüseschnitzel</w:t>
            </w:r>
          </w:p>
          <w:p w14:paraId="5EBF0872" w14:textId="77777777" w:rsidR="00052CD4" w:rsidRDefault="00052CD4" w:rsidP="00052CD4">
            <w:pPr>
              <w:pStyle w:val="Sprechblasentex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 buntem Gemüse, holländischer Soße und Reis</w:t>
            </w:r>
          </w:p>
          <w:p w14:paraId="61B3EC28" w14:textId="77777777" w:rsidR="00052CD4" w:rsidRDefault="00052CD4" w:rsidP="00052CD4">
            <w:pPr>
              <w:pStyle w:val="Sprechblasentext"/>
              <w:rPr>
                <w:rFonts w:ascii="Arial" w:hAnsi="Arial" w:cs="Arial"/>
                <w:szCs w:val="24"/>
              </w:rPr>
            </w:pPr>
          </w:p>
          <w:p w14:paraId="1E5E0867" w14:textId="4E77A634" w:rsidR="00052CD4" w:rsidRPr="00B152C3" w:rsidRDefault="00052CD4" w:rsidP="00052CD4">
            <w:pPr>
              <w:pStyle w:val="Sprechblasentext"/>
              <w:rPr>
                <w:rFonts w:ascii="Arial" w:hAnsi="Arial" w:cs="Arial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szCs w:val="24"/>
                <w:vertAlign w:val="subscript"/>
              </w:rPr>
              <w:t>i c, a8, g, g1,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5F2FF367" w14:textId="77777777" w:rsidR="00052CD4" w:rsidRPr="00506B05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Salatpokal Friedrichsruh</w:t>
            </w:r>
          </w:p>
          <w:p w14:paraId="4D99A071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Spargel, Champignons und Chicken Crossies</w:t>
            </w:r>
          </w:p>
          <w:p w14:paraId="19ACE9B7" w14:textId="77777777" w:rsidR="00052CD4" w:rsidRPr="00053C27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187517EF" w14:textId="198EE314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11, i, j, a8, g, a1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19AA48B0" w14:textId="77777777" w:rsidR="00052CD4" w:rsidRPr="008A35C9" w:rsidRDefault="00052CD4" w:rsidP="00052CD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Schweinehacksteak</w:t>
            </w:r>
          </w:p>
          <w:p w14:paraId="34B35A49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Rahmsoße, Rustica Möhren und Salzkartoffeln</w:t>
            </w:r>
          </w:p>
          <w:p w14:paraId="5F9B6DE5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5F23EE5C" w14:textId="68D3E00D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a3, i, c, f, a8, g,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23474836" w14:textId="77777777" w:rsidR="00052CD4" w:rsidRDefault="00052CD4" w:rsidP="00052CD4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Aprikosen Michel</w:t>
            </w:r>
          </w:p>
          <w:p w14:paraId="00AA1244" w14:textId="77777777" w:rsidR="00052CD4" w:rsidRDefault="00052CD4" w:rsidP="00052CD4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mit Vanillesoße </w:t>
            </w:r>
          </w:p>
          <w:p w14:paraId="007C24A7" w14:textId="178B7B98" w:rsidR="00052CD4" w:rsidRPr="00B152C3" w:rsidRDefault="00052CD4" w:rsidP="00052CD4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                                     8,8 BE</w:t>
            </w:r>
          </w:p>
        </w:tc>
      </w:tr>
      <w:tr w:rsidR="00052CD4" w:rsidRPr="00A0246A" w14:paraId="2F25F531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7B6B8DC" w14:textId="371D5355" w:rsidR="00052CD4" w:rsidRPr="00822D13" w:rsidRDefault="00052CD4" w:rsidP="00052CD4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304852408"/>
              <w:placeholder>
                <w:docPart w:val="9688AB8139F94FFF94C243AE8CC0A118"/>
              </w:placeholder>
            </w:sdtPr>
            <w:sdtContent>
              <w:p w14:paraId="37DEBC32" w14:textId="77777777" w:rsidR="00052CD4" w:rsidRDefault="00052CD4" w:rsidP="00052CD4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498010587"/>
              <w:placeholder>
                <w:docPart w:val="1904A937C23E4D4CA98196D5CF824EE3"/>
              </w:placeholder>
            </w:sdtPr>
            <w:sdtContent>
              <w:p w14:paraId="76E68FC5" w14:textId="77777777" w:rsidR="00052CD4" w:rsidRDefault="00052CD4" w:rsidP="00052CD4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72280991"/>
              <w:placeholder>
                <w:docPart w:val="7C032228DAA741ACB27CA3B700C05A41"/>
              </w:placeholder>
            </w:sdtPr>
            <w:sdtContent>
              <w:p w14:paraId="06266EF5" w14:textId="77777777" w:rsidR="00052CD4" w:rsidRDefault="00052CD4" w:rsidP="00052CD4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204705778"/>
              <w:placeholder>
                <w:docPart w:val="9530CC0FF6D6463FA010B159FC15700E"/>
              </w:placeholder>
            </w:sdtPr>
            <w:sdtContent>
              <w:p w14:paraId="0B7B602F" w14:textId="77777777" w:rsidR="00052CD4" w:rsidRDefault="00052CD4" w:rsidP="00052CD4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11803371"/>
              <w:placeholder>
                <w:docPart w:val="4683711830FA42BAA4E5A80AF6855BBA"/>
              </w:placeholder>
            </w:sdtPr>
            <w:sdtContent>
              <w:p w14:paraId="1725A0E0" w14:textId="77777777" w:rsidR="00052CD4" w:rsidRDefault="00052CD4" w:rsidP="00052CD4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764304999"/>
              <w:placeholder>
                <w:docPart w:val="FB5301D4CA534DEC8C187B92222D2769"/>
              </w:placeholder>
            </w:sdtPr>
            <w:sdtContent>
              <w:p w14:paraId="199974E3" w14:textId="77777777" w:rsidR="00052CD4" w:rsidRDefault="00052CD4" w:rsidP="00052CD4">
                <w:pPr>
                  <w:jc w:val="right"/>
                </w:pP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592B08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052CD4" w:rsidRPr="00A0246A" w14:paraId="3E80F0DC" w14:textId="77777777" w:rsidTr="00D542F7">
        <w:trPr>
          <w:trHeight w:val="952"/>
        </w:trPr>
        <w:tc>
          <w:tcPr>
            <w:tcW w:w="1873" w:type="dxa"/>
            <w:tcBorders>
              <w:top w:val="single" w:sz="4" w:space="0" w:color="auto"/>
            </w:tcBorders>
          </w:tcPr>
          <w:p w14:paraId="4B768955" w14:textId="77777777" w:rsidR="00052CD4" w:rsidRPr="00950B36" w:rsidRDefault="00052CD4" w:rsidP="00950B36">
            <w:pPr>
              <w:pStyle w:val="berschrift5"/>
              <w:rPr>
                <w:szCs w:val="20"/>
              </w:rPr>
            </w:pPr>
            <w:r w:rsidRPr="00950B36">
              <w:rPr>
                <w:szCs w:val="20"/>
              </w:rPr>
              <w:t>Freitag</w:t>
            </w:r>
          </w:p>
          <w:p w14:paraId="5E3C32A3" w14:textId="02BFF204" w:rsidR="00052CD4" w:rsidRPr="00052CD4" w:rsidRDefault="00052CD4" w:rsidP="00950B36">
            <w:pPr>
              <w:jc w:val="center"/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04.09.2026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3BEF741C" w14:textId="77777777" w:rsidR="00052CD4" w:rsidRPr="005112E1" w:rsidRDefault="00052CD4" w:rsidP="00052CD4">
            <w:pPr>
              <w:pStyle w:val="berschrift1"/>
            </w:pPr>
            <w:r>
              <w:t>Seelachs paniert</w:t>
            </w:r>
          </w:p>
          <w:p w14:paraId="6C463135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Erbsen, Möhren, Schnittlauchsoße und Salzkartoffeln</w:t>
            </w:r>
          </w:p>
          <w:p w14:paraId="5BDAB2B1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66F8F40" w14:textId="700614A1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y, f, a8, g, d,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345246A5" w14:textId="77777777" w:rsidR="00052CD4" w:rsidRPr="000538CD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Altdeutsche Kartoffelsuppe</w:t>
            </w:r>
          </w:p>
          <w:p w14:paraId="536CFFFB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 w:rsidRPr="000538CD">
              <w:rPr>
                <w:rFonts w:ascii="Arial" w:hAnsi="Arial" w:cs="Arial"/>
                <w:sz w:val="16"/>
              </w:rPr>
              <w:t xml:space="preserve">mit </w:t>
            </w:r>
            <w:r>
              <w:rPr>
                <w:rFonts w:ascii="Arial" w:hAnsi="Arial" w:cs="Arial"/>
                <w:sz w:val="16"/>
              </w:rPr>
              <w:t>Brötchen</w:t>
            </w:r>
          </w:p>
          <w:p w14:paraId="17A52A6F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3659AD88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0D763A4" w14:textId="2962FFA4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i2, 3, 15, i, a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55F60A1F" w14:textId="77777777" w:rsidR="00052CD4" w:rsidRPr="005A08C5" w:rsidRDefault="00052CD4" w:rsidP="00052CD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Pfannkuchen</w:t>
            </w:r>
          </w:p>
          <w:p w14:paraId="5AEF3568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Quark-Rosinenfüllung und Vanillesoße</w:t>
            </w:r>
          </w:p>
          <w:p w14:paraId="25E0B112" w14:textId="77777777" w:rsidR="00052CD4" w:rsidRDefault="00052CD4" w:rsidP="00052CD4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1658CE" w14:textId="37F5D4A9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bscript"/>
              </w:rPr>
              <w:t>c, g, a1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6CEC180E" w14:textId="77777777" w:rsidR="00052CD4" w:rsidRPr="006C204E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Salat Nizza</w:t>
            </w:r>
          </w:p>
          <w:p w14:paraId="3863C7EC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Bohnen, Ei und gekochtem Schinken</w:t>
            </w:r>
          </w:p>
          <w:p w14:paraId="66F985DE" w14:textId="77777777" w:rsidR="00052CD4" w:rsidRPr="003A3209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4E59A297" w14:textId="0D918D63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  <w:lang w:val="it-IT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2, 3, 8, c</w:t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23E9CC7C" w14:textId="77777777" w:rsidR="00052CD4" w:rsidRPr="00821150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Rahmgeschnetzeltes</w:t>
            </w:r>
          </w:p>
          <w:p w14:paraId="5B566964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Klößen und Salat</w:t>
            </w:r>
          </w:p>
          <w:p w14:paraId="1D1611F3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72BB4AFA" w14:textId="77777777" w:rsidR="00052CD4" w:rsidRPr="00147C7B" w:rsidRDefault="00052CD4" w:rsidP="00052CD4">
            <w:pPr>
              <w:rPr>
                <w:rFonts w:ascii="Arial" w:hAnsi="Arial" w:cs="Arial"/>
                <w:sz w:val="16"/>
              </w:rPr>
            </w:pPr>
          </w:p>
          <w:p w14:paraId="5FBF46D5" w14:textId="16383F66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vertAlign w:val="subscript"/>
              </w:rPr>
              <w:t>1, 4, i, c, j, f, a8, g, a1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06E4F929" w14:textId="77777777" w:rsidR="00052CD4" w:rsidRDefault="00052CD4" w:rsidP="00052CD4">
            <w:pPr>
              <w:pStyle w:val="berschrift1"/>
            </w:pPr>
            <w:r>
              <w:t>Kräftiger Burgunderbraten</w:t>
            </w:r>
          </w:p>
          <w:p w14:paraId="193749DA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mit Rosenkohl und Spätzle</w:t>
            </w:r>
          </w:p>
          <w:p w14:paraId="480D3A43" w14:textId="7918ED42" w:rsidR="00052CD4" w:rsidRPr="00B152C3" w:rsidRDefault="00052CD4" w:rsidP="00052CD4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4,3 BE</w:t>
            </w:r>
          </w:p>
        </w:tc>
      </w:tr>
      <w:tr w:rsidR="00052CD4" w:rsidRPr="00A0246A" w14:paraId="0A7BD1EE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73A4FD90" w14:textId="70F1B9F5" w:rsidR="00052CD4" w:rsidRPr="00822D13" w:rsidRDefault="00052CD4" w:rsidP="00052CD4">
            <w:pPr>
              <w:pStyle w:val="berschrift2"/>
              <w:jc w:val="center"/>
              <w:rPr>
                <w:szCs w:val="16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168448499"/>
              <w:placeholder>
                <w:docPart w:val="D3C73D88EC0B4F9F97FB4B33149AE20C"/>
              </w:placeholder>
            </w:sdtPr>
            <w:sdtContent>
              <w:p w14:paraId="1BA06EC2" w14:textId="77777777" w:rsidR="00052CD4" w:rsidRDefault="00052CD4" w:rsidP="00052CD4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2087295199"/>
              <w:placeholder>
                <w:docPart w:val="F41D93240280493CB48A619CD58E0142"/>
              </w:placeholder>
            </w:sdtPr>
            <w:sdtContent>
              <w:p w14:paraId="74C5BC40" w14:textId="77777777" w:rsidR="00052CD4" w:rsidRDefault="00052CD4" w:rsidP="00052CD4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008057102"/>
              <w:placeholder>
                <w:docPart w:val="63F313D04EDE4573A51784573F3CD0B2"/>
              </w:placeholder>
            </w:sdtPr>
            <w:sdtContent>
              <w:p w14:paraId="60D3D0CB" w14:textId="77777777" w:rsidR="00052CD4" w:rsidRDefault="00052CD4" w:rsidP="00052CD4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3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974365258"/>
              <w:placeholder>
                <w:docPart w:val="FBADB528136242608CE1604641955D0B"/>
              </w:placeholder>
            </w:sdtPr>
            <w:sdtContent>
              <w:p w14:paraId="38FDEB2A" w14:textId="77777777" w:rsidR="00052CD4" w:rsidRDefault="00052CD4" w:rsidP="00052CD4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065765091"/>
              <w:placeholder>
                <w:docPart w:val="C21B3F33F49C4DD28D3F9D83C1C1347B"/>
              </w:placeholder>
            </w:sdtPr>
            <w:sdtContent>
              <w:p w14:paraId="003387EC" w14:textId="77777777" w:rsidR="00052CD4" w:rsidRDefault="00052CD4" w:rsidP="00052CD4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1259029937"/>
              <w:placeholder>
                <w:docPart w:val="AED2D387B1FB477AB91646D53C2769CF"/>
              </w:placeholder>
            </w:sdtPr>
            <w:sdtContent>
              <w:p w14:paraId="53F21E28" w14:textId="77777777" w:rsidR="00052CD4" w:rsidRDefault="00052CD4" w:rsidP="00052CD4">
                <w:pPr>
                  <w:jc w:val="right"/>
                </w:pP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94682A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052CD4" w:rsidRPr="00A0246A" w14:paraId="40FCA0A4" w14:textId="77777777" w:rsidTr="00D542F7">
        <w:trPr>
          <w:trHeight w:val="954"/>
        </w:trPr>
        <w:tc>
          <w:tcPr>
            <w:tcW w:w="1873" w:type="dxa"/>
            <w:tcBorders>
              <w:top w:val="single" w:sz="4" w:space="0" w:color="auto"/>
            </w:tcBorders>
          </w:tcPr>
          <w:p w14:paraId="443C9712" w14:textId="77777777" w:rsidR="00052CD4" w:rsidRPr="00950B36" w:rsidRDefault="00052CD4" w:rsidP="00950B3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Samstag</w:t>
            </w:r>
          </w:p>
          <w:p w14:paraId="4B3160D1" w14:textId="73C918E4" w:rsidR="00052CD4" w:rsidRPr="00A0246A" w:rsidRDefault="00052CD4" w:rsidP="00950B36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05.09.2026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212D1C86" w14:textId="77777777" w:rsidR="00052CD4" w:rsidRDefault="00052CD4" w:rsidP="00052CD4">
            <w:pPr>
              <w:pStyle w:val="Textkrper2"/>
            </w:pPr>
            <w:r>
              <w:rPr>
                <w:b/>
                <w:bCs/>
              </w:rPr>
              <w:t>Rindergeschnetzeltes Stroganoff</w:t>
            </w:r>
          </w:p>
          <w:p w14:paraId="5AAC1173" w14:textId="77777777" w:rsidR="00052CD4" w:rsidRDefault="00052CD4" w:rsidP="00052CD4">
            <w:pPr>
              <w:pStyle w:val="Textkrper2"/>
            </w:pPr>
            <w:r>
              <w:t>mit Spätzle und Salat</w:t>
            </w:r>
          </w:p>
          <w:p w14:paraId="162661A4" w14:textId="77777777" w:rsidR="00052CD4" w:rsidRDefault="00052CD4" w:rsidP="00052CD4">
            <w:pPr>
              <w:pStyle w:val="Textkrper2"/>
            </w:pPr>
          </w:p>
          <w:p w14:paraId="405C0519" w14:textId="597C8387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  <w:r>
              <w:rPr>
                <w:vertAlign w:val="subscript"/>
              </w:rPr>
              <w:t>11, a3, i, c, j, f, a8, g, a1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18CEBFAA" w14:textId="77777777" w:rsidR="00052CD4" w:rsidRPr="00AD5852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Schweinebraten</w:t>
            </w:r>
          </w:p>
          <w:p w14:paraId="4E9BACA1" w14:textId="77777777" w:rsidR="00052CD4" w:rsidRDefault="00052CD4" w:rsidP="00052CD4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mit dunkler Soße, Rosenkohl und Petersilienkartoffeln</w:t>
            </w:r>
          </w:p>
          <w:p w14:paraId="453A8E74" w14:textId="77777777" w:rsidR="00052CD4" w:rsidRDefault="00052CD4" w:rsidP="00052CD4">
            <w:pPr>
              <w:rPr>
                <w:rFonts w:ascii="Arial" w:hAnsi="Arial" w:cs="Arial"/>
                <w:bCs/>
                <w:sz w:val="16"/>
              </w:rPr>
            </w:pPr>
          </w:p>
          <w:p w14:paraId="253C5B63" w14:textId="7277DC8B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6"/>
                <w:vertAlign w:val="subscript"/>
              </w:rPr>
              <w:t>3, a3, i, f, a8, g, a1</w:t>
            </w:r>
          </w:p>
        </w:tc>
        <w:tc>
          <w:tcPr>
            <w:tcW w:w="2166" w:type="dxa"/>
            <w:tcBorders>
              <w:top w:val="single" w:sz="4" w:space="0" w:color="auto"/>
            </w:tcBorders>
          </w:tcPr>
          <w:p w14:paraId="178AAD80" w14:textId="77777777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</w:tcPr>
          <w:p w14:paraId="3E2EB462" w14:textId="236AACD7" w:rsidR="00052CD4" w:rsidRPr="00B152C3" w:rsidRDefault="00B17EBB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5BE5AFFA" wp14:editId="32A5BAA7">
                  <wp:simplePos x="0" y="0"/>
                  <wp:positionH relativeFrom="column">
                    <wp:posOffset>-1214120</wp:posOffset>
                  </wp:positionH>
                  <wp:positionV relativeFrom="page">
                    <wp:posOffset>263525</wp:posOffset>
                  </wp:positionV>
                  <wp:extent cx="2301875" cy="628015"/>
                  <wp:effectExtent l="0" t="0" r="3175" b="635"/>
                  <wp:wrapNone/>
                  <wp:docPr id="1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187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2B8A7D2F" w14:textId="77777777" w:rsidR="00052CD4" w:rsidRPr="00950B36" w:rsidRDefault="00052CD4" w:rsidP="00052CD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50B36">
              <w:rPr>
                <w:rFonts w:ascii="Arial" w:hAnsi="Arial" w:cs="Arial"/>
                <w:b/>
                <w:sz w:val="16"/>
                <w:szCs w:val="16"/>
              </w:rPr>
              <w:t>Panierter Seelachs</w:t>
            </w:r>
          </w:p>
          <w:p w14:paraId="20CAE5E0" w14:textId="7AF146B8" w:rsidR="00052CD4" w:rsidRPr="00950B36" w:rsidRDefault="00052CD4" w:rsidP="00052CD4">
            <w:pPr>
              <w:rPr>
                <w:rFonts w:ascii="Arial" w:hAnsi="Arial" w:cs="Arial"/>
                <w:sz w:val="20"/>
                <w:szCs w:val="20"/>
              </w:rPr>
            </w:pPr>
            <w:r w:rsidRPr="00950B36">
              <w:rPr>
                <w:rFonts w:ascii="Arial" w:hAnsi="Arial" w:cs="Arial"/>
                <w:sz w:val="16"/>
                <w:szCs w:val="16"/>
              </w:rPr>
              <w:t>mit Erbsen und Möhren in Buttersoße und Frühlingspüree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1532E819" w14:textId="77777777" w:rsidR="00052CD4" w:rsidRPr="00950B36" w:rsidRDefault="00052CD4" w:rsidP="00052CD4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50B36">
              <w:rPr>
                <w:rFonts w:ascii="Arial" w:hAnsi="Arial" w:cs="Arial"/>
                <w:b/>
                <w:bCs/>
                <w:sz w:val="16"/>
                <w:szCs w:val="16"/>
              </w:rPr>
              <w:t>Gebratene Fischfrikadelle</w:t>
            </w:r>
          </w:p>
          <w:p w14:paraId="22E186C9" w14:textId="7C60DFD0" w:rsidR="00052CD4" w:rsidRPr="00950B36" w:rsidRDefault="00052CD4" w:rsidP="00052CD4">
            <w:pPr>
              <w:rPr>
                <w:rFonts w:ascii="Arial" w:hAnsi="Arial" w:cs="Arial"/>
                <w:sz w:val="20"/>
                <w:szCs w:val="20"/>
              </w:rPr>
            </w:pPr>
            <w:r w:rsidRPr="00950B36">
              <w:rPr>
                <w:rFonts w:ascii="Arial" w:hAnsi="Arial" w:cs="Arial"/>
                <w:sz w:val="16"/>
                <w:szCs w:val="16"/>
              </w:rPr>
              <w:t>mit Rahmspinat und Frühlingspüree              4,1 BE</w:t>
            </w:r>
          </w:p>
        </w:tc>
      </w:tr>
      <w:tr w:rsidR="00052CD4" w:rsidRPr="00A0246A" w14:paraId="40B7AAEF" w14:textId="77777777" w:rsidTr="00D542F7">
        <w:trPr>
          <w:trHeight w:val="284"/>
        </w:trPr>
        <w:tc>
          <w:tcPr>
            <w:tcW w:w="1873" w:type="dxa"/>
            <w:tcBorders>
              <w:bottom w:val="single" w:sz="4" w:space="0" w:color="auto"/>
            </w:tcBorders>
          </w:tcPr>
          <w:p w14:paraId="36AB8254" w14:textId="2CE8CB76" w:rsidR="00052CD4" w:rsidRPr="00A0246A" w:rsidRDefault="00052CD4" w:rsidP="00052CD4">
            <w:pPr>
              <w:pStyle w:val="berschrift2"/>
              <w:jc w:val="center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900131763"/>
              <w:placeholder>
                <w:docPart w:val="7927F6ABB4394F87921B3B3E535DD495"/>
              </w:placeholder>
            </w:sdtPr>
            <w:sdtContent>
              <w:p w14:paraId="6CB3A6AE" w14:textId="77777777" w:rsidR="00052CD4" w:rsidRDefault="00052CD4" w:rsidP="00052CD4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172335270"/>
              <w:placeholder>
                <w:docPart w:val="3CADAA385393450EAEDBEF2FA17069F6"/>
              </w:placeholder>
            </w:sdtPr>
            <w:sdtContent>
              <w:p w14:paraId="430E5D11" w14:textId="77777777" w:rsidR="00052CD4" w:rsidRDefault="00052CD4" w:rsidP="00052CD4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191538C2" w14:textId="295E5835" w:rsidR="00052CD4" w:rsidRDefault="00052CD4" w:rsidP="00052CD4">
            <w:pPr>
              <w:jc w:val="right"/>
            </w:pPr>
          </w:p>
        </w:tc>
        <w:tc>
          <w:tcPr>
            <w:tcW w:w="2132" w:type="dxa"/>
          </w:tcPr>
          <w:p w14:paraId="5E2F2D50" w14:textId="77777777" w:rsidR="00052CD4" w:rsidRDefault="00052CD4" w:rsidP="00052CD4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18116094"/>
              <w:placeholder>
                <w:docPart w:val="D24E8144F1B54CA9BC8B46F2A7F6F49E"/>
              </w:placeholder>
            </w:sdtPr>
            <w:sdtContent>
              <w:p w14:paraId="52EA30CD" w14:textId="77777777" w:rsidR="00052CD4" w:rsidRDefault="00052CD4" w:rsidP="00052CD4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93821212"/>
              <w:placeholder>
                <w:docPart w:val="B60544364A5749A8AC6BBA6584DD1CA3"/>
              </w:placeholder>
            </w:sdtPr>
            <w:sdtContent>
              <w:p w14:paraId="7D5F0109" w14:textId="77777777" w:rsidR="00052CD4" w:rsidRDefault="00052CD4" w:rsidP="00052CD4">
                <w:pPr>
                  <w:jc w:val="right"/>
                </w:pP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0E012C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  <w:tr w:rsidR="00052CD4" w:rsidRPr="00A0246A" w14:paraId="6469E5F2" w14:textId="77777777" w:rsidTr="00D542F7">
        <w:trPr>
          <w:trHeight w:val="956"/>
        </w:trPr>
        <w:tc>
          <w:tcPr>
            <w:tcW w:w="1873" w:type="dxa"/>
            <w:tcBorders>
              <w:top w:val="single" w:sz="4" w:space="0" w:color="auto"/>
            </w:tcBorders>
          </w:tcPr>
          <w:p w14:paraId="203A676F" w14:textId="77777777" w:rsidR="00052CD4" w:rsidRPr="00950B36" w:rsidRDefault="00052CD4" w:rsidP="00950B36">
            <w:pPr>
              <w:pStyle w:val="berschrift4"/>
              <w:rPr>
                <w:sz w:val="20"/>
                <w:szCs w:val="20"/>
              </w:rPr>
            </w:pPr>
            <w:r w:rsidRPr="00950B36">
              <w:rPr>
                <w:sz w:val="20"/>
                <w:szCs w:val="20"/>
              </w:rPr>
              <w:t>Sonntag</w:t>
            </w:r>
          </w:p>
          <w:p w14:paraId="6125659E" w14:textId="03E6B641" w:rsidR="00052CD4" w:rsidRPr="00052CD4" w:rsidRDefault="00052CD4" w:rsidP="00950B36">
            <w:pPr>
              <w:jc w:val="center"/>
            </w:pPr>
            <w:r w:rsidRPr="00950B36">
              <w:rPr>
                <w:rFonts w:ascii="Arial" w:hAnsi="Arial" w:cs="Arial"/>
                <w:b/>
                <w:bCs/>
                <w:sz w:val="20"/>
                <w:szCs w:val="20"/>
              </w:rPr>
              <w:t>06.09.2026</w:t>
            </w:r>
          </w:p>
        </w:tc>
        <w:tc>
          <w:tcPr>
            <w:tcW w:w="2124" w:type="dxa"/>
            <w:tcBorders>
              <w:top w:val="single" w:sz="4" w:space="0" w:color="auto"/>
            </w:tcBorders>
          </w:tcPr>
          <w:p w14:paraId="6272BF90" w14:textId="77777777" w:rsidR="00052CD4" w:rsidRPr="0034354F" w:rsidRDefault="00052CD4" w:rsidP="00052CD4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Deftiges Eisbeinfleisch</w:t>
            </w:r>
          </w:p>
          <w:p w14:paraId="72B85395" w14:textId="672BEE72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herzhaftem Sauerkraut und Kartoffelpüree</w:t>
            </w:r>
          </w:p>
        </w:tc>
        <w:tc>
          <w:tcPr>
            <w:tcW w:w="2123" w:type="dxa"/>
            <w:tcBorders>
              <w:top w:val="single" w:sz="4" w:space="0" w:color="auto"/>
            </w:tcBorders>
          </w:tcPr>
          <w:p w14:paraId="1B678447" w14:textId="77777777" w:rsidR="00052CD4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Zarter Putenbraten im Kräutermantel</w:t>
            </w:r>
          </w:p>
          <w:p w14:paraId="246B7EA1" w14:textId="6D4A4ABE" w:rsidR="00052CD4" w:rsidRPr="00B152C3" w:rsidRDefault="00052CD4" w:rsidP="00052CD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Soße, Fingermöhren und Spätzle</w:t>
            </w:r>
          </w:p>
        </w:tc>
        <w:tc>
          <w:tcPr>
            <w:tcW w:w="2166" w:type="dxa"/>
          </w:tcPr>
          <w:p w14:paraId="4AE5B7EF" w14:textId="77777777" w:rsidR="00052CD4" w:rsidRPr="00B152C3" w:rsidRDefault="00052CD4" w:rsidP="00052CD4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32" w:type="dxa"/>
          </w:tcPr>
          <w:p w14:paraId="69CE36AB" w14:textId="77777777" w:rsidR="00052CD4" w:rsidRPr="00B152C3" w:rsidRDefault="00052CD4" w:rsidP="00052CD4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42" w:type="dxa"/>
            <w:tcBorders>
              <w:top w:val="single" w:sz="4" w:space="0" w:color="auto"/>
            </w:tcBorders>
          </w:tcPr>
          <w:p w14:paraId="788E8623" w14:textId="77777777" w:rsidR="00052CD4" w:rsidRPr="00BC3898" w:rsidRDefault="00052CD4" w:rsidP="00052CD4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Kalbsgeschnetzeltes</w:t>
            </w:r>
          </w:p>
          <w:p w14:paraId="0EBCE7C0" w14:textId="77777777" w:rsidR="00052CD4" w:rsidRDefault="00052CD4" w:rsidP="00052CD4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mit Pfeffersoße, buntem Gemüse und Salzkartoffeln </w:t>
            </w:r>
          </w:p>
          <w:p w14:paraId="27143F13" w14:textId="00136E1F" w:rsidR="00052CD4" w:rsidRPr="00B152C3" w:rsidRDefault="00052CD4" w:rsidP="00052CD4">
            <w:pPr>
              <w:pStyle w:val="Sprechblasen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 xml:space="preserve">                                     4,1 BE</w:t>
            </w:r>
          </w:p>
        </w:tc>
        <w:tc>
          <w:tcPr>
            <w:tcW w:w="2493" w:type="dxa"/>
            <w:tcBorders>
              <w:top w:val="single" w:sz="4" w:space="0" w:color="auto"/>
            </w:tcBorders>
          </w:tcPr>
          <w:p w14:paraId="047445AD" w14:textId="77777777" w:rsidR="00052CD4" w:rsidRDefault="00052CD4" w:rsidP="00052CD4">
            <w:pPr>
              <w:pStyle w:val="berschrift1"/>
            </w:pPr>
            <w:r>
              <w:t>Hähnchen Happen paniert</w:t>
            </w:r>
          </w:p>
          <w:p w14:paraId="4EC48688" w14:textId="7BA1A9FA" w:rsidR="00052CD4" w:rsidRPr="00B152C3" w:rsidRDefault="00052CD4" w:rsidP="00052CD4">
            <w:pPr>
              <w:ind w:left="3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</w:rPr>
              <w:t>mit Erbsen, Möhren und Kartoffelpüree                    4,4 BE</w:t>
            </w:r>
          </w:p>
        </w:tc>
      </w:tr>
      <w:tr w:rsidR="00052CD4" w:rsidRPr="00A0246A" w14:paraId="79631DF0" w14:textId="77777777" w:rsidTr="00D542F7">
        <w:trPr>
          <w:trHeight w:val="75"/>
        </w:trPr>
        <w:tc>
          <w:tcPr>
            <w:tcW w:w="1873" w:type="dxa"/>
            <w:tcBorders>
              <w:bottom w:val="single" w:sz="4" w:space="0" w:color="auto"/>
            </w:tcBorders>
          </w:tcPr>
          <w:p w14:paraId="4DA76D40" w14:textId="24889F66" w:rsidR="00052CD4" w:rsidRPr="00A0246A" w:rsidRDefault="00052CD4" w:rsidP="00B17EBB">
            <w:pPr>
              <w:pStyle w:val="berschrift2"/>
              <w:rPr>
                <w:sz w:val="14"/>
                <w:szCs w:val="14"/>
              </w:rPr>
            </w:pPr>
          </w:p>
        </w:tc>
        <w:tc>
          <w:tcPr>
            <w:tcW w:w="2124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731372535"/>
              <w:placeholder>
                <w:docPart w:val="172BD7BCE6E34D63ABA624FC0CF00E00"/>
              </w:placeholder>
            </w:sdtPr>
            <w:sdtContent>
              <w:p w14:paraId="2B16FF27" w14:textId="77777777" w:rsidR="00052CD4" w:rsidRDefault="00052CD4" w:rsidP="00052CD4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2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91634531"/>
              <w:placeholder>
                <w:docPart w:val="7FA4C6177602444C8CE5BDAA1A7F74E5"/>
              </w:placeholder>
            </w:sdtPr>
            <w:sdtContent>
              <w:p w14:paraId="2C4738E9" w14:textId="77777777" w:rsidR="00052CD4" w:rsidRDefault="00052CD4" w:rsidP="00052CD4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166" w:type="dxa"/>
          </w:tcPr>
          <w:p w14:paraId="435F0FE5" w14:textId="77777777" w:rsidR="00052CD4" w:rsidRDefault="00052CD4" w:rsidP="00052CD4">
            <w:pPr>
              <w:jc w:val="right"/>
            </w:pPr>
          </w:p>
        </w:tc>
        <w:tc>
          <w:tcPr>
            <w:tcW w:w="2132" w:type="dxa"/>
          </w:tcPr>
          <w:p w14:paraId="30F1A872" w14:textId="77777777" w:rsidR="00052CD4" w:rsidRDefault="00052CD4" w:rsidP="00052CD4">
            <w:pPr>
              <w:jc w:val="right"/>
            </w:pPr>
          </w:p>
        </w:tc>
        <w:tc>
          <w:tcPr>
            <w:tcW w:w="2442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-157075576"/>
              <w:placeholder>
                <w:docPart w:val="144E2F642A11417187169CB1A980D5AB"/>
              </w:placeholder>
            </w:sdtPr>
            <w:sdtContent>
              <w:p w14:paraId="41D7F89A" w14:textId="77777777" w:rsidR="00052CD4" w:rsidRDefault="00052CD4" w:rsidP="00052CD4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  <w:tc>
          <w:tcPr>
            <w:tcW w:w="2493" w:type="dxa"/>
            <w:tcBorders>
              <w:bottom w:val="single" w:sz="4" w:space="0" w:color="auto"/>
            </w:tcBorders>
          </w:tcPr>
          <w:sdt>
            <w:sdtPr>
              <w:rPr>
                <w:rFonts w:ascii="Arial" w:hAnsi="Arial" w:cs="Arial"/>
                <w:b/>
                <w:sz w:val="18"/>
                <w:szCs w:val="18"/>
              </w:rPr>
              <w:id w:val="205926682"/>
              <w:placeholder>
                <w:docPart w:val="E7FB8CCFE021470AAFD598332DFA0E46"/>
              </w:placeholder>
            </w:sdtPr>
            <w:sdtContent>
              <w:p w14:paraId="156907F6" w14:textId="77777777" w:rsidR="00052CD4" w:rsidRDefault="00052CD4" w:rsidP="00052CD4">
                <w:pPr>
                  <w:jc w:val="right"/>
                </w:pP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begin">
                    <w:ffData>
                      <w:name w:val="Text2"/>
                      <w:enabled/>
                      <w:calcOnExit w:val="0"/>
                      <w:textInput>
                        <w:type w:val="number"/>
                        <w:maxLength w:val="2"/>
                        <w:format w:val="0"/>
                      </w:textInput>
                    </w:ffData>
                  </w:fldCha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instrText xml:space="preserve"> FORMTEXT </w:instrTex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separate"/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noProof/>
                    <w:sz w:val="18"/>
                    <w:szCs w:val="18"/>
                  </w:rPr>
                  <w:t> </w:t>
                </w:r>
                <w:r w:rsidRPr="00D551E4">
                  <w:rPr>
                    <w:rFonts w:ascii="Arial" w:hAnsi="Arial" w:cs="Arial"/>
                    <w:b/>
                    <w:sz w:val="18"/>
                    <w:szCs w:val="18"/>
                  </w:rPr>
                  <w:fldChar w:fldCharType="end"/>
                </w:r>
              </w:p>
            </w:sdtContent>
          </w:sdt>
        </w:tc>
      </w:tr>
    </w:tbl>
    <w:p w14:paraId="6A807B84" w14:textId="77777777" w:rsidR="001548B2" w:rsidRDefault="001548B2" w:rsidP="00A0246A">
      <w:pPr>
        <w:jc w:val="right"/>
      </w:pPr>
    </w:p>
    <w:sectPr w:rsidR="001548B2" w:rsidSect="00FD0F81">
      <w:headerReference w:type="default" r:id="rId9"/>
      <w:pgSz w:w="16838" w:h="11906" w:orient="landscape" w:code="9"/>
      <w:pgMar w:top="426" w:right="244" w:bottom="284" w:left="170" w:header="140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41DE0" w14:textId="77777777" w:rsidR="00EB23AD" w:rsidRDefault="00EB23AD">
      <w:r>
        <w:separator/>
      </w:r>
    </w:p>
  </w:endnote>
  <w:endnote w:type="continuationSeparator" w:id="0">
    <w:p w14:paraId="36DB5038" w14:textId="77777777" w:rsidR="00EB23AD" w:rsidRDefault="00EB2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35DE6" w14:textId="77777777" w:rsidR="00EB23AD" w:rsidRDefault="00EB23AD">
      <w:r>
        <w:separator/>
      </w:r>
    </w:p>
  </w:footnote>
  <w:footnote w:type="continuationSeparator" w:id="0">
    <w:p w14:paraId="574B9823" w14:textId="77777777" w:rsidR="00EB23AD" w:rsidRDefault="00EB23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4DF7B" w14:textId="77777777" w:rsidR="00822D13" w:rsidRPr="00FD0F81" w:rsidRDefault="00822D13" w:rsidP="00822D13">
    <w:pPr>
      <w:pStyle w:val="Fuzeile"/>
      <w:ind w:left="426"/>
      <w:rPr>
        <w:rFonts w:ascii="Arial" w:hAnsi="Arial" w:cs="Arial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CD4"/>
    <w:rsid w:val="00000991"/>
    <w:rsid w:val="0001539A"/>
    <w:rsid w:val="00023D29"/>
    <w:rsid w:val="00041047"/>
    <w:rsid w:val="000440F8"/>
    <w:rsid w:val="00052CD4"/>
    <w:rsid w:val="0006091F"/>
    <w:rsid w:val="000636F9"/>
    <w:rsid w:val="00073C67"/>
    <w:rsid w:val="000854CD"/>
    <w:rsid w:val="0009290B"/>
    <w:rsid w:val="0009786E"/>
    <w:rsid w:val="000A1A51"/>
    <w:rsid w:val="000A2E1E"/>
    <w:rsid w:val="000B0D2E"/>
    <w:rsid w:val="001027BB"/>
    <w:rsid w:val="00131678"/>
    <w:rsid w:val="0013187F"/>
    <w:rsid w:val="00136B8A"/>
    <w:rsid w:val="001548B2"/>
    <w:rsid w:val="00163DEA"/>
    <w:rsid w:val="001825AF"/>
    <w:rsid w:val="001A165F"/>
    <w:rsid w:val="001E5BEE"/>
    <w:rsid w:val="001F5C94"/>
    <w:rsid w:val="00203452"/>
    <w:rsid w:val="00226696"/>
    <w:rsid w:val="00230720"/>
    <w:rsid w:val="00244868"/>
    <w:rsid w:val="00253345"/>
    <w:rsid w:val="00255CEF"/>
    <w:rsid w:val="00277434"/>
    <w:rsid w:val="002B3EB7"/>
    <w:rsid w:val="002E4BB7"/>
    <w:rsid w:val="0031012B"/>
    <w:rsid w:val="003107A3"/>
    <w:rsid w:val="00313D65"/>
    <w:rsid w:val="00324A12"/>
    <w:rsid w:val="003900D6"/>
    <w:rsid w:val="003B609A"/>
    <w:rsid w:val="003C7A3D"/>
    <w:rsid w:val="003F318F"/>
    <w:rsid w:val="0041167A"/>
    <w:rsid w:val="00414619"/>
    <w:rsid w:val="00426CF4"/>
    <w:rsid w:val="00434DAC"/>
    <w:rsid w:val="00441F41"/>
    <w:rsid w:val="00450354"/>
    <w:rsid w:val="004814E1"/>
    <w:rsid w:val="00495759"/>
    <w:rsid w:val="00497789"/>
    <w:rsid w:val="004A7942"/>
    <w:rsid w:val="004D5378"/>
    <w:rsid w:val="00504447"/>
    <w:rsid w:val="00531EBD"/>
    <w:rsid w:val="00532AFF"/>
    <w:rsid w:val="005352B0"/>
    <w:rsid w:val="00556570"/>
    <w:rsid w:val="0055780C"/>
    <w:rsid w:val="005870C5"/>
    <w:rsid w:val="0058745A"/>
    <w:rsid w:val="005903DC"/>
    <w:rsid w:val="005A6DEA"/>
    <w:rsid w:val="005C3FC3"/>
    <w:rsid w:val="005C7259"/>
    <w:rsid w:val="005E12EB"/>
    <w:rsid w:val="005E3423"/>
    <w:rsid w:val="005F7318"/>
    <w:rsid w:val="0060748B"/>
    <w:rsid w:val="00616B24"/>
    <w:rsid w:val="0062073D"/>
    <w:rsid w:val="0062271B"/>
    <w:rsid w:val="00630559"/>
    <w:rsid w:val="0069118F"/>
    <w:rsid w:val="006D093B"/>
    <w:rsid w:val="006E1F5D"/>
    <w:rsid w:val="006F76F5"/>
    <w:rsid w:val="00704890"/>
    <w:rsid w:val="007074F2"/>
    <w:rsid w:val="00707E9F"/>
    <w:rsid w:val="00740020"/>
    <w:rsid w:val="00782D92"/>
    <w:rsid w:val="0078655D"/>
    <w:rsid w:val="00793B19"/>
    <w:rsid w:val="007A09D2"/>
    <w:rsid w:val="007D3AB6"/>
    <w:rsid w:val="007D6835"/>
    <w:rsid w:val="00813B33"/>
    <w:rsid w:val="00822D13"/>
    <w:rsid w:val="00824E9A"/>
    <w:rsid w:val="00831B83"/>
    <w:rsid w:val="00840DF6"/>
    <w:rsid w:val="008675C4"/>
    <w:rsid w:val="00872EDD"/>
    <w:rsid w:val="00890C43"/>
    <w:rsid w:val="008A7B4E"/>
    <w:rsid w:val="008B228B"/>
    <w:rsid w:val="008B74F8"/>
    <w:rsid w:val="008D7016"/>
    <w:rsid w:val="008F79E2"/>
    <w:rsid w:val="00922FCD"/>
    <w:rsid w:val="00932597"/>
    <w:rsid w:val="00950B36"/>
    <w:rsid w:val="0095277C"/>
    <w:rsid w:val="00954031"/>
    <w:rsid w:val="00975037"/>
    <w:rsid w:val="009A568D"/>
    <w:rsid w:val="009C6DC6"/>
    <w:rsid w:val="009C72FE"/>
    <w:rsid w:val="009D0331"/>
    <w:rsid w:val="009D4924"/>
    <w:rsid w:val="009D5652"/>
    <w:rsid w:val="00A0246A"/>
    <w:rsid w:val="00A10B27"/>
    <w:rsid w:val="00A257F2"/>
    <w:rsid w:val="00A74626"/>
    <w:rsid w:val="00AA485B"/>
    <w:rsid w:val="00AA5230"/>
    <w:rsid w:val="00AA54F8"/>
    <w:rsid w:val="00AE01FA"/>
    <w:rsid w:val="00B152C3"/>
    <w:rsid w:val="00B17EBB"/>
    <w:rsid w:val="00B35CCA"/>
    <w:rsid w:val="00B44EE8"/>
    <w:rsid w:val="00B50F51"/>
    <w:rsid w:val="00B5231D"/>
    <w:rsid w:val="00B6425C"/>
    <w:rsid w:val="00B73163"/>
    <w:rsid w:val="00B8479D"/>
    <w:rsid w:val="00BC62E6"/>
    <w:rsid w:val="00C02E9E"/>
    <w:rsid w:val="00C05F10"/>
    <w:rsid w:val="00C203D7"/>
    <w:rsid w:val="00C20452"/>
    <w:rsid w:val="00C47203"/>
    <w:rsid w:val="00C53FAF"/>
    <w:rsid w:val="00C57580"/>
    <w:rsid w:val="00C70648"/>
    <w:rsid w:val="00C70D47"/>
    <w:rsid w:val="00C97E82"/>
    <w:rsid w:val="00CA549C"/>
    <w:rsid w:val="00CB1FB8"/>
    <w:rsid w:val="00CD6A2D"/>
    <w:rsid w:val="00D53B90"/>
    <w:rsid w:val="00D542F7"/>
    <w:rsid w:val="00D64A42"/>
    <w:rsid w:val="00D73F60"/>
    <w:rsid w:val="00D96B18"/>
    <w:rsid w:val="00DB1113"/>
    <w:rsid w:val="00DC3304"/>
    <w:rsid w:val="00DE17ED"/>
    <w:rsid w:val="00E001C1"/>
    <w:rsid w:val="00EB23AD"/>
    <w:rsid w:val="00F41FBF"/>
    <w:rsid w:val="00F63855"/>
    <w:rsid w:val="00F710B5"/>
    <w:rsid w:val="00F760C1"/>
    <w:rsid w:val="00F81BDD"/>
    <w:rsid w:val="00F850A2"/>
    <w:rsid w:val="00FB6BCE"/>
    <w:rsid w:val="00FD0F81"/>
    <w:rsid w:val="00FE308F"/>
    <w:rsid w:val="00FF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6265F9"/>
  <w15:docId w15:val="{BE3BE047-6241-4E8B-9B73-DD956D56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hAnsi="Arial" w:cs="Arial"/>
      <w:b/>
      <w:bCs/>
      <w:i/>
      <w:iCs/>
      <w:sz w:val="1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i/>
      <w:iCs/>
      <w:sz w:val="16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rFonts w:ascii="Arial" w:hAnsi="Arial" w:cs="Arial"/>
      <w:b/>
      <w:bCs/>
      <w:i/>
      <w:iCs/>
      <w:sz w:val="18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Arial" w:hAnsi="Arial" w:cs="Arial"/>
      <w:b/>
      <w:bCs/>
      <w:i/>
      <w:i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" w:hAnsi="Arial" w:cs="Arial"/>
      <w:b/>
      <w:bCs/>
      <w:sz w:val="16"/>
    </w:rPr>
  </w:style>
  <w:style w:type="paragraph" w:styleId="Textkrper2">
    <w:name w:val="Body Text 2"/>
    <w:basedOn w:val="Standard"/>
    <w:rPr>
      <w:rFonts w:ascii="Arial" w:hAnsi="Arial" w:cs="Arial"/>
      <w:sz w:val="16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rsid w:val="00A257F2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57F2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5565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D0F81"/>
    <w:rPr>
      <w:color w:val="808080"/>
    </w:rPr>
  </w:style>
  <w:style w:type="character" w:styleId="Hyperlink">
    <w:name w:val="Hyperlink"/>
    <w:basedOn w:val="Absatz-Standardschriftart"/>
    <w:unhideWhenUsed/>
    <w:rsid w:val="00890C43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052CD4"/>
    <w:rPr>
      <w:rFonts w:ascii="Arial" w:hAnsi="Arial" w:cs="Arial"/>
      <w:b/>
      <w:bCs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C:\Users\lisa.juelich\Desktop\zentrale-lk@parisozial-mlh.d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ike.knuelle\Documents\Sylvia\Speisepl&#228;ne\ab%202025\Essensplan_leer_2025_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122A810CAB471FBCC6FD58E4901A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DD96BB-B850-4139-9D01-05694374FA5C}"/>
      </w:docPartPr>
      <w:docPartBody>
        <w:p w:rsidR="002E48FF" w:rsidRDefault="00000000">
          <w:pPr>
            <w:pStyle w:val="DC122A810CAB471FBCC6FD58E4901AA1"/>
          </w:pPr>
          <w:r w:rsidRPr="006E595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3214123F6E445E794236FFAF722CF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55E01C-6519-4F3A-97E0-C73C02CC2220}"/>
      </w:docPartPr>
      <w:docPartBody>
        <w:p w:rsidR="002E48FF" w:rsidRDefault="006B37EB" w:rsidP="006B37EB">
          <w:pPr>
            <w:pStyle w:val="83214123F6E445E794236FFAF722CF6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D5ACD054D74BC0B9265535876CAC3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12F7A-0B59-4951-AF89-1B797DAB388D}"/>
      </w:docPartPr>
      <w:docPartBody>
        <w:p w:rsidR="002E48FF" w:rsidRDefault="006B37EB" w:rsidP="006B37EB">
          <w:pPr>
            <w:pStyle w:val="49D5ACD054D74BC0B9265535876CAC3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1EBC4914D04363A026D0DF8DD435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D82966-F883-4951-AB93-D0ABC5D32856}"/>
      </w:docPartPr>
      <w:docPartBody>
        <w:p w:rsidR="002E48FF" w:rsidRDefault="006B37EB" w:rsidP="006B37EB">
          <w:pPr>
            <w:pStyle w:val="DB1EBC4914D04363A026D0DF8DD435F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C59DFE29934A0FBB18F1A9E0B23B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9185F0-E5D1-4979-9849-FAFF5DE85472}"/>
      </w:docPartPr>
      <w:docPartBody>
        <w:p w:rsidR="002E48FF" w:rsidRDefault="006B37EB" w:rsidP="006B37EB">
          <w:pPr>
            <w:pStyle w:val="FEC59DFE29934A0FBB18F1A9E0B23B47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F9F7A59DB3F4AABBD368CF38BC49D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4F8BB2-95F2-440F-BA75-21EA3802FD31}"/>
      </w:docPartPr>
      <w:docPartBody>
        <w:p w:rsidR="002E48FF" w:rsidRDefault="006B37EB" w:rsidP="006B37EB">
          <w:pPr>
            <w:pStyle w:val="EF9F7A59DB3F4AABBD368CF38BC49D9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7FBC35EF114C049B9A1D90FABA1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0C7C8-0D69-4DE9-8A8D-1D9EDBEF0DAC}"/>
      </w:docPartPr>
      <w:docPartBody>
        <w:p w:rsidR="002E48FF" w:rsidRDefault="006B37EB" w:rsidP="006B37EB">
          <w:pPr>
            <w:pStyle w:val="787FBC35EF114C049B9A1D90FABA104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CAC0947CEC46098042A24FD31D99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293593-ADFC-44B6-A63B-9952CDCDC491}"/>
      </w:docPartPr>
      <w:docPartBody>
        <w:p w:rsidR="002E48FF" w:rsidRDefault="006B37EB" w:rsidP="006B37EB">
          <w:pPr>
            <w:pStyle w:val="5BCAC0947CEC46098042A24FD31D998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CC60472A37A472B88ACA4391BFE66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25CCE8-64F3-4BE2-8518-C9DD78F135BC}"/>
      </w:docPartPr>
      <w:docPartBody>
        <w:p w:rsidR="002E48FF" w:rsidRDefault="006B37EB" w:rsidP="006B37EB">
          <w:pPr>
            <w:pStyle w:val="CCC60472A37A472B88ACA4391BFE66C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C6458CCAFF4CA3B534B390BD3A49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5F5CA0-A08E-414E-93A1-5CAE069058C5}"/>
      </w:docPartPr>
      <w:docPartBody>
        <w:p w:rsidR="002E48FF" w:rsidRDefault="006B37EB" w:rsidP="006B37EB">
          <w:pPr>
            <w:pStyle w:val="B0C6458CCAFF4CA3B534B390BD3A495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99B506B549422BBEC6F395A22422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346B6F-454C-4B82-88F6-C827949FB63F}"/>
      </w:docPartPr>
      <w:docPartBody>
        <w:p w:rsidR="002E48FF" w:rsidRDefault="006B37EB" w:rsidP="006B37EB">
          <w:pPr>
            <w:pStyle w:val="4F99B506B549422BBEC6F395A224225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2739507AF8C4D16A1CF4364C6E4E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AE8C90-F34D-4D65-A111-894D106278AF}"/>
      </w:docPartPr>
      <w:docPartBody>
        <w:p w:rsidR="002E48FF" w:rsidRDefault="006B37EB" w:rsidP="006B37EB">
          <w:pPr>
            <w:pStyle w:val="E2739507AF8C4D16A1CF4364C6E4EAD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07BF9DD832493E9360076966D7E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9EA59E-D89A-4E38-8269-4B923F8B1BEA}"/>
      </w:docPartPr>
      <w:docPartBody>
        <w:p w:rsidR="002E48FF" w:rsidRDefault="006B37EB" w:rsidP="006B37EB">
          <w:pPr>
            <w:pStyle w:val="DF07BF9DD832493E9360076966D7E8A4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146B52EBA5453EADF80684495C56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648B99-BD3F-4F9F-AECE-58D2CDB9DEAB}"/>
      </w:docPartPr>
      <w:docPartBody>
        <w:p w:rsidR="002E48FF" w:rsidRDefault="006B37EB" w:rsidP="006B37EB">
          <w:pPr>
            <w:pStyle w:val="C3146B52EBA5453EADF80684495C56E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42DC0DD04649E08B19DAE77C8BBF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F0137C-A1A6-4EA1-9B25-25F8466C5AD4}"/>
      </w:docPartPr>
      <w:docPartBody>
        <w:p w:rsidR="002E48FF" w:rsidRDefault="006B37EB" w:rsidP="006B37EB">
          <w:pPr>
            <w:pStyle w:val="2B42DC0DD04649E08B19DAE77C8BBF4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E634CA366C4AEEA95A03BBAED69F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0F1582-FA24-40F6-8437-7BE6AF9D9106}"/>
      </w:docPartPr>
      <w:docPartBody>
        <w:p w:rsidR="002E48FF" w:rsidRDefault="006B37EB" w:rsidP="006B37EB">
          <w:pPr>
            <w:pStyle w:val="86E634CA366C4AEEA95A03BBAED69F4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BB6D0032E844C93A9A5922E65002E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04D3F5-3232-41E4-9B5E-3795CEE8C67B}"/>
      </w:docPartPr>
      <w:docPartBody>
        <w:p w:rsidR="002E48FF" w:rsidRDefault="006B37EB" w:rsidP="006B37EB">
          <w:pPr>
            <w:pStyle w:val="5BB6D0032E844C93A9A5922E65002EB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BE575AD2E9946ECA6D5195B637A4E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9993DD-1470-4E0A-99F9-50BA6DBBB3AA}"/>
      </w:docPartPr>
      <w:docPartBody>
        <w:p w:rsidR="002E48FF" w:rsidRDefault="006B37EB" w:rsidP="006B37EB">
          <w:pPr>
            <w:pStyle w:val="3BE575AD2E9946ECA6D5195B637A4E5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1E32B9582074F9AB2223B3F40D674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9BA35A-34E4-4583-856C-BC23ED2C8580}"/>
      </w:docPartPr>
      <w:docPartBody>
        <w:p w:rsidR="002E48FF" w:rsidRDefault="006B37EB" w:rsidP="006B37EB">
          <w:pPr>
            <w:pStyle w:val="C1E32B9582074F9AB2223B3F40D674D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688AB8139F94FFF94C243AE8CC0A1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53CE2C-0386-4F87-9DC2-4DFF02BA218B}"/>
      </w:docPartPr>
      <w:docPartBody>
        <w:p w:rsidR="002E48FF" w:rsidRDefault="006B37EB" w:rsidP="006B37EB">
          <w:pPr>
            <w:pStyle w:val="9688AB8139F94FFF94C243AE8CC0A118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04A937C23E4D4CA98196D5CF824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907649D-DC74-4B1A-99F4-679DE724F99A}"/>
      </w:docPartPr>
      <w:docPartBody>
        <w:p w:rsidR="002E48FF" w:rsidRDefault="006B37EB" w:rsidP="006B37EB">
          <w:pPr>
            <w:pStyle w:val="1904A937C23E4D4CA98196D5CF824EE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C032228DAA741ACB27CA3B700C05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E4468-19C0-459C-89A2-84F0A7B6AC7E}"/>
      </w:docPartPr>
      <w:docPartBody>
        <w:p w:rsidR="002E48FF" w:rsidRDefault="006B37EB" w:rsidP="006B37EB">
          <w:pPr>
            <w:pStyle w:val="7C032228DAA741ACB27CA3B700C05A41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530CC0FF6D6463FA010B159FC1570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5E094E-ACF1-4892-A6F6-7127CDED0809}"/>
      </w:docPartPr>
      <w:docPartBody>
        <w:p w:rsidR="002E48FF" w:rsidRDefault="006B37EB" w:rsidP="006B37EB">
          <w:pPr>
            <w:pStyle w:val="9530CC0FF6D6463FA010B159FC15700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683711830FA42BAA4E5A80AF6855B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2CA1AA-4196-4F4E-8AD3-D935CBD4D232}"/>
      </w:docPartPr>
      <w:docPartBody>
        <w:p w:rsidR="002E48FF" w:rsidRDefault="006B37EB" w:rsidP="006B37EB">
          <w:pPr>
            <w:pStyle w:val="4683711830FA42BAA4E5A80AF6855BBA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5301D4CA534DEC8C187B92222D27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D8F655-1B9C-4295-BF02-7C012E11DCE5}"/>
      </w:docPartPr>
      <w:docPartBody>
        <w:p w:rsidR="002E48FF" w:rsidRDefault="006B37EB" w:rsidP="006B37EB">
          <w:pPr>
            <w:pStyle w:val="FB5301D4CA534DEC8C187B92222D2769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3C73D88EC0B4F9F97FB4B33149AE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A0FC55C-A02A-4A85-A88C-B35524E89E85}"/>
      </w:docPartPr>
      <w:docPartBody>
        <w:p w:rsidR="002E48FF" w:rsidRDefault="006B37EB" w:rsidP="006B37EB">
          <w:pPr>
            <w:pStyle w:val="D3C73D88EC0B4F9F97FB4B33149AE20C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1D93240280493CB48A619CD58E01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558D91-C445-4ED9-ACFA-A861541F5042}"/>
      </w:docPartPr>
      <w:docPartBody>
        <w:p w:rsidR="002E48FF" w:rsidRDefault="006B37EB" w:rsidP="006B37EB">
          <w:pPr>
            <w:pStyle w:val="F41D93240280493CB48A619CD58E014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3F313D04EDE4573A51784573F3CD0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5A3BDD-58FB-4D00-8BD2-720E45CC76F5}"/>
      </w:docPartPr>
      <w:docPartBody>
        <w:p w:rsidR="002E48FF" w:rsidRDefault="006B37EB" w:rsidP="006B37EB">
          <w:pPr>
            <w:pStyle w:val="63F313D04EDE4573A51784573F3CD0B2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BADB528136242608CE1604641955D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98D39E-80B5-4F0D-9016-C8A55196B076}"/>
      </w:docPartPr>
      <w:docPartBody>
        <w:p w:rsidR="002E48FF" w:rsidRDefault="006B37EB" w:rsidP="006B37EB">
          <w:pPr>
            <w:pStyle w:val="FBADB528136242608CE1604641955D0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1B3F33F49C4DD28D3F9D83C1C134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E676BA-41B5-4A82-9084-E0F596F0EAD7}"/>
      </w:docPartPr>
      <w:docPartBody>
        <w:p w:rsidR="002E48FF" w:rsidRDefault="006B37EB" w:rsidP="006B37EB">
          <w:pPr>
            <w:pStyle w:val="C21B3F33F49C4DD28D3F9D83C1C1347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ED2D387B1FB477AB91646D53C2769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78281-F9C6-4434-B953-2A83E7DF5E43}"/>
      </w:docPartPr>
      <w:docPartBody>
        <w:p w:rsidR="002E48FF" w:rsidRDefault="006B37EB" w:rsidP="006B37EB">
          <w:pPr>
            <w:pStyle w:val="AED2D387B1FB477AB91646D53C2769CF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27F6ABB4394F87921B3B3E535DD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102A97-D745-4C5F-B194-0AA127F701AE}"/>
      </w:docPartPr>
      <w:docPartBody>
        <w:p w:rsidR="002E48FF" w:rsidRDefault="006B37EB" w:rsidP="006B37EB">
          <w:pPr>
            <w:pStyle w:val="7927F6ABB4394F87921B3B3E535DD49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CADAA385393450EAEDBEF2FA1706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DD5A56-2BC4-4F05-AFC1-088B13BC9E1C}"/>
      </w:docPartPr>
      <w:docPartBody>
        <w:p w:rsidR="002E48FF" w:rsidRDefault="006B37EB" w:rsidP="006B37EB">
          <w:pPr>
            <w:pStyle w:val="3CADAA385393450EAEDBEF2FA17069F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4E8144F1B54CA9BC8B46F2A7F6F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C7369-DAAF-45DF-BF22-845E2CA253F5}"/>
      </w:docPartPr>
      <w:docPartBody>
        <w:p w:rsidR="002E48FF" w:rsidRDefault="006B37EB" w:rsidP="006B37EB">
          <w:pPr>
            <w:pStyle w:val="D24E8144F1B54CA9BC8B46F2A7F6F49E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0544364A5749A8AC6BBA6584DD1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843CE3-13CB-47F5-B129-56E645C9AA95}"/>
      </w:docPartPr>
      <w:docPartBody>
        <w:p w:rsidR="002E48FF" w:rsidRDefault="006B37EB" w:rsidP="006B37EB">
          <w:pPr>
            <w:pStyle w:val="B60544364A5749A8AC6BBA6584DD1CA3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72BD7BCE6E34D63ABA624FC0CF00E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8C012D-BF26-4ED0-80D1-CFB8828A24B8}"/>
      </w:docPartPr>
      <w:docPartBody>
        <w:p w:rsidR="002E48FF" w:rsidRDefault="006B37EB" w:rsidP="006B37EB">
          <w:pPr>
            <w:pStyle w:val="172BD7BCE6E34D63ABA624FC0CF00E00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A4C6177602444C8CE5BDAA1A7F7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6D6F1-20B6-4758-89B1-F5F9FD1C335A}"/>
      </w:docPartPr>
      <w:docPartBody>
        <w:p w:rsidR="002E48FF" w:rsidRDefault="006B37EB" w:rsidP="006B37EB">
          <w:pPr>
            <w:pStyle w:val="7FA4C6177602444C8CE5BDAA1A7F74E5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4E2F642A11417187169CB1A980D5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E00EAB-2A7E-4EE5-9EE1-6402155DAE3F}"/>
      </w:docPartPr>
      <w:docPartBody>
        <w:p w:rsidR="002E48FF" w:rsidRDefault="006B37EB" w:rsidP="006B37EB">
          <w:pPr>
            <w:pStyle w:val="144E2F642A11417187169CB1A980D5AB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FB8CCFE021470AAFD598332DFA0E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92A44C-F9DD-4A80-89A3-71D46385F349}"/>
      </w:docPartPr>
      <w:docPartBody>
        <w:p w:rsidR="002E48FF" w:rsidRDefault="006B37EB" w:rsidP="006B37EB">
          <w:pPr>
            <w:pStyle w:val="E7FB8CCFE021470AAFD598332DFA0E46"/>
          </w:pPr>
          <w:r w:rsidRPr="00AB101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7EB"/>
    <w:rsid w:val="002E48FF"/>
    <w:rsid w:val="005C3FC3"/>
    <w:rsid w:val="006B37EB"/>
    <w:rsid w:val="008F7801"/>
    <w:rsid w:val="00A74626"/>
    <w:rsid w:val="00F96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B37EB"/>
    <w:rPr>
      <w:color w:val="808080"/>
    </w:rPr>
  </w:style>
  <w:style w:type="paragraph" w:customStyle="1" w:styleId="DC122A810CAB471FBCC6FD58E4901AA1">
    <w:name w:val="DC122A810CAB471FBCC6FD58E4901AA1"/>
  </w:style>
  <w:style w:type="paragraph" w:customStyle="1" w:styleId="83214123F6E445E794236FFAF722CF67">
    <w:name w:val="83214123F6E445E794236FFAF722CF67"/>
    <w:rsid w:val="006B37EB"/>
  </w:style>
  <w:style w:type="paragraph" w:customStyle="1" w:styleId="49D5ACD054D74BC0B9265535876CAC36">
    <w:name w:val="49D5ACD054D74BC0B9265535876CAC36"/>
    <w:rsid w:val="006B37EB"/>
  </w:style>
  <w:style w:type="paragraph" w:customStyle="1" w:styleId="DB1EBC4914D04363A026D0DF8DD435FA">
    <w:name w:val="DB1EBC4914D04363A026D0DF8DD435FA"/>
    <w:rsid w:val="006B37EB"/>
  </w:style>
  <w:style w:type="paragraph" w:customStyle="1" w:styleId="FEC59DFE29934A0FBB18F1A9E0B23B47">
    <w:name w:val="FEC59DFE29934A0FBB18F1A9E0B23B47"/>
    <w:rsid w:val="006B37EB"/>
  </w:style>
  <w:style w:type="paragraph" w:customStyle="1" w:styleId="EF9F7A59DB3F4AABBD368CF38BC49D98">
    <w:name w:val="EF9F7A59DB3F4AABBD368CF38BC49D98"/>
    <w:rsid w:val="006B37EB"/>
  </w:style>
  <w:style w:type="paragraph" w:customStyle="1" w:styleId="787FBC35EF114C049B9A1D90FABA104A">
    <w:name w:val="787FBC35EF114C049B9A1D90FABA104A"/>
    <w:rsid w:val="006B37EB"/>
  </w:style>
  <w:style w:type="paragraph" w:customStyle="1" w:styleId="5BCAC0947CEC46098042A24FD31D9980">
    <w:name w:val="5BCAC0947CEC46098042A24FD31D9980"/>
    <w:rsid w:val="006B37EB"/>
  </w:style>
  <w:style w:type="paragraph" w:customStyle="1" w:styleId="CCC60472A37A472B88ACA4391BFE66CC">
    <w:name w:val="CCC60472A37A472B88ACA4391BFE66CC"/>
    <w:rsid w:val="006B37EB"/>
  </w:style>
  <w:style w:type="paragraph" w:customStyle="1" w:styleId="B0C6458CCAFF4CA3B534B390BD3A495C">
    <w:name w:val="B0C6458CCAFF4CA3B534B390BD3A495C"/>
    <w:rsid w:val="006B37EB"/>
  </w:style>
  <w:style w:type="paragraph" w:customStyle="1" w:styleId="4F99B506B549422BBEC6F395A2242255">
    <w:name w:val="4F99B506B549422BBEC6F395A2242255"/>
    <w:rsid w:val="006B37EB"/>
  </w:style>
  <w:style w:type="paragraph" w:customStyle="1" w:styleId="E2739507AF8C4D16A1CF4364C6E4EADE">
    <w:name w:val="E2739507AF8C4D16A1CF4364C6E4EADE"/>
    <w:rsid w:val="006B37EB"/>
  </w:style>
  <w:style w:type="paragraph" w:customStyle="1" w:styleId="DF07BF9DD832493E9360076966D7E8A4">
    <w:name w:val="DF07BF9DD832493E9360076966D7E8A4"/>
    <w:rsid w:val="006B37EB"/>
  </w:style>
  <w:style w:type="paragraph" w:customStyle="1" w:styleId="C3146B52EBA5453EADF80684495C56E0">
    <w:name w:val="C3146B52EBA5453EADF80684495C56E0"/>
    <w:rsid w:val="006B37EB"/>
  </w:style>
  <w:style w:type="paragraph" w:customStyle="1" w:styleId="2B42DC0DD04649E08B19DAE77C8BBF4A">
    <w:name w:val="2B42DC0DD04649E08B19DAE77C8BBF4A"/>
    <w:rsid w:val="006B37EB"/>
  </w:style>
  <w:style w:type="paragraph" w:customStyle="1" w:styleId="86E634CA366C4AEEA95A03BBAED69F4E">
    <w:name w:val="86E634CA366C4AEEA95A03BBAED69F4E"/>
    <w:rsid w:val="006B37EB"/>
  </w:style>
  <w:style w:type="paragraph" w:customStyle="1" w:styleId="5BB6D0032E844C93A9A5922E65002EBC">
    <w:name w:val="5BB6D0032E844C93A9A5922E65002EBC"/>
    <w:rsid w:val="006B37EB"/>
  </w:style>
  <w:style w:type="paragraph" w:customStyle="1" w:styleId="3BE575AD2E9946ECA6D5195B637A4E55">
    <w:name w:val="3BE575AD2E9946ECA6D5195B637A4E55"/>
    <w:rsid w:val="006B37EB"/>
  </w:style>
  <w:style w:type="paragraph" w:customStyle="1" w:styleId="C1E32B9582074F9AB2223B3F40D674DB">
    <w:name w:val="C1E32B9582074F9AB2223B3F40D674DB"/>
    <w:rsid w:val="006B37EB"/>
  </w:style>
  <w:style w:type="paragraph" w:customStyle="1" w:styleId="9688AB8139F94FFF94C243AE8CC0A118">
    <w:name w:val="9688AB8139F94FFF94C243AE8CC0A118"/>
    <w:rsid w:val="006B37EB"/>
  </w:style>
  <w:style w:type="paragraph" w:customStyle="1" w:styleId="1904A937C23E4D4CA98196D5CF824EE3">
    <w:name w:val="1904A937C23E4D4CA98196D5CF824EE3"/>
    <w:rsid w:val="006B37EB"/>
  </w:style>
  <w:style w:type="paragraph" w:customStyle="1" w:styleId="7C032228DAA741ACB27CA3B700C05A41">
    <w:name w:val="7C032228DAA741ACB27CA3B700C05A41"/>
    <w:rsid w:val="006B37EB"/>
  </w:style>
  <w:style w:type="paragraph" w:customStyle="1" w:styleId="9530CC0FF6D6463FA010B159FC15700E">
    <w:name w:val="9530CC0FF6D6463FA010B159FC15700E"/>
    <w:rsid w:val="006B37EB"/>
  </w:style>
  <w:style w:type="paragraph" w:customStyle="1" w:styleId="4683711830FA42BAA4E5A80AF6855BBA">
    <w:name w:val="4683711830FA42BAA4E5A80AF6855BBA"/>
    <w:rsid w:val="006B37EB"/>
  </w:style>
  <w:style w:type="paragraph" w:customStyle="1" w:styleId="FB5301D4CA534DEC8C187B92222D2769">
    <w:name w:val="FB5301D4CA534DEC8C187B92222D2769"/>
    <w:rsid w:val="006B37EB"/>
  </w:style>
  <w:style w:type="paragraph" w:customStyle="1" w:styleId="D3C73D88EC0B4F9F97FB4B33149AE20C">
    <w:name w:val="D3C73D88EC0B4F9F97FB4B33149AE20C"/>
    <w:rsid w:val="006B37EB"/>
  </w:style>
  <w:style w:type="paragraph" w:customStyle="1" w:styleId="F41D93240280493CB48A619CD58E0142">
    <w:name w:val="F41D93240280493CB48A619CD58E0142"/>
    <w:rsid w:val="006B37EB"/>
  </w:style>
  <w:style w:type="paragraph" w:customStyle="1" w:styleId="63F313D04EDE4573A51784573F3CD0B2">
    <w:name w:val="63F313D04EDE4573A51784573F3CD0B2"/>
    <w:rsid w:val="006B37EB"/>
  </w:style>
  <w:style w:type="paragraph" w:customStyle="1" w:styleId="FBADB528136242608CE1604641955D0B">
    <w:name w:val="FBADB528136242608CE1604641955D0B"/>
    <w:rsid w:val="006B37EB"/>
  </w:style>
  <w:style w:type="paragraph" w:customStyle="1" w:styleId="C21B3F33F49C4DD28D3F9D83C1C1347B">
    <w:name w:val="C21B3F33F49C4DD28D3F9D83C1C1347B"/>
    <w:rsid w:val="006B37EB"/>
  </w:style>
  <w:style w:type="paragraph" w:customStyle="1" w:styleId="AED2D387B1FB477AB91646D53C2769CF">
    <w:name w:val="AED2D387B1FB477AB91646D53C2769CF"/>
    <w:rsid w:val="006B37EB"/>
  </w:style>
  <w:style w:type="paragraph" w:customStyle="1" w:styleId="7927F6ABB4394F87921B3B3E535DD495">
    <w:name w:val="7927F6ABB4394F87921B3B3E535DD495"/>
    <w:rsid w:val="006B37EB"/>
  </w:style>
  <w:style w:type="paragraph" w:customStyle="1" w:styleId="3CADAA385393450EAEDBEF2FA17069F6">
    <w:name w:val="3CADAA385393450EAEDBEF2FA17069F6"/>
    <w:rsid w:val="006B37EB"/>
  </w:style>
  <w:style w:type="paragraph" w:customStyle="1" w:styleId="D24E8144F1B54CA9BC8B46F2A7F6F49E">
    <w:name w:val="D24E8144F1B54CA9BC8B46F2A7F6F49E"/>
    <w:rsid w:val="006B37EB"/>
  </w:style>
  <w:style w:type="paragraph" w:customStyle="1" w:styleId="B60544364A5749A8AC6BBA6584DD1CA3">
    <w:name w:val="B60544364A5749A8AC6BBA6584DD1CA3"/>
    <w:rsid w:val="006B37EB"/>
  </w:style>
  <w:style w:type="paragraph" w:customStyle="1" w:styleId="172BD7BCE6E34D63ABA624FC0CF00E00">
    <w:name w:val="172BD7BCE6E34D63ABA624FC0CF00E00"/>
    <w:rsid w:val="006B37EB"/>
  </w:style>
  <w:style w:type="paragraph" w:customStyle="1" w:styleId="7FA4C6177602444C8CE5BDAA1A7F74E5">
    <w:name w:val="7FA4C6177602444C8CE5BDAA1A7F74E5"/>
    <w:rsid w:val="006B37EB"/>
  </w:style>
  <w:style w:type="paragraph" w:customStyle="1" w:styleId="144E2F642A11417187169CB1A980D5AB">
    <w:name w:val="144E2F642A11417187169CB1A980D5AB"/>
    <w:rsid w:val="006B37EB"/>
  </w:style>
  <w:style w:type="paragraph" w:customStyle="1" w:styleId="E7FB8CCFE021470AAFD598332DFA0E46">
    <w:name w:val="E7FB8CCFE021470AAFD598332DFA0E46"/>
    <w:rsid w:val="006B37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91EED-6268-4232-AB4A-8C1731A9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Essensplan_leer_2025_04</Template>
  <TotalTime>0</TotalTime>
  <Pages>1</Pages>
  <Words>625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Knuelle</dc:creator>
  <cp:lastModifiedBy>Heike Knuelle</cp:lastModifiedBy>
  <cp:revision>3</cp:revision>
  <cp:lastPrinted>2021-06-16T12:24:00Z</cp:lastPrinted>
  <dcterms:created xsi:type="dcterms:W3CDTF">2026-08-11T10:36:00Z</dcterms:created>
  <dcterms:modified xsi:type="dcterms:W3CDTF">2026-08-11T10:48:00Z</dcterms:modified>
</cp:coreProperties>
</file>