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9BE88" w14:textId="77777777" w:rsidR="0058745A" w:rsidRPr="00FD0F81" w:rsidRDefault="0058745A" w:rsidP="00441F41">
      <w:pPr>
        <w:tabs>
          <w:tab w:val="left" w:pos="10632"/>
        </w:tabs>
        <w:ind w:left="426"/>
        <w:rPr>
          <w:sz w:val="22"/>
          <w:szCs w:val="22"/>
        </w:rPr>
      </w:pPr>
      <w:r w:rsidRPr="00A257F2">
        <w:rPr>
          <w:rFonts w:ascii="Arial" w:hAnsi="Arial" w:cs="Arial"/>
          <w:b/>
          <w:sz w:val="32"/>
          <w:szCs w:val="32"/>
        </w:rPr>
        <w:t>Essen auf Rädern</w:t>
      </w:r>
      <w:r w:rsidR="00A257F2">
        <w:rPr>
          <w:rFonts w:ascii="Arial" w:hAnsi="Arial" w:cs="Arial"/>
          <w:b/>
          <w:sz w:val="32"/>
          <w:szCs w:val="32"/>
        </w:rPr>
        <w:t xml:space="preserve"> </w:t>
      </w:r>
      <w:r w:rsidR="00FD0F81">
        <w:rPr>
          <w:rFonts w:ascii="Arial" w:hAnsi="Arial" w:cs="Arial"/>
          <w:b/>
          <w:sz w:val="32"/>
          <w:szCs w:val="32"/>
        </w:rPr>
        <w:t>–</w:t>
      </w:r>
      <w:r w:rsidR="00A257F2">
        <w:rPr>
          <w:rFonts w:ascii="Arial" w:hAnsi="Arial" w:cs="Arial"/>
          <w:b/>
          <w:sz w:val="32"/>
          <w:szCs w:val="32"/>
        </w:rPr>
        <w:t xml:space="preserve"> </w:t>
      </w:r>
      <w:r w:rsidR="00A257F2" w:rsidRPr="00A257F2">
        <w:rPr>
          <w:rFonts w:ascii="Arial" w:hAnsi="Arial" w:cs="Arial"/>
          <w:b/>
          <w:sz w:val="32"/>
          <w:szCs w:val="32"/>
        </w:rPr>
        <w:t>Speiseplan</w:t>
      </w:r>
      <w:r w:rsidR="00FD0F81">
        <w:rPr>
          <w:rFonts w:ascii="Arial" w:hAnsi="Arial" w:cs="Arial"/>
          <w:b/>
          <w:sz w:val="32"/>
          <w:szCs w:val="32"/>
        </w:rPr>
        <w:tab/>
      </w:r>
      <w:sdt>
        <w:sdtPr>
          <w:rPr>
            <w:rFonts w:ascii="Arial" w:hAnsi="Arial" w:cs="Arial"/>
            <w:sz w:val="22"/>
            <w:szCs w:val="22"/>
            <w:bdr w:val="single" w:sz="4" w:space="0" w:color="auto"/>
          </w:rPr>
          <w:id w:val="1982645848"/>
          <w:placeholder>
            <w:docPart w:val="7ECB280E1EE945F680466979C173F413"/>
          </w:placeholder>
        </w:sdtPr>
        <w:sdtContent>
          <w:r w:rsidR="00C57580" w:rsidRPr="00922FCD">
            <w:rPr>
              <w:rFonts w:ascii="Arial" w:hAnsi="Arial" w:cs="Arial"/>
              <w:sz w:val="22"/>
              <w:szCs w:val="22"/>
              <w:bdr w:val="single" w:sz="4" w:space="0" w:color="auto"/>
            </w:rPr>
            <w:t>Name, Vorname</w:t>
          </w:r>
        </w:sdtContent>
      </w:sdt>
    </w:p>
    <w:p w14:paraId="25FF3D0D" w14:textId="17C9DA9C" w:rsidR="00FD0F81" w:rsidRDefault="001548B2" w:rsidP="00441F41">
      <w:pPr>
        <w:tabs>
          <w:tab w:val="left" w:pos="1063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für die </w:t>
      </w:r>
      <w:r w:rsidR="002657E6">
        <w:rPr>
          <w:rFonts w:ascii="Arial" w:hAnsi="Arial" w:cs="Arial"/>
        </w:rPr>
        <w:t>37</w:t>
      </w:r>
      <w:r w:rsidR="001E5BEE">
        <w:rPr>
          <w:rFonts w:ascii="Arial" w:hAnsi="Arial" w:cs="Arial"/>
        </w:rPr>
        <w:t xml:space="preserve">. Kalenderwoche vom </w:t>
      </w:r>
      <w:r w:rsidR="002657E6">
        <w:rPr>
          <w:rFonts w:ascii="Arial" w:hAnsi="Arial" w:cs="Arial"/>
        </w:rPr>
        <w:t>07</w:t>
      </w:r>
      <w:r w:rsidR="001E5BEE">
        <w:rPr>
          <w:rFonts w:ascii="Arial" w:hAnsi="Arial" w:cs="Arial"/>
        </w:rPr>
        <w:t>.</w:t>
      </w:r>
      <w:r w:rsidR="002657E6">
        <w:rPr>
          <w:rFonts w:ascii="Arial" w:hAnsi="Arial" w:cs="Arial"/>
        </w:rPr>
        <w:t>09</w:t>
      </w:r>
      <w:r w:rsidR="001E5BEE">
        <w:rPr>
          <w:rFonts w:ascii="Arial" w:hAnsi="Arial" w:cs="Arial"/>
        </w:rPr>
        <w:t>.202</w:t>
      </w:r>
      <w:r w:rsidR="002657E6">
        <w:rPr>
          <w:rFonts w:ascii="Arial" w:hAnsi="Arial" w:cs="Arial"/>
        </w:rPr>
        <w:t>6</w:t>
      </w:r>
      <w:r w:rsidR="005F7318">
        <w:rPr>
          <w:rFonts w:ascii="Arial" w:hAnsi="Arial" w:cs="Arial"/>
        </w:rPr>
        <w:t xml:space="preserve"> </w:t>
      </w:r>
      <w:r w:rsidR="00FD0F81">
        <w:rPr>
          <w:rFonts w:ascii="Arial" w:hAnsi="Arial" w:cs="Arial"/>
        </w:rPr>
        <w:t xml:space="preserve">- </w:t>
      </w:r>
      <w:r w:rsidR="002657E6">
        <w:rPr>
          <w:rFonts w:ascii="Arial" w:hAnsi="Arial" w:cs="Arial"/>
        </w:rPr>
        <w:t>13</w:t>
      </w:r>
      <w:r w:rsidR="005F7318">
        <w:rPr>
          <w:rFonts w:ascii="Arial" w:hAnsi="Arial" w:cs="Arial"/>
        </w:rPr>
        <w:t>.</w:t>
      </w:r>
      <w:r w:rsidR="002657E6">
        <w:rPr>
          <w:rFonts w:ascii="Arial" w:hAnsi="Arial" w:cs="Arial"/>
        </w:rPr>
        <w:t>09</w:t>
      </w:r>
      <w:r w:rsidR="001E5BEE">
        <w:rPr>
          <w:rFonts w:ascii="Arial" w:hAnsi="Arial" w:cs="Arial"/>
        </w:rPr>
        <w:t>.202</w:t>
      </w:r>
      <w:r w:rsidR="002657E6">
        <w:rPr>
          <w:rFonts w:ascii="Arial" w:hAnsi="Arial" w:cs="Arial"/>
        </w:rPr>
        <w:t>6</w:t>
      </w:r>
      <w:r w:rsidR="0055657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21343862"/>
          <w:placeholder>
            <w:docPart w:val="7ECB280E1EE945F680466979C173F413"/>
          </w:placeholder>
        </w:sdtPr>
        <w:sdtContent>
          <w:r w:rsidR="00C57580" w:rsidRPr="005C7259">
            <w:rPr>
              <w:rFonts w:ascii="Arial" w:hAnsi="Arial" w:cs="Arial"/>
              <w:sz w:val="22"/>
              <w:szCs w:val="22"/>
              <w:bdr w:val="single" w:sz="4" w:space="0" w:color="auto"/>
            </w:rPr>
            <w:t>Adresse</w:t>
          </w:r>
        </w:sdtContent>
      </w:sdt>
    </w:p>
    <w:p w14:paraId="4BD5E6CD" w14:textId="36EFAEC2" w:rsidR="00FD0F81" w:rsidRDefault="00FD0F81" w:rsidP="00441F41">
      <w:pPr>
        <w:tabs>
          <w:tab w:val="left" w:pos="1063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Plan bitte bis Mittwoch</w:t>
      </w:r>
      <w:r w:rsidRPr="00B50AEC">
        <w:rPr>
          <w:rFonts w:ascii="Arial" w:hAnsi="Arial" w:cs="Arial"/>
        </w:rPr>
        <w:t xml:space="preserve">, </w:t>
      </w:r>
      <w:r w:rsidR="002657E6">
        <w:rPr>
          <w:rFonts w:ascii="Arial" w:hAnsi="Arial" w:cs="Arial"/>
        </w:rPr>
        <w:t>26</w:t>
      </w:r>
      <w:r w:rsidRPr="00B50AEC">
        <w:rPr>
          <w:rFonts w:ascii="Arial" w:hAnsi="Arial" w:cs="Arial"/>
        </w:rPr>
        <w:t>.</w:t>
      </w:r>
      <w:r w:rsidR="002657E6">
        <w:rPr>
          <w:rFonts w:ascii="Arial" w:hAnsi="Arial" w:cs="Arial"/>
        </w:rPr>
        <w:t>08</w:t>
      </w:r>
      <w:r>
        <w:rPr>
          <w:rFonts w:ascii="Arial" w:hAnsi="Arial" w:cs="Arial"/>
        </w:rPr>
        <w:t>.202</w:t>
      </w:r>
      <w:r w:rsidR="002657E6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beim Fahrer abgeben</w:t>
      </w:r>
      <w:r w:rsidR="00922FCD">
        <w:rPr>
          <w:rFonts w:ascii="Arial" w:hAnsi="Arial" w:cs="Arial"/>
        </w:rPr>
        <w:tab/>
      </w:r>
      <w:sdt>
        <w:sdtPr>
          <w:rPr>
            <w:rFonts w:ascii="Arial" w:hAnsi="Arial" w:cs="Arial"/>
            <w:bdr w:val="single" w:sz="4" w:space="0" w:color="auto"/>
          </w:rPr>
          <w:id w:val="2012875921"/>
          <w:placeholder>
            <w:docPart w:val="7ECB280E1EE945F680466979C173F413"/>
          </w:placeholder>
        </w:sdtPr>
        <w:sdtContent>
          <w:r w:rsidR="00922FCD" w:rsidRPr="00414619">
            <w:rPr>
              <w:rFonts w:ascii="Arial" w:hAnsi="Arial" w:cs="Arial"/>
              <w:sz w:val="22"/>
              <w:szCs w:val="22"/>
              <w:bdr w:val="single" w:sz="4" w:space="0" w:color="auto"/>
            </w:rPr>
            <w:t>Bestelldatum</w:t>
          </w:r>
        </w:sdtContent>
      </w:sdt>
    </w:p>
    <w:p w14:paraId="68042076" w14:textId="77777777" w:rsidR="00556570" w:rsidRDefault="00FD0F81" w:rsidP="00C57580">
      <w:pPr>
        <w:tabs>
          <w:tab w:val="left" w:pos="11057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per Telefon (05741 3424-0) oder </w:t>
      </w:r>
      <w:proofErr w:type="gramStart"/>
      <w:r>
        <w:rPr>
          <w:rFonts w:ascii="Arial" w:hAnsi="Arial" w:cs="Arial"/>
        </w:rPr>
        <w:t>Email</w:t>
      </w:r>
      <w:proofErr w:type="gramEnd"/>
      <w:r>
        <w:rPr>
          <w:rFonts w:ascii="Arial" w:hAnsi="Arial" w:cs="Arial"/>
        </w:rPr>
        <w:t xml:space="preserve"> (</w:t>
      </w:r>
      <w:hyperlink r:id="rId7" w:history="1">
        <w:r w:rsidRPr="00890C43">
          <w:rPr>
            <w:rStyle w:val="Hyperlink"/>
            <w:rFonts w:ascii="Arial" w:hAnsi="Arial" w:cs="Arial"/>
          </w:rPr>
          <w:t>zentrale-lk@parisozial-mlh.de</w:t>
        </w:r>
      </w:hyperlink>
      <w:r>
        <w:rPr>
          <w:rFonts w:ascii="Arial" w:hAnsi="Arial" w:cs="Arial"/>
        </w:rPr>
        <w:t>) bestellen!</w:t>
      </w:r>
      <w:r w:rsidR="00556570">
        <w:rPr>
          <w:rFonts w:ascii="Arial" w:hAnsi="Arial" w:cs="Arial"/>
        </w:rPr>
        <w:tab/>
      </w:r>
    </w:p>
    <w:p w14:paraId="3C93EFFC" w14:textId="77777777" w:rsidR="00571F8E" w:rsidRDefault="00226696" w:rsidP="009D0331">
      <w:pPr>
        <w:tabs>
          <w:tab w:val="left" w:pos="11057"/>
        </w:tabs>
        <w:ind w:left="426"/>
        <w:rPr>
          <w:rFonts w:ascii="Arial" w:hAnsi="Arial" w:cs="Arial"/>
          <w:sz w:val="20"/>
          <w:szCs w:val="20"/>
        </w:rPr>
      </w:pPr>
      <w:r w:rsidRPr="00226696">
        <w:rPr>
          <w:rFonts w:ascii="Arial" w:hAnsi="Arial" w:cs="Arial"/>
          <w:sz w:val="20"/>
          <w:szCs w:val="20"/>
        </w:rPr>
        <w:t>Änderungen vorbehalten</w:t>
      </w:r>
    </w:p>
    <w:p w14:paraId="015E2E7B" w14:textId="6D71AA02" w:rsidR="00FD0F81" w:rsidRPr="00414619" w:rsidRDefault="009D0331" w:rsidP="009D0331">
      <w:pPr>
        <w:tabs>
          <w:tab w:val="left" w:pos="11057"/>
        </w:tabs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sdt>
        <w:sdtPr>
          <w:rPr>
            <w:rFonts w:ascii="Arial" w:hAnsi="Arial" w:cs="Arial"/>
            <w:sz w:val="22"/>
            <w:szCs w:val="22"/>
          </w:rPr>
          <w:id w:val="-1721205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461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C7259" w:rsidRPr="00414619">
        <w:rPr>
          <w:rFonts w:ascii="Arial" w:hAnsi="Arial" w:cs="Arial"/>
          <w:sz w:val="22"/>
          <w:szCs w:val="22"/>
        </w:rPr>
        <w:t xml:space="preserve">  </w:t>
      </w:r>
      <w:r w:rsidR="003F318F" w:rsidRPr="00414619">
        <w:rPr>
          <w:rFonts w:ascii="Arial" w:hAnsi="Arial" w:cs="Arial"/>
          <w:sz w:val="22"/>
          <w:szCs w:val="22"/>
        </w:rPr>
        <w:t xml:space="preserve">mit Dessert       </w:t>
      </w:r>
      <w:sdt>
        <w:sdtPr>
          <w:rPr>
            <w:rFonts w:ascii="Arial" w:hAnsi="Arial" w:cs="Arial"/>
            <w:sz w:val="22"/>
            <w:szCs w:val="22"/>
          </w:rPr>
          <w:id w:val="-776009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7259" w:rsidRPr="0041461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C7259" w:rsidRPr="00414619">
        <w:rPr>
          <w:rFonts w:ascii="Arial" w:hAnsi="Arial" w:cs="Arial"/>
          <w:sz w:val="22"/>
          <w:szCs w:val="22"/>
        </w:rPr>
        <w:t xml:space="preserve">  </w:t>
      </w:r>
      <w:r w:rsidR="00922FCD" w:rsidRPr="00414619">
        <w:rPr>
          <w:rFonts w:ascii="Arial" w:hAnsi="Arial" w:cs="Arial"/>
          <w:sz w:val="22"/>
          <w:szCs w:val="22"/>
        </w:rPr>
        <w:t>ohne Dessert</w:t>
      </w:r>
    </w:p>
    <w:tbl>
      <w:tblPr>
        <w:tblpPr w:leftFromText="141" w:rightFromText="141" w:vertAnchor="text" w:horzAnchor="margin" w:tblpXSpec="center" w:tblpY="97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3"/>
        <w:gridCol w:w="2124"/>
        <w:gridCol w:w="2123"/>
        <w:gridCol w:w="2166"/>
        <w:gridCol w:w="2132"/>
        <w:gridCol w:w="2442"/>
        <w:gridCol w:w="2493"/>
      </w:tblGrid>
      <w:tr w:rsidR="00D542F7" w:rsidRPr="00A0246A" w14:paraId="25B17FE9" w14:textId="77777777" w:rsidTr="00D542F7">
        <w:trPr>
          <w:trHeight w:val="149"/>
        </w:trPr>
        <w:tc>
          <w:tcPr>
            <w:tcW w:w="1873" w:type="dxa"/>
            <w:tcBorders>
              <w:bottom w:val="single" w:sz="4" w:space="0" w:color="auto"/>
            </w:tcBorders>
          </w:tcPr>
          <w:p w14:paraId="1529CF78" w14:textId="77777777" w:rsidR="00D542F7" w:rsidRPr="00FD0F81" w:rsidRDefault="00D542F7" w:rsidP="00FD0F8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008FD93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1 Menü Vollkost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3F49A3F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2 Menü Vollkost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CE6109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3 Menü Vegetarisch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D6D3C42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4 Menü Salat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2AD8D56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922FCD">
              <w:rPr>
                <w:rFonts w:ascii="Arial" w:hAnsi="Arial" w:cs="Arial"/>
                <w:b/>
                <w:sz w:val="18"/>
                <w:szCs w:val="18"/>
              </w:rPr>
              <w:t xml:space="preserve"> Menü </w:t>
            </w:r>
            <w:proofErr w:type="spellStart"/>
            <w:r w:rsidRPr="00922FCD">
              <w:rPr>
                <w:rFonts w:ascii="Arial" w:hAnsi="Arial" w:cs="Arial"/>
                <w:b/>
                <w:sz w:val="18"/>
                <w:szCs w:val="18"/>
              </w:rPr>
              <w:t>Leichte</w:t>
            </w:r>
            <w:proofErr w:type="spellEnd"/>
            <w:r w:rsidRPr="00922FCD">
              <w:rPr>
                <w:rFonts w:ascii="Arial" w:hAnsi="Arial" w:cs="Arial"/>
                <w:b/>
                <w:sz w:val="18"/>
                <w:szCs w:val="18"/>
              </w:rPr>
              <w:t xml:space="preserve"> Kost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7140286" w14:textId="77777777" w:rsidR="00D542F7" w:rsidRPr="00922FCD" w:rsidRDefault="00D542F7" w:rsidP="00FD0F81">
            <w:pPr>
              <w:ind w:left="3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922FCD">
              <w:rPr>
                <w:rFonts w:ascii="Arial" w:hAnsi="Arial" w:cs="Arial"/>
                <w:b/>
                <w:sz w:val="18"/>
                <w:szCs w:val="18"/>
              </w:rPr>
              <w:t xml:space="preserve"> Menü Diabetikerkost</w:t>
            </w:r>
          </w:p>
        </w:tc>
      </w:tr>
      <w:tr w:rsidR="002657E6" w:rsidRPr="00A0246A" w14:paraId="32C62063" w14:textId="77777777" w:rsidTr="00D542F7">
        <w:trPr>
          <w:trHeight w:val="897"/>
        </w:trPr>
        <w:tc>
          <w:tcPr>
            <w:tcW w:w="1873" w:type="dxa"/>
            <w:tcBorders>
              <w:top w:val="single" w:sz="4" w:space="0" w:color="auto"/>
            </w:tcBorders>
          </w:tcPr>
          <w:p w14:paraId="037DF795" w14:textId="77777777" w:rsidR="002657E6" w:rsidRPr="00571F8E" w:rsidRDefault="002657E6" w:rsidP="00571F8E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  <w:r w:rsidRPr="00571F8E">
              <w:rPr>
                <w:i w:val="0"/>
                <w:iCs w:val="0"/>
                <w:sz w:val="20"/>
                <w:szCs w:val="20"/>
              </w:rPr>
              <w:t>Montag</w:t>
            </w:r>
          </w:p>
          <w:p w14:paraId="2584CE16" w14:textId="1C494345" w:rsidR="002657E6" w:rsidRPr="002657E6" w:rsidRDefault="002657E6" w:rsidP="00571F8E">
            <w:pPr>
              <w:jc w:val="center"/>
            </w:pPr>
            <w:r w:rsidRPr="00571F8E">
              <w:rPr>
                <w:rFonts w:ascii="Arial" w:hAnsi="Arial" w:cs="Arial"/>
                <w:b/>
                <w:bCs/>
                <w:sz w:val="20"/>
                <w:szCs w:val="20"/>
              </w:rPr>
              <w:t>07.09.2026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13005AAD" w14:textId="77777777" w:rsidR="002657E6" w:rsidRDefault="002657E6" w:rsidP="002657E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Königsberger Klopse</w:t>
            </w:r>
          </w:p>
          <w:p w14:paraId="0FA35014" w14:textId="77777777" w:rsidR="002657E6" w:rsidRDefault="002657E6" w:rsidP="002657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Gemüse und Butterreis</w:t>
            </w:r>
          </w:p>
          <w:p w14:paraId="0743CFB5" w14:textId="77777777" w:rsidR="002657E6" w:rsidRDefault="002657E6" w:rsidP="002657E6">
            <w:pPr>
              <w:rPr>
                <w:rFonts w:ascii="Arial" w:hAnsi="Arial" w:cs="Arial"/>
                <w:sz w:val="16"/>
                <w:szCs w:val="16"/>
              </w:rPr>
            </w:pPr>
          </w:p>
          <w:p w14:paraId="4F840E52" w14:textId="77777777" w:rsidR="002657E6" w:rsidRDefault="002657E6" w:rsidP="002657E6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E2DD8F" w14:textId="18264924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1, 4, i, c, j, f, a8, g, a1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0FD0AC65" w14:textId="77777777" w:rsidR="002657E6" w:rsidRPr="007D1D77" w:rsidRDefault="002657E6" w:rsidP="002657E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Seelachs Natur</w:t>
            </w:r>
          </w:p>
          <w:p w14:paraId="537248A7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heißer Lauchsoße, Gemüse und Salzkartoffeln</w:t>
            </w:r>
          </w:p>
          <w:p w14:paraId="6259FDB7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045AA04D" w14:textId="31674786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i, c, j, f, a8, g, d, a1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622FA4B0" w14:textId="77777777" w:rsidR="002657E6" w:rsidRPr="007D1D77" w:rsidRDefault="002657E6" w:rsidP="002657E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Kartoffelrösti</w:t>
            </w:r>
          </w:p>
          <w:p w14:paraId="58CDD8F1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Tomate-Mozzarella überbacken, Basilikumdip und gemischtem Salat</w:t>
            </w:r>
          </w:p>
          <w:p w14:paraId="23C46C70" w14:textId="6C0869B1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3, 1, 11, l, c, j, a8, g, g1, a1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19CBAAD5" w14:textId="77777777" w:rsidR="002657E6" w:rsidRDefault="002657E6" w:rsidP="002657E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Vierwaldstätter Salat</w:t>
            </w:r>
          </w:p>
          <w:p w14:paraId="356566DA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Kochschinkenstreifen, Tomatenstern und Käse</w:t>
            </w:r>
          </w:p>
          <w:p w14:paraId="0E2778E3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4180BC96" w14:textId="1B555F14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3, 11, 8, g</w:t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352D481A" w14:textId="77777777" w:rsidR="002657E6" w:rsidRPr="001937DD" w:rsidRDefault="002657E6" w:rsidP="002657E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Gedünstete Hähnchenbrust</w:t>
            </w:r>
          </w:p>
          <w:p w14:paraId="2533CC03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Gemüsestreifen, Hollandaise und Kartoffelpüree</w:t>
            </w:r>
          </w:p>
          <w:p w14:paraId="4F265C44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02CF8D4E" w14:textId="0DAE79FE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i, c, a8, g, g1, a1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798ABE37" w14:textId="77777777" w:rsidR="002657E6" w:rsidRDefault="002657E6" w:rsidP="002657E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Zartes Hähnchenfilet</w:t>
            </w:r>
          </w:p>
          <w:p w14:paraId="5AB045FB" w14:textId="77777777" w:rsidR="002657E6" w:rsidRDefault="002657E6" w:rsidP="002657E6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mit</w:t>
            </w:r>
            <w:r w:rsidRPr="00836772">
              <w:rPr>
                <w:rFonts w:ascii="Arial" w:hAnsi="Arial" w:cs="Arial"/>
                <w:bCs/>
                <w:sz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</w:rPr>
              <w:t>Kräuter-Sauerrahmsoße, Gemüse und Salzkartoffeln</w:t>
            </w:r>
          </w:p>
          <w:p w14:paraId="6F6C8F66" w14:textId="37798DB8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 xml:space="preserve">                                     2,9 BE</w:t>
            </w:r>
          </w:p>
        </w:tc>
      </w:tr>
      <w:tr w:rsidR="002657E6" w:rsidRPr="00023D29" w14:paraId="30C144D5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75D548C2" w14:textId="41C725E4" w:rsidR="002657E6" w:rsidRPr="00616B24" w:rsidRDefault="002657E6" w:rsidP="002657E6">
            <w:pPr>
              <w:pStyle w:val="berschrift2"/>
              <w:jc w:val="center"/>
              <w:rPr>
                <w:i w:val="0"/>
                <w:sz w:val="18"/>
                <w:szCs w:val="18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627163046"/>
              <w:placeholder>
                <w:docPart w:val="2E3367AD157C48D28D5440C57F501149"/>
              </w:placeholder>
            </w:sdtPr>
            <w:sdtContent>
              <w:p w14:paraId="12552FAB" w14:textId="77777777" w:rsidR="002657E6" w:rsidRPr="00023D29" w:rsidRDefault="002657E6" w:rsidP="002657E6">
                <w:pPr>
                  <w:jc w:val="right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037508538"/>
              <w:placeholder>
                <w:docPart w:val="22AC960D1DCB48F09266AE90B9132873"/>
              </w:placeholder>
            </w:sdtPr>
            <w:sdtContent>
              <w:p w14:paraId="691269E4" w14:textId="77777777" w:rsidR="002657E6" w:rsidRDefault="002657E6" w:rsidP="002657E6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85731820"/>
              <w:placeholder>
                <w:docPart w:val="48261C33B0DE41EE920B53740A49487C"/>
              </w:placeholder>
            </w:sdtPr>
            <w:sdtContent>
              <w:p w14:paraId="02754791" w14:textId="77777777" w:rsidR="002657E6" w:rsidRDefault="002657E6" w:rsidP="002657E6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828826366"/>
              <w:placeholder>
                <w:docPart w:val="53E5FA3D4CE548BDBA695897A2236EFA"/>
              </w:placeholder>
            </w:sdtPr>
            <w:sdtContent>
              <w:p w14:paraId="68474331" w14:textId="77777777" w:rsidR="002657E6" w:rsidRDefault="002657E6" w:rsidP="002657E6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960389112"/>
              <w:placeholder>
                <w:docPart w:val="F2A6C5CD336047658027C7FD6610DAAF"/>
              </w:placeholder>
            </w:sdtPr>
            <w:sdtContent>
              <w:p w14:paraId="10E98D84" w14:textId="77777777" w:rsidR="002657E6" w:rsidRDefault="002657E6" w:rsidP="002657E6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8219657"/>
              <w:placeholder>
                <w:docPart w:val="AC186138C60E44DCA6B0B5E778AE208B"/>
              </w:placeholder>
            </w:sdtPr>
            <w:sdtContent>
              <w:p w14:paraId="6AE6BBD8" w14:textId="77777777" w:rsidR="002657E6" w:rsidRPr="0031012B" w:rsidRDefault="002657E6" w:rsidP="002657E6">
                <w:pPr>
                  <w:jc w:val="right"/>
                  <w:rPr>
                    <w:rFonts w:cs="Arial"/>
                    <w:b/>
                    <w:sz w:val="18"/>
                    <w:szCs w:val="18"/>
                  </w:rPr>
                </w:pP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2657E6" w:rsidRPr="00A0246A" w14:paraId="0C5035D6" w14:textId="77777777" w:rsidTr="00D542F7">
        <w:trPr>
          <w:trHeight w:val="1122"/>
        </w:trPr>
        <w:tc>
          <w:tcPr>
            <w:tcW w:w="1873" w:type="dxa"/>
            <w:tcBorders>
              <w:top w:val="single" w:sz="4" w:space="0" w:color="auto"/>
            </w:tcBorders>
          </w:tcPr>
          <w:p w14:paraId="2887D983" w14:textId="70D86876" w:rsidR="002657E6" w:rsidRPr="00665CC1" w:rsidRDefault="002657E6" w:rsidP="00571F8E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  <w:r w:rsidRPr="00665CC1">
              <w:rPr>
                <w:i w:val="0"/>
                <w:iCs w:val="0"/>
                <w:sz w:val="20"/>
                <w:szCs w:val="20"/>
              </w:rPr>
              <w:t>D</w:t>
            </w:r>
            <w:r w:rsidR="00665CC1">
              <w:rPr>
                <w:i w:val="0"/>
                <w:iCs w:val="0"/>
                <w:sz w:val="20"/>
                <w:szCs w:val="20"/>
              </w:rPr>
              <w:t>ie</w:t>
            </w:r>
            <w:r w:rsidRPr="00665CC1">
              <w:rPr>
                <w:i w:val="0"/>
                <w:iCs w:val="0"/>
                <w:sz w:val="20"/>
                <w:szCs w:val="20"/>
              </w:rPr>
              <w:t>nstag</w:t>
            </w:r>
          </w:p>
          <w:p w14:paraId="017A607F" w14:textId="2B822EEC" w:rsidR="002657E6" w:rsidRPr="002657E6" w:rsidRDefault="002657E6" w:rsidP="00571F8E">
            <w:pPr>
              <w:jc w:val="center"/>
            </w:pPr>
            <w:r w:rsidRPr="00571F8E">
              <w:rPr>
                <w:rFonts w:ascii="Arial" w:hAnsi="Arial" w:cs="Arial"/>
                <w:b/>
                <w:bCs/>
                <w:sz w:val="20"/>
                <w:szCs w:val="20"/>
              </w:rPr>
              <w:t>08.09.2026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25DB2E9B" w14:textId="77777777" w:rsidR="002657E6" w:rsidRPr="00F36382" w:rsidRDefault="002657E6" w:rsidP="002657E6">
            <w:pPr>
              <w:pStyle w:val="berschrift1"/>
            </w:pPr>
            <w:r>
              <w:t>Paniertes Kotelett</w:t>
            </w:r>
          </w:p>
          <w:p w14:paraId="6497C4D3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Balkangemüse und Rahmkartoffeln</w:t>
            </w:r>
          </w:p>
          <w:p w14:paraId="2D66CEA9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4ED495B1" w14:textId="5C12F479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25, 4, i, c, j, f, a8, g, a1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5E399FF2" w14:textId="77777777" w:rsidR="002657E6" w:rsidRPr="001B719C" w:rsidRDefault="002657E6" w:rsidP="002657E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Bratwurst</w:t>
            </w:r>
          </w:p>
          <w:p w14:paraId="63B9E685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Soße, Blumenkohl und Salzkartoffeln</w:t>
            </w:r>
          </w:p>
          <w:p w14:paraId="6DCD73D3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4C7F91ED" w14:textId="7DE15AFD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3, a3, i, j, f, a8, a1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496C8722" w14:textId="77777777" w:rsidR="002657E6" w:rsidRPr="001B719C" w:rsidRDefault="002657E6" w:rsidP="002657E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Allgäuer Käsespätzle</w:t>
            </w:r>
          </w:p>
          <w:p w14:paraId="6388FA7E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Röstzwiebeln und Salat</w:t>
            </w:r>
          </w:p>
          <w:p w14:paraId="18FE9722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79F8A148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550E023E" w14:textId="52502E42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1, 4, i, c, j, f, a8, g, a1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690B716A" w14:textId="77777777" w:rsidR="002657E6" w:rsidRDefault="002657E6" w:rsidP="002657E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Andalusischer Salat</w:t>
            </w:r>
          </w:p>
          <w:p w14:paraId="770AEEBC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Ei, Thunfisch und Oliven</w:t>
            </w:r>
          </w:p>
          <w:p w14:paraId="79758C78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2D9AC045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1578F9DD" w14:textId="24CEE777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c, d</w:t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30929640" w14:textId="77777777" w:rsidR="002657E6" w:rsidRDefault="002657E6" w:rsidP="002657E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Hackfleisch Eintopf</w:t>
            </w:r>
          </w:p>
          <w:p w14:paraId="029ADCD0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Möhren, Staudensellerie und Kartoffeln</w:t>
            </w:r>
          </w:p>
          <w:p w14:paraId="0A15B696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5D1657FE" w14:textId="7E0A539C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3, a3, i, c, a8, g, a, a1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6D368491" w14:textId="77777777" w:rsidR="002657E6" w:rsidRDefault="002657E6" w:rsidP="002657E6">
            <w:pPr>
              <w:pStyle w:val="berschrift1"/>
            </w:pPr>
            <w:r>
              <w:t>Rindergeschnetzeltes Stroganoff</w:t>
            </w:r>
          </w:p>
          <w:p w14:paraId="5F8897CC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Hausmacher Spätzle</w:t>
            </w:r>
          </w:p>
          <w:p w14:paraId="3D3A9AC4" w14:textId="16346752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 xml:space="preserve">                                     4,1 BE</w:t>
            </w:r>
          </w:p>
        </w:tc>
      </w:tr>
      <w:tr w:rsidR="002657E6" w:rsidRPr="00A0246A" w14:paraId="1941A424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7C2E040B" w14:textId="51909E17" w:rsidR="002657E6" w:rsidRPr="00822D13" w:rsidRDefault="002657E6" w:rsidP="002657E6">
            <w:pPr>
              <w:pStyle w:val="berschrift2"/>
              <w:jc w:val="center"/>
              <w:rPr>
                <w:szCs w:val="16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51272055"/>
              <w:placeholder>
                <w:docPart w:val="45813C3ABA4A4592BBCE0E2AC4384506"/>
              </w:placeholder>
            </w:sdtPr>
            <w:sdtContent>
              <w:p w14:paraId="0C5E07C5" w14:textId="77777777" w:rsidR="002657E6" w:rsidRDefault="002657E6" w:rsidP="002657E6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125125697"/>
              <w:placeholder>
                <w:docPart w:val="771FAC3AAE4444BDB788F5AB5A8DA484"/>
              </w:placeholder>
            </w:sdtPr>
            <w:sdtContent>
              <w:p w14:paraId="0E5CC817" w14:textId="77777777" w:rsidR="002657E6" w:rsidRDefault="002657E6" w:rsidP="002657E6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71194104"/>
              <w:placeholder>
                <w:docPart w:val="76C32E97A24445658B4FD34DF32675BD"/>
              </w:placeholder>
            </w:sdtPr>
            <w:sdtContent>
              <w:p w14:paraId="1874E4B0" w14:textId="77777777" w:rsidR="002657E6" w:rsidRDefault="002657E6" w:rsidP="002657E6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90347992"/>
              <w:placeholder>
                <w:docPart w:val="321B1F74475944DDA3BAF09BBC04DC51"/>
              </w:placeholder>
            </w:sdtPr>
            <w:sdtContent>
              <w:p w14:paraId="5775EE9B" w14:textId="77777777" w:rsidR="002657E6" w:rsidRDefault="002657E6" w:rsidP="002657E6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734824914"/>
              <w:placeholder>
                <w:docPart w:val="6B6087049BCB4D56A0889758749B75B4"/>
              </w:placeholder>
            </w:sdtPr>
            <w:sdtContent>
              <w:p w14:paraId="624F92C3" w14:textId="77777777" w:rsidR="002657E6" w:rsidRDefault="002657E6" w:rsidP="002657E6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890564361"/>
              <w:placeholder>
                <w:docPart w:val="A90E3342C7544C77970A7FC00FA0720E"/>
              </w:placeholder>
            </w:sdtPr>
            <w:sdtContent>
              <w:p w14:paraId="21BE369B" w14:textId="77777777" w:rsidR="002657E6" w:rsidRDefault="002657E6" w:rsidP="002657E6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2657E6" w:rsidRPr="00A0246A" w14:paraId="7C060233" w14:textId="77777777" w:rsidTr="00D542F7">
        <w:trPr>
          <w:trHeight w:val="919"/>
        </w:trPr>
        <w:tc>
          <w:tcPr>
            <w:tcW w:w="1873" w:type="dxa"/>
            <w:tcBorders>
              <w:top w:val="single" w:sz="4" w:space="0" w:color="auto"/>
            </w:tcBorders>
          </w:tcPr>
          <w:p w14:paraId="79B40D01" w14:textId="77777777" w:rsidR="002657E6" w:rsidRPr="00571F8E" w:rsidRDefault="002657E6" w:rsidP="002657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F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Mittwoch </w:t>
            </w:r>
          </w:p>
          <w:p w14:paraId="0642A5AA" w14:textId="38A14D3C" w:rsidR="002657E6" w:rsidRPr="00A0246A" w:rsidRDefault="002657E6" w:rsidP="002657E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71F8E">
              <w:rPr>
                <w:rFonts w:ascii="Arial" w:hAnsi="Arial" w:cs="Arial"/>
                <w:b/>
                <w:bCs/>
                <w:sz w:val="20"/>
                <w:szCs w:val="20"/>
              </w:rPr>
              <w:t>09.09.2026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311D7600" w14:textId="77777777" w:rsidR="002657E6" w:rsidRDefault="002657E6" w:rsidP="002657E6">
            <w:pPr>
              <w:pStyle w:val="berschrift1"/>
            </w:pPr>
            <w:r>
              <w:t>Putenbraten im Kräutermantel</w:t>
            </w:r>
          </w:p>
          <w:p w14:paraId="5244A974" w14:textId="77777777" w:rsidR="002657E6" w:rsidRDefault="002657E6" w:rsidP="002657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Geflügelsoße, Erbsen, Möhren und Salzkartoffeln</w:t>
            </w:r>
          </w:p>
          <w:p w14:paraId="45DA2128" w14:textId="2F259D9C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a8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511C34AD" w14:textId="77777777" w:rsidR="002657E6" w:rsidRPr="006B6B1C" w:rsidRDefault="002657E6" w:rsidP="002657E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Alaska Seelachsfilet in Eihülle</w:t>
            </w:r>
          </w:p>
          <w:p w14:paraId="421DA3DE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Dill-Soße, Kartoffeln und Salat</w:t>
            </w:r>
          </w:p>
          <w:p w14:paraId="5C36D06C" w14:textId="06245F62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4, i, c, j, f, g, d, a, a1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3C6BDD03" w14:textId="77777777" w:rsidR="002657E6" w:rsidRPr="006B6B1C" w:rsidRDefault="002657E6" w:rsidP="002657E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Gemüsefrikadelle</w:t>
            </w:r>
          </w:p>
          <w:p w14:paraId="110A8E97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Champignonsoße, buntem Gemüse und Salzkartoffeln</w:t>
            </w:r>
          </w:p>
          <w:p w14:paraId="3DE6B7B8" w14:textId="5D0CE9CE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i, c, j, f, a8, g, a, g1, a1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53727175" w14:textId="77777777" w:rsidR="002657E6" w:rsidRDefault="002657E6" w:rsidP="002657E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Mini-Frikadellen</w:t>
            </w:r>
          </w:p>
          <w:p w14:paraId="68776560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Kartoffelsalat, Möhren-Apfel-Rohkost</w:t>
            </w:r>
          </w:p>
          <w:p w14:paraId="477905D7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5722EAAE" w14:textId="08E1ED83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11, a3, c, j, a8, a1</w:t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5E617D59" w14:textId="77777777" w:rsidR="002657E6" w:rsidRPr="0015136E" w:rsidRDefault="002657E6" w:rsidP="002657E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Gebratenes Putensteak</w:t>
            </w:r>
          </w:p>
          <w:p w14:paraId="5D12B977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</w:t>
            </w:r>
            <w:r w:rsidRPr="005603E9">
              <w:rPr>
                <w:rFonts w:ascii="Arial" w:hAnsi="Arial" w:cs="Arial"/>
                <w:sz w:val="16"/>
              </w:rPr>
              <w:t>it</w:t>
            </w:r>
            <w:r>
              <w:rPr>
                <w:rFonts w:ascii="Arial" w:hAnsi="Arial" w:cs="Arial"/>
                <w:sz w:val="16"/>
              </w:rPr>
              <w:t xml:space="preserve"> leichter Currysoße, Reis und Salat</w:t>
            </w:r>
          </w:p>
          <w:p w14:paraId="3261E6EB" w14:textId="77777777" w:rsidR="002657E6" w:rsidRPr="00147C7B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7191F112" w14:textId="70E4934B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i, c, j, f, a8, g, a1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0BF3A0DB" w14:textId="77777777" w:rsidR="002657E6" w:rsidRDefault="002657E6" w:rsidP="002657E6">
            <w:pPr>
              <w:pStyle w:val="berschrift1"/>
            </w:pPr>
            <w:r>
              <w:t>Grünkohl</w:t>
            </w:r>
          </w:p>
          <w:p w14:paraId="06DA33E8" w14:textId="1C6EA7BC" w:rsidR="002657E6" w:rsidRPr="00B152C3" w:rsidRDefault="002657E6" w:rsidP="002657E6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t>mit Kasseler, Rauchend und Kartoffeln                     3,2 BE</w:t>
            </w:r>
          </w:p>
        </w:tc>
      </w:tr>
      <w:tr w:rsidR="002657E6" w:rsidRPr="00A0246A" w14:paraId="6CE70E22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0D8F6434" w14:textId="4DA3A87C" w:rsidR="002657E6" w:rsidRPr="00822D13" w:rsidRDefault="002657E6" w:rsidP="002657E6">
            <w:pPr>
              <w:pStyle w:val="berschrift2"/>
              <w:jc w:val="center"/>
              <w:rPr>
                <w:szCs w:val="16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13856740"/>
              <w:placeholder>
                <w:docPart w:val="54C66435E2EB4F579DD3133095E3B2A0"/>
              </w:placeholder>
            </w:sdtPr>
            <w:sdtContent>
              <w:p w14:paraId="5103D42A" w14:textId="77777777" w:rsidR="002657E6" w:rsidRDefault="002657E6" w:rsidP="002657E6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21313996"/>
              <w:placeholder>
                <w:docPart w:val="AE312FDEB8AE4FF583437319F9FCFD14"/>
              </w:placeholder>
            </w:sdtPr>
            <w:sdtContent>
              <w:p w14:paraId="1AEF2EB8" w14:textId="77777777" w:rsidR="002657E6" w:rsidRDefault="002657E6" w:rsidP="002657E6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5661743"/>
              <w:placeholder>
                <w:docPart w:val="EBE39BE838304E3985358C3811660647"/>
              </w:placeholder>
            </w:sdtPr>
            <w:sdtContent>
              <w:p w14:paraId="64E00C0D" w14:textId="77777777" w:rsidR="002657E6" w:rsidRDefault="002657E6" w:rsidP="002657E6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949749152"/>
              <w:placeholder>
                <w:docPart w:val="6CB13B87BE9A4DF898CAE2AC6A3E1808"/>
              </w:placeholder>
            </w:sdtPr>
            <w:sdtContent>
              <w:p w14:paraId="023B4C4E" w14:textId="77777777" w:rsidR="002657E6" w:rsidRDefault="002657E6" w:rsidP="002657E6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5102775"/>
              <w:placeholder>
                <w:docPart w:val="E71F5B6FAEC242A7AA0A97EBD216AA5B"/>
              </w:placeholder>
            </w:sdtPr>
            <w:sdtContent>
              <w:p w14:paraId="37EB104C" w14:textId="77777777" w:rsidR="002657E6" w:rsidRDefault="002657E6" w:rsidP="002657E6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6410856"/>
              <w:placeholder>
                <w:docPart w:val="66A668A97A1F46809007B4DC0EEEF0CB"/>
              </w:placeholder>
            </w:sdtPr>
            <w:sdtContent>
              <w:p w14:paraId="4FDD03C9" w14:textId="77777777" w:rsidR="002657E6" w:rsidRDefault="002657E6" w:rsidP="002657E6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2657E6" w:rsidRPr="00A0246A" w14:paraId="1B5BBB7F" w14:textId="77777777" w:rsidTr="00D542F7">
        <w:trPr>
          <w:trHeight w:val="826"/>
        </w:trPr>
        <w:tc>
          <w:tcPr>
            <w:tcW w:w="1873" w:type="dxa"/>
            <w:tcBorders>
              <w:top w:val="single" w:sz="4" w:space="0" w:color="auto"/>
            </w:tcBorders>
          </w:tcPr>
          <w:p w14:paraId="233F3F13" w14:textId="77777777" w:rsidR="002657E6" w:rsidRPr="00571F8E" w:rsidRDefault="002657E6" w:rsidP="002657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F8E">
              <w:rPr>
                <w:rFonts w:ascii="Arial" w:hAnsi="Arial" w:cs="Arial"/>
                <w:b/>
                <w:bCs/>
                <w:sz w:val="20"/>
                <w:szCs w:val="20"/>
              </w:rPr>
              <w:t>Donnerstag</w:t>
            </w:r>
          </w:p>
          <w:p w14:paraId="77161F91" w14:textId="2CE1ECE4" w:rsidR="002657E6" w:rsidRPr="00A0246A" w:rsidRDefault="002657E6" w:rsidP="002657E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71F8E">
              <w:rPr>
                <w:rFonts w:ascii="Arial" w:hAnsi="Arial" w:cs="Arial"/>
                <w:b/>
                <w:bCs/>
                <w:sz w:val="20"/>
                <w:szCs w:val="20"/>
              </w:rPr>
              <w:t>10.09.2026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631287FD" w14:textId="77777777" w:rsidR="002657E6" w:rsidRPr="00C8119C" w:rsidRDefault="002657E6" w:rsidP="002657E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Rahmgeschnetzeltes</w:t>
            </w:r>
          </w:p>
          <w:p w14:paraId="58F7D471" w14:textId="4EE23FCE" w:rsidR="002657E6" w:rsidRDefault="00665CC1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Spätzlen</w:t>
            </w:r>
            <w:r w:rsidR="002657E6">
              <w:rPr>
                <w:rFonts w:ascii="Arial" w:hAnsi="Arial" w:cs="Arial"/>
                <w:sz w:val="16"/>
              </w:rPr>
              <w:t xml:space="preserve"> und Salat</w:t>
            </w:r>
          </w:p>
          <w:p w14:paraId="369DE398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62311150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26C5E933" w14:textId="0F7214C4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i, c, j, f, a8, g, a1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2693497E" w14:textId="77777777" w:rsidR="002657E6" w:rsidRPr="00200FDE" w:rsidRDefault="002657E6" w:rsidP="002657E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Hähnchen Cordon Bleu</w:t>
            </w:r>
          </w:p>
          <w:p w14:paraId="7B7739A4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Gemüseragout und Kräuterkartoffeln</w:t>
            </w:r>
          </w:p>
          <w:p w14:paraId="27EB44BC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1190162F" w14:textId="07B8B964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10, 2, 1, 4, i, c, j, t, f, a8, g, a1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54ACE3AE" w14:textId="77777777" w:rsidR="002657E6" w:rsidRDefault="002657E6" w:rsidP="002657E6">
            <w:pPr>
              <w:pStyle w:val="Sprechblasentex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Reibekuchen</w:t>
            </w:r>
          </w:p>
          <w:p w14:paraId="07A76674" w14:textId="77777777" w:rsidR="002657E6" w:rsidRDefault="002657E6" w:rsidP="002657E6">
            <w:pPr>
              <w:pStyle w:val="Sprechblase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 Apfelkompott</w:t>
            </w:r>
          </w:p>
          <w:p w14:paraId="3C121442" w14:textId="77777777" w:rsidR="002657E6" w:rsidRDefault="002657E6" w:rsidP="002657E6">
            <w:pPr>
              <w:pStyle w:val="Sprechblasentext"/>
              <w:rPr>
                <w:rFonts w:ascii="Arial" w:hAnsi="Arial" w:cs="Arial"/>
                <w:szCs w:val="24"/>
              </w:rPr>
            </w:pPr>
          </w:p>
          <w:p w14:paraId="1C9FF096" w14:textId="77777777" w:rsidR="002657E6" w:rsidRDefault="002657E6" w:rsidP="002657E6">
            <w:pPr>
              <w:pStyle w:val="Sprechblasentext"/>
              <w:rPr>
                <w:rFonts w:ascii="Arial" w:hAnsi="Arial" w:cs="Arial"/>
                <w:szCs w:val="24"/>
              </w:rPr>
            </w:pPr>
          </w:p>
          <w:p w14:paraId="5FAFB594" w14:textId="3EDD5E58" w:rsidR="002657E6" w:rsidRPr="00B152C3" w:rsidRDefault="002657E6" w:rsidP="002657E6">
            <w:pPr>
              <w:pStyle w:val="Sprechblasentext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Cs w:val="24"/>
                <w:vertAlign w:val="subscript"/>
              </w:rPr>
              <w:t>3, c, a8, a1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4D79241E" w14:textId="77777777" w:rsidR="002657E6" w:rsidRPr="00506B05" w:rsidRDefault="002657E6" w:rsidP="002657E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Griechischer Hirtensalat</w:t>
            </w:r>
          </w:p>
          <w:p w14:paraId="3B6B7E0C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Oliven, Paprika und Hirtenkäse</w:t>
            </w:r>
          </w:p>
          <w:p w14:paraId="25CF6276" w14:textId="77777777" w:rsidR="002657E6" w:rsidRPr="00053C27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72D5EAEB" w14:textId="20010304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g</w:t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61DD6221" w14:textId="77777777" w:rsidR="002657E6" w:rsidRPr="008A35C9" w:rsidRDefault="002657E6" w:rsidP="002657E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Rinderbraten</w:t>
            </w:r>
          </w:p>
          <w:p w14:paraId="050A763E" w14:textId="77777777" w:rsidR="002657E6" w:rsidRDefault="002657E6" w:rsidP="002657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Soße, Gemüsestreifen und Petersilienkartoffeln</w:t>
            </w:r>
          </w:p>
          <w:p w14:paraId="7D66CB5D" w14:textId="77777777" w:rsidR="002657E6" w:rsidRDefault="002657E6" w:rsidP="002657E6">
            <w:pPr>
              <w:rPr>
                <w:rFonts w:ascii="Arial" w:hAnsi="Arial" w:cs="Arial"/>
                <w:sz w:val="16"/>
                <w:szCs w:val="16"/>
              </w:rPr>
            </w:pPr>
          </w:p>
          <w:p w14:paraId="13A238C1" w14:textId="6B949A61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a3, i, f, a8, a1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3EF37526" w14:textId="77777777" w:rsidR="002657E6" w:rsidRDefault="002657E6" w:rsidP="002657E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Leberklöße</w:t>
            </w:r>
          </w:p>
          <w:p w14:paraId="5167EF7F" w14:textId="1CE1FAAA" w:rsidR="002657E6" w:rsidRPr="00B152C3" w:rsidRDefault="002657E6" w:rsidP="002657E6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mit Soße, Sauerkraut und Kartoffelpüree              2,9 BE</w:t>
            </w:r>
          </w:p>
        </w:tc>
      </w:tr>
      <w:tr w:rsidR="002657E6" w:rsidRPr="00A0246A" w14:paraId="7BE69E22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2934C13E" w14:textId="3F908E90" w:rsidR="002657E6" w:rsidRPr="00822D13" w:rsidRDefault="002657E6" w:rsidP="00571F8E">
            <w:pPr>
              <w:pStyle w:val="berschrift2"/>
              <w:rPr>
                <w:szCs w:val="16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304852408"/>
              <w:placeholder>
                <w:docPart w:val="C5A0716219354E348CF7392C70CFD40F"/>
              </w:placeholder>
            </w:sdtPr>
            <w:sdtContent>
              <w:p w14:paraId="67E633A6" w14:textId="77777777" w:rsidR="002657E6" w:rsidRDefault="002657E6" w:rsidP="002657E6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498010587"/>
              <w:placeholder>
                <w:docPart w:val="ABDEC6F179AA41A6B4444F2A238B6228"/>
              </w:placeholder>
            </w:sdtPr>
            <w:sdtContent>
              <w:p w14:paraId="05585621" w14:textId="77777777" w:rsidR="002657E6" w:rsidRDefault="002657E6" w:rsidP="002657E6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72280991"/>
              <w:placeholder>
                <w:docPart w:val="23D621019F3E483297C986011127FA6E"/>
              </w:placeholder>
            </w:sdtPr>
            <w:sdtContent>
              <w:p w14:paraId="28ECD5E7" w14:textId="77777777" w:rsidR="002657E6" w:rsidRDefault="002657E6" w:rsidP="002657E6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204705778"/>
              <w:placeholder>
                <w:docPart w:val="366BEBA2644D4847A52A565DED89990A"/>
              </w:placeholder>
            </w:sdtPr>
            <w:sdtContent>
              <w:p w14:paraId="20D6D550" w14:textId="77777777" w:rsidR="002657E6" w:rsidRDefault="002657E6" w:rsidP="002657E6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211803371"/>
              <w:placeholder>
                <w:docPart w:val="64A5DF06601F425799CDA93693F6C1DA"/>
              </w:placeholder>
            </w:sdtPr>
            <w:sdtContent>
              <w:p w14:paraId="6CC22218" w14:textId="77777777" w:rsidR="002657E6" w:rsidRDefault="002657E6" w:rsidP="002657E6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764304999"/>
              <w:placeholder>
                <w:docPart w:val="350D52453E874490A4C44CC13AD0C6B7"/>
              </w:placeholder>
            </w:sdtPr>
            <w:sdtContent>
              <w:p w14:paraId="6EA2F039" w14:textId="77777777" w:rsidR="002657E6" w:rsidRDefault="002657E6" w:rsidP="002657E6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2657E6" w:rsidRPr="00A0246A" w14:paraId="77F3F3DF" w14:textId="77777777" w:rsidTr="00D542F7">
        <w:trPr>
          <w:trHeight w:val="952"/>
        </w:trPr>
        <w:tc>
          <w:tcPr>
            <w:tcW w:w="1873" w:type="dxa"/>
            <w:tcBorders>
              <w:top w:val="single" w:sz="4" w:space="0" w:color="auto"/>
            </w:tcBorders>
          </w:tcPr>
          <w:p w14:paraId="5B00E449" w14:textId="1DAF3F90" w:rsidR="002657E6" w:rsidRPr="00571F8E" w:rsidRDefault="002657E6" w:rsidP="00571F8E">
            <w:pPr>
              <w:pStyle w:val="berschrift5"/>
              <w:rPr>
                <w:szCs w:val="20"/>
              </w:rPr>
            </w:pPr>
            <w:r w:rsidRPr="00571F8E">
              <w:rPr>
                <w:szCs w:val="20"/>
              </w:rPr>
              <w:t>Freitag</w:t>
            </w:r>
          </w:p>
          <w:p w14:paraId="594D800D" w14:textId="6001634D" w:rsidR="002657E6" w:rsidRPr="002657E6" w:rsidRDefault="002657E6" w:rsidP="00571F8E">
            <w:pPr>
              <w:jc w:val="center"/>
            </w:pPr>
            <w:r w:rsidRPr="00571F8E">
              <w:rPr>
                <w:rFonts w:ascii="Arial" w:hAnsi="Arial" w:cs="Arial"/>
                <w:b/>
                <w:bCs/>
                <w:sz w:val="20"/>
                <w:szCs w:val="20"/>
              </w:rPr>
              <w:t>11.09.2026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23505E62" w14:textId="77777777" w:rsidR="002657E6" w:rsidRPr="005112E1" w:rsidRDefault="002657E6" w:rsidP="002657E6">
            <w:pPr>
              <w:pStyle w:val="berschrift1"/>
            </w:pPr>
            <w:r>
              <w:t>Erbseneintopf</w:t>
            </w:r>
          </w:p>
          <w:p w14:paraId="5D419178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Rauchend und Brötchen</w:t>
            </w:r>
          </w:p>
          <w:p w14:paraId="37768774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59374554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0D365CC0" w14:textId="386B9FB4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3, 1, 15, 4, a3, c, j, k, a8, g, a, a1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13DA7D5B" w14:textId="77777777" w:rsidR="002657E6" w:rsidRPr="000538CD" w:rsidRDefault="002657E6" w:rsidP="002657E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Kasseler Braten</w:t>
            </w:r>
          </w:p>
          <w:p w14:paraId="4007D20B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 w:rsidRPr="000538CD">
              <w:rPr>
                <w:rFonts w:ascii="Arial" w:hAnsi="Arial" w:cs="Arial"/>
                <w:sz w:val="16"/>
              </w:rPr>
              <w:t xml:space="preserve">mit </w:t>
            </w:r>
            <w:r>
              <w:rPr>
                <w:rFonts w:ascii="Arial" w:hAnsi="Arial" w:cs="Arial"/>
                <w:sz w:val="16"/>
              </w:rPr>
              <w:t>Soße, Sauerkraut und Bratkartoffeln</w:t>
            </w:r>
          </w:p>
          <w:p w14:paraId="0711BC80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7990E60C" w14:textId="4E793F6F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3, 8, 15, a3, i, f, a8, a1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1C83635D" w14:textId="77777777" w:rsidR="002657E6" w:rsidRPr="005A08C5" w:rsidRDefault="002657E6" w:rsidP="002657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Polentataschen</w:t>
            </w:r>
          </w:p>
          <w:p w14:paraId="778798AF" w14:textId="77777777" w:rsidR="002657E6" w:rsidRDefault="002657E6" w:rsidP="002657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Gemüsestreifen in Cremesoße und Kartoffelrösti</w:t>
            </w:r>
          </w:p>
          <w:p w14:paraId="27F970BB" w14:textId="77777777" w:rsidR="002657E6" w:rsidRDefault="002657E6" w:rsidP="002657E6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D65252" w14:textId="276672DA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1, 4, i, c, j, f, a8, g, a1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2050E286" w14:textId="77777777" w:rsidR="002657E6" w:rsidRPr="006C204E" w:rsidRDefault="002657E6" w:rsidP="002657E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Miami Salat</w:t>
            </w:r>
          </w:p>
          <w:p w14:paraId="5A0EF38A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Hähnchen und frischen Früchten</w:t>
            </w:r>
          </w:p>
          <w:p w14:paraId="0AA1CC34" w14:textId="77777777" w:rsidR="002657E6" w:rsidRPr="003A3209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2720E649" w14:textId="7C239CE9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a1</w:t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7D47956B" w14:textId="77777777" w:rsidR="002657E6" w:rsidRPr="00821150" w:rsidRDefault="002657E6" w:rsidP="002657E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Hähnchenkeule</w:t>
            </w:r>
          </w:p>
          <w:p w14:paraId="3E3C36F6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Geflügelsoße, Mischgemüse und Reis</w:t>
            </w:r>
          </w:p>
          <w:p w14:paraId="27155668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</w:p>
          <w:p w14:paraId="342F57D6" w14:textId="78A0A1DA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i, c, j, f, a8, g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456E32BD" w14:textId="77777777" w:rsidR="002657E6" w:rsidRDefault="002657E6" w:rsidP="002657E6">
            <w:pPr>
              <w:pStyle w:val="berschrift1"/>
            </w:pPr>
            <w:r>
              <w:t>Alaska Seelachs</w:t>
            </w:r>
          </w:p>
          <w:p w14:paraId="17497400" w14:textId="2F9D50F5" w:rsidR="002657E6" w:rsidRPr="00B152C3" w:rsidRDefault="002657E6" w:rsidP="002657E6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Senfsoße, Möhren und Risi Bisi                        4,5 BE</w:t>
            </w:r>
          </w:p>
        </w:tc>
      </w:tr>
      <w:tr w:rsidR="002657E6" w:rsidRPr="00A0246A" w14:paraId="583B2DAE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64DFA3FA" w14:textId="16EEF166" w:rsidR="002657E6" w:rsidRPr="00822D13" w:rsidRDefault="002657E6" w:rsidP="002657E6">
            <w:pPr>
              <w:pStyle w:val="berschrift2"/>
              <w:jc w:val="center"/>
              <w:rPr>
                <w:szCs w:val="16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168448499"/>
              <w:placeholder>
                <w:docPart w:val="6A4D5B6164194B92BAAB5E1B80FB12E8"/>
              </w:placeholder>
            </w:sdtPr>
            <w:sdtContent>
              <w:p w14:paraId="72A2924C" w14:textId="77777777" w:rsidR="002657E6" w:rsidRDefault="002657E6" w:rsidP="002657E6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2087295199"/>
              <w:placeholder>
                <w:docPart w:val="00709E81381B474AA3F0BB12B34EB889"/>
              </w:placeholder>
            </w:sdtPr>
            <w:sdtContent>
              <w:p w14:paraId="61D35DB3" w14:textId="77777777" w:rsidR="002657E6" w:rsidRDefault="002657E6" w:rsidP="002657E6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008057102"/>
              <w:placeholder>
                <w:docPart w:val="E3CD86830937446EBB0614BCF865633B"/>
              </w:placeholder>
            </w:sdtPr>
            <w:sdtContent>
              <w:p w14:paraId="04BE920B" w14:textId="77777777" w:rsidR="002657E6" w:rsidRDefault="002657E6" w:rsidP="002657E6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974365258"/>
              <w:placeholder>
                <w:docPart w:val="B4C002B93751485CB099D0A6B517BFDB"/>
              </w:placeholder>
            </w:sdtPr>
            <w:sdtContent>
              <w:p w14:paraId="1DF566B2" w14:textId="77777777" w:rsidR="002657E6" w:rsidRDefault="002657E6" w:rsidP="002657E6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065765091"/>
              <w:placeholder>
                <w:docPart w:val="6131DB06E7FD4846A89618AB007D11BE"/>
              </w:placeholder>
            </w:sdtPr>
            <w:sdtContent>
              <w:p w14:paraId="6A718511" w14:textId="77777777" w:rsidR="002657E6" w:rsidRDefault="002657E6" w:rsidP="002657E6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59029937"/>
              <w:placeholder>
                <w:docPart w:val="E23DE09D411F47B59679A280F012A882"/>
              </w:placeholder>
            </w:sdtPr>
            <w:sdtContent>
              <w:p w14:paraId="200AC52E" w14:textId="77777777" w:rsidR="002657E6" w:rsidRDefault="002657E6" w:rsidP="002657E6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2657E6" w:rsidRPr="00A0246A" w14:paraId="75DC4A63" w14:textId="77777777" w:rsidTr="00D542F7">
        <w:trPr>
          <w:trHeight w:val="954"/>
        </w:trPr>
        <w:tc>
          <w:tcPr>
            <w:tcW w:w="1873" w:type="dxa"/>
            <w:tcBorders>
              <w:top w:val="single" w:sz="4" w:space="0" w:color="auto"/>
            </w:tcBorders>
          </w:tcPr>
          <w:p w14:paraId="338BA718" w14:textId="0EDB9D92" w:rsidR="002657E6" w:rsidRPr="00571F8E" w:rsidRDefault="002657E6" w:rsidP="00571F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F8E">
              <w:rPr>
                <w:rFonts w:ascii="Arial" w:hAnsi="Arial" w:cs="Arial"/>
                <w:b/>
                <w:bCs/>
                <w:sz w:val="20"/>
                <w:szCs w:val="20"/>
              </w:rPr>
              <w:t>Samstag</w:t>
            </w:r>
          </w:p>
          <w:p w14:paraId="71546059" w14:textId="3496E71B" w:rsidR="002657E6" w:rsidRPr="00A0246A" w:rsidRDefault="002657E6" w:rsidP="00571F8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71F8E">
              <w:rPr>
                <w:rFonts w:ascii="Arial" w:hAnsi="Arial" w:cs="Arial"/>
                <w:b/>
                <w:bCs/>
                <w:sz w:val="20"/>
                <w:szCs w:val="20"/>
              </w:rPr>
              <w:t>12.09.2026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2D5B0751" w14:textId="77777777" w:rsidR="002657E6" w:rsidRDefault="002657E6" w:rsidP="002657E6">
            <w:pPr>
              <w:pStyle w:val="Textkrper2"/>
            </w:pPr>
            <w:r>
              <w:rPr>
                <w:b/>
                <w:bCs/>
              </w:rPr>
              <w:t>Bayrischer Leberkäs</w:t>
            </w:r>
          </w:p>
          <w:p w14:paraId="18347C5B" w14:textId="77777777" w:rsidR="002657E6" w:rsidRDefault="002657E6" w:rsidP="002657E6">
            <w:pPr>
              <w:pStyle w:val="Textkrper2"/>
            </w:pPr>
            <w:r>
              <w:t>mit Senfsoße, Sauerkraut und Kartoffelpüree</w:t>
            </w:r>
          </w:p>
          <w:p w14:paraId="30935EF0" w14:textId="77777777" w:rsidR="002657E6" w:rsidRDefault="002657E6" w:rsidP="002657E6">
            <w:pPr>
              <w:pStyle w:val="Textkrper2"/>
            </w:pPr>
          </w:p>
          <w:p w14:paraId="4D012500" w14:textId="20ADF9A7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  <w:vertAlign w:val="subscript"/>
              </w:rPr>
            </w:pPr>
            <w:r>
              <w:rPr>
                <w:vertAlign w:val="subscript"/>
              </w:rPr>
              <w:t>2, 3, 8 15, a8, g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4D4F34B0" w14:textId="77777777" w:rsidR="002657E6" w:rsidRPr="00AD5852" w:rsidRDefault="002657E6" w:rsidP="002657E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Schweineschnitzel</w:t>
            </w:r>
          </w:p>
          <w:p w14:paraId="72A5268A" w14:textId="77777777" w:rsidR="002657E6" w:rsidRDefault="002657E6" w:rsidP="002657E6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mit gebratenen Champignons, Zwiebeln und Bratkartoffeln</w:t>
            </w:r>
          </w:p>
          <w:p w14:paraId="3FF555C7" w14:textId="44C47DD5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vertAlign w:val="subscript"/>
              </w:rPr>
              <w:t>i, l, c, j, f, a8, g, a1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41E898E5" w14:textId="77777777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133E6EB9" w14:textId="77777777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5C5CB820" w14:textId="77777777" w:rsidR="002657E6" w:rsidRPr="00571F8E" w:rsidRDefault="002657E6" w:rsidP="002657E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71F8E">
              <w:rPr>
                <w:rFonts w:ascii="Arial" w:hAnsi="Arial" w:cs="Arial"/>
                <w:b/>
                <w:sz w:val="16"/>
                <w:szCs w:val="16"/>
              </w:rPr>
              <w:t>Cannelloni</w:t>
            </w:r>
          </w:p>
          <w:p w14:paraId="5D2A6767" w14:textId="6C10809C" w:rsidR="002657E6" w:rsidRPr="00571F8E" w:rsidRDefault="002657E6" w:rsidP="002657E6">
            <w:pPr>
              <w:rPr>
                <w:rFonts w:ascii="Arial" w:hAnsi="Arial" w:cs="Arial"/>
                <w:sz w:val="16"/>
                <w:szCs w:val="16"/>
              </w:rPr>
            </w:pPr>
            <w:r w:rsidRPr="00571F8E">
              <w:rPr>
                <w:rFonts w:ascii="Arial" w:hAnsi="Arial" w:cs="Arial"/>
                <w:sz w:val="16"/>
                <w:szCs w:val="16"/>
              </w:rPr>
              <w:t>mit Rinderhack und Penne in Spinat-Käsesoße         4,2 BE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5022CA78" w14:textId="77777777" w:rsidR="002657E6" w:rsidRPr="00571F8E" w:rsidRDefault="002657E6" w:rsidP="002657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1F8E">
              <w:rPr>
                <w:rFonts w:ascii="Arial" w:hAnsi="Arial" w:cs="Arial"/>
                <w:b/>
                <w:bCs/>
                <w:sz w:val="16"/>
                <w:szCs w:val="16"/>
              </w:rPr>
              <w:t>Rinderfrikadelle</w:t>
            </w:r>
          </w:p>
          <w:p w14:paraId="61BE49B7" w14:textId="77777777" w:rsidR="002657E6" w:rsidRPr="00571F8E" w:rsidRDefault="002657E6" w:rsidP="002657E6">
            <w:pPr>
              <w:pStyle w:val="berschrift1"/>
              <w:rPr>
                <w:b w:val="0"/>
                <w:bCs w:val="0"/>
                <w:szCs w:val="16"/>
              </w:rPr>
            </w:pPr>
            <w:r w:rsidRPr="00571F8E">
              <w:rPr>
                <w:b w:val="0"/>
                <w:bCs w:val="0"/>
                <w:szCs w:val="16"/>
              </w:rPr>
              <w:t>mit Kohlrabi-Rahmgemüse und Kartoffelscheiben</w:t>
            </w:r>
          </w:p>
          <w:p w14:paraId="3ECDBD19" w14:textId="5C1ECF70" w:rsidR="002657E6" w:rsidRPr="00571F8E" w:rsidRDefault="002657E6" w:rsidP="002657E6">
            <w:pPr>
              <w:rPr>
                <w:rFonts w:ascii="Arial" w:hAnsi="Arial" w:cs="Arial"/>
                <w:sz w:val="16"/>
                <w:szCs w:val="16"/>
              </w:rPr>
            </w:pPr>
            <w:r w:rsidRPr="00571F8E">
              <w:rPr>
                <w:sz w:val="16"/>
                <w:szCs w:val="16"/>
              </w:rPr>
              <w:t xml:space="preserve">                                     4,9 BE</w:t>
            </w:r>
          </w:p>
        </w:tc>
      </w:tr>
      <w:tr w:rsidR="002657E6" w:rsidRPr="00A0246A" w14:paraId="2D9617C4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1F1E9DCB" w14:textId="60E516D9" w:rsidR="002657E6" w:rsidRPr="00A0246A" w:rsidRDefault="002657E6" w:rsidP="002657E6">
            <w:pPr>
              <w:pStyle w:val="berschrift2"/>
              <w:jc w:val="center"/>
              <w:rPr>
                <w:sz w:val="14"/>
                <w:szCs w:val="14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00131763"/>
              <w:placeholder>
                <w:docPart w:val="23AC9E4CD33949738DD3F63A8CDA2A28"/>
              </w:placeholder>
            </w:sdtPr>
            <w:sdtContent>
              <w:p w14:paraId="749848E3" w14:textId="77777777" w:rsidR="002657E6" w:rsidRDefault="002657E6" w:rsidP="002657E6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172335270"/>
              <w:placeholder>
                <w:docPart w:val="7B933FDB6E8D473FAF25AC6435A465F7"/>
              </w:placeholder>
            </w:sdtPr>
            <w:sdtContent>
              <w:p w14:paraId="11312BFF" w14:textId="77777777" w:rsidR="002657E6" w:rsidRDefault="002657E6" w:rsidP="002657E6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</w:tcPr>
          <w:p w14:paraId="26718F1C" w14:textId="77777777" w:rsidR="002657E6" w:rsidRDefault="002657E6" w:rsidP="002657E6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5BE5AFFA" wp14:editId="279C9DB5">
                  <wp:simplePos x="0" y="0"/>
                  <wp:positionH relativeFrom="column">
                    <wp:posOffset>161290</wp:posOffset>
                  </wp:positionH>
                  <wp:positionV relativeFrom="page">
                    <wp:posOffset>-180340</wp:posOffset>
                  </wp:positionV>
                  <wp:extent cx="2301875" cy="628015"/>
                  <wp:effectExtent l="0" t="0" r="3175" b="635"/>
                  <wp:wrapNone/>
                  <wp:docPr id="1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87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2" w:type="dxa"/>
          </w:tcPr>
          <w:p w14:paraId="6D8BE4DC" w14:textId="77777777" w:rsidR="002657E6" w:rsidRDefault="002657E6" w:rsidP="002657E6">
            <w:pPr>
              <w:jc w:val="right"/>
            </w:pPr>
          </w:p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18116094"/>
              <w:placeholder>
                <w:docPart w:val="4798516A35464E109B2C4504797344CD"/>
              </w:placeholder>
            </w:sdtPr>
            <w:sdtContent>
              <w:p w14:paraId="2AD7B4E6" w14:textId="77777777" w:rsidR="002657E6" w:rsidRDefault="002657E6" w:rsidP="002657E6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93821212"/>
              <w:placeholder>
                <w:docPart w:val="A3D8E6A9543F49139E5C40AF05114428"/>
              </w:placeholder>
            </w:sdtPr>
            <w:sdtContent>
              <w:p w14:paraId="3043A177" w14:textId="77777777" w:rsidR="002657E6" w:rsidRDefault="002657E6" w:rsidP="002657E6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2657E6" w:rsidRPr="00A0246A" w14:paraId="7890997E" w14:textId="77777777" w:rsidTr="00D542F7">
        <w:trPr>
          <w:trHeight w:val="956"/>
        </w:trPr>
        <w:tc>
          <w:tcPr>
            <w:tcW w:w="1873" w:type="dxa"/>
            <w:tcBorders>
              <w:top w:val="single" w:sz="4" w:space="0" w:color="auto"/>
            </w:tcBorders>
          </w:tcPr>
          <w:p w14:paraId="5713AC58" w14:textId="17137562" w:rsidR="002657E6" w:rsidRPr="00571F8E" w:rsidRDefault="002657E6" w:rsidP="00571F8E">
            <w:pPr>
              <w:pStyle w:val="berschrift4"/>
              <w:rPr>
                <w:sz w:val="20"/>
                <w:szCs w:val="20"/>
              </w:rPr>
            </w:pPr>
            <w:r w:rsidRPr="00571F8E">
              <w:rPr>
                <w:sz w:val="20"/>
                <w:szCs w:val="20"/>
              </w:rPr>
              <w:t>Sonntag</w:t>
            </w:r>
          </w:p>
          <w:p w14:paraId="721A8341" w14:textId="0EDE051C" w:rsidR="002657E6" w:rsidRPr="002657E6" w:rsidRDefault="002657E6" w:rsidP="00571F8E">
            <w:pPr>
              <w:jc w:val="center"/>
            </w:pPr>
            <w:r w:rsidRPr="00571F8E">
              <w:rPr>
                <w:rFonts w:ascii="Arial" w:hAnsi="Arial" w:cs="Arial"/>
                <w:b/>
                <w:bCs/>
                <w:sz w:val="20"/>
                <w:szCs w:val="20"/>
              </w:rPr>
              <w:t>13.09.2026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55CCC6FC" w14:textId="77777777" w:rsidR="002657E6" w:rsidRPr="0034354F" w:rsidRDefault="002657E6" w:rsidP="002657E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Senfkrustenbraten</w:t>
            </w:r>
          </w:p>
          <w:p w14:paraId="7E2A58A2" w14:textId="2BFAA29D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Soße, Rübengemüse und Spätzle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493D3E8C" w14:textId="77777777" w:rsidR="002657E6" w:rsidRDefault="002657E6" w:rsidP="002657E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Gegrillte Hähnchenkeule Königinnen Art</w:t>
            </w:r>
          </w:p>
          <w:p w14:paraId="39974127" w14:textId="4D954EB6" w:rsidR="002657E6" w:rsidRPr="00B152C3" w:rsidRDefault="002657E6" w:rsidP="002657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Gemüse und Salzkartoffeln                               3,8 BE</w:t>
            </w:r>
          </w:p>
        </w:tc>
        <w:tc>
          <w:tcPr>
            <w:tcW w:w="2166" w:type="dxa"/>
          </w:tcPr>
          <w:p w14:paraId="7AAB4A35" w14:textId="77777777" w:rsidR="002657E6" w:rsidRPr="00B152C3" w:rsidRDefault="002657E6" w:rsidP="002657E6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2" w:type="dxa"/>
          </w:tcPr>
          <w:p w14:paraId="184AD9AE" w14:textId="77777777" w:rsidR="002657E6" w:rsidRPr="00B152C3" w:rsidRDefault="002657E6" w:rsidP="002657E6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6314FACD" w14:textId="77777777" w:rsidR="002657E6" w:rsidRPr="00BC3898" w:rsidRDefault="002657E6" w:rsidP="002657E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Schweinehacksteak</w:t>
            </w:r>
          </w:p>
          <w:p w14:paraId="36E66DAE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buntem Pfeffer, grünen Bohnen und Kartoffelklößen</w:t>
            </w:r>
          </w:p>
          <w:p w14:paraId="0A8D9698" w14:textId="410A7292" w:rsidR="002657E6" w:rsidRPr="00B152C3" w:rsidRDefault="002657E6" w:rsidP="002657E6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                                     3,7 BE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48DA1405" w14:textId="77777777" w:rsidR="002657E6" w:rsidRDefault="002657E6" w:rsidP="002657E6">
            <w:pPr>
              <w:pStyle w:val="berschrift1"/>
            </w:pPr>
            <w:r>
              <w:t>Zartes Gulasch vom Rind</w:t>
            </w:r>
          </w:p>
          <w:p w14:paraId="713EDA81" w14:textId="77777777" w:rsidR="002657E6" w:rsidRDefault="002657E6" w:rsidP="002657E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Champignonsoße, Leipziger Allerlei und Klößen</w:t>
            </w:r>
          </w:p>
          <w:p w14:paraId="74D70967" w14:textId="13518D23" w:rsidR="002657E6" w:rsidRPr="00B152C3" w:rsidRDefault="002657E6" w:rsidP="002657E6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 xml:space="preserve">                                     4,3 BE</w:t>
            </w:r>
          </w:p>
        </w:tc>
      </w:tr>
      <w:tr w:rsidR="002657E6" w:rsidRPr="00A0246A" w14:paraId="3880FEAF" w14:textId="77777777" w:rsidTr="00D542F7">
        <w:trPr>
          <w:trHeight w:val="75"/>
        </w:trPr>
        <w:tc>
          <w:tcPr>
            <w:tcW w:w="1873" w:type="dxa"/>
            <w:tcBorders>
              <w:bottom w:val="single" w:sz="4" w:space="0" w:color="auto"/>
            </w:tcBorders>
          </w:tcPr>
          <w:p w14:paraId="5E5D7853" w14:textId="33CE8E30" w:rsidR="002657E6" w:rsidRPr="00A0246A" w:rsidRDefault="002657E6" w:rsidP="002657E6">
            <w:pPr>
              <w:pStyle w:val="berschrift2"/>
              <w:jc w:val="center"/>
              <w:rPr>
                <w:sz w:val="14"/>
                <w:szCs w:val="14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31372535"/>
              <w:placeholder>
                <w:docPart w:val="B07C6AFA8F5744C1BD126863ECA7A381"/>
              </w:placeholder>
            </w:sdtPr>
            <w:sdtContent>
              <w:p w14:paraId="42DDE43D" w14:textId="77777777" w:rsidR="002657E6" w:rsidRDefault="002657E6" w:rsidP="002657E6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291634531"/>
              <w:placeholder>
                <w:docPart w:val="9213F0BF8E7A456C9BEC04C60AFD2599"/>
              </w:placeholder>
            </w:sdtPr>
            <w:sdtContent>
              <w:p w14:paraId="5589DB11" w14:textId="77777777" w:rsidR="002657E6" w:rsidRDefault="002657E6" w:rsidP="002657E6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</w:tcPr>
          <w:p w14:paraId="24A5EC07" w14:textId="77777777" w:rsidR="002657E6" w:rsidRDefault="002657E6" w:rsidP="002657E6">
            <w:pPr>
              <w:jc w:val="right"/>
            </w:pPr>
          </w:p>
        </w:tc>
        <w:tc>
          <w:tcPr>
            <w:tcW w:w="2132" w:type="dxa"/>
          </w:tcPr>
          <w:p w14:paraId="0C5C7BA6" w14:textId="77777777" w:rsidR="002657E6" w:rsidRDefault="002657E6" w:rsidP="002657E6">
            <w:pPr>
              <w:jc w:val="right"/>
            </w:pPr>
          </w:p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57075576"/>
              <w:placeholder>
                <w:docPart w:val="8EA28E8E65234EDE83F163C7EB65E869"/>
              </w:placeholder>
            </w:sdtPr>
            <w:sdtContent>
              <w:p w14:paraId="53003E22" w14:textId="77777777" w:rsidR="002657E6" w:rsidRDefault="002657E6" w:rsidP="002657E6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205926682"/>
              <w:placeholder>
                <w:docPart w:val="0D854E2C84CB49D989EBB85B811EE192"/>
              </w:placeholder>
            </w:sdtPr>
            <w:sdtContent>
              <w:p w14:paraId="4B5C8C59" w14:textId="77777777" w:rsidR="002657E6" w:rsidRDefault="002657E6" w:rsidP="002657E6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</w:tbl>
    <w:p w14:paraId="47B75CEF" w14:textId="77777777" w:rsidR="001548B2" w:rsidRDefault="001548B2" w:rsidP="00A0246A">
      <w:pPr>
        <w:jc w:val="right"/>
      </w:pPr>
    </w:p>
    <w:sectPr w:rsidR="001548B2" w:rsidSect="00FD0F81">
      <w:headerReference w:type="default" r:id="rId9"/>
      <w:pgSz w:w="16838" w:h="11906" w:orient="landscape" w:code="9"/>
      <w:pgMar w:top="426" w:right="244" w:bottom="284" w:left="170" w:header="140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8C10B" w14:textId="77777777" w:rsidR="00337CDB" w:rsidRDefault="00337CDB">
      <w:r>
        <w:separator/>
      </w:r>
    </w:p>
  </w:endnote>
  <w:endnote w:type="continuationSeparator" w:id="0">
    <w:p w14:paraId="6A5B3847" w14:textId="77777777" w:rsidR="00337CDB" w:rsidRDefault="0033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D6192" w14:textId="77777777" w:rsidR="00337CDB" w:rsidRDefault="00337CDB">
      <w:r>
        <w:separator/>
      </w:r>
    </w:p>
  </w:footnote>
  <w:footnote w:type="continuationSeparator" w:id="0">
    <w:p w14:paraId="2CC654F7" w14:textId="77777777" w:rsidR="00337CDB" w:rsidRDefault="00337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4C3F8" w14:textId="77777777" w:rsidR="00822D13" w:rsidRPr="00FD0F81" w:rsidRDefault="00822D13" w:rsidP="00822D13">
    <w:pPr>
      <w:pStyle w:val="Fuzeile"/>
      <w:ind w:left="426"/>
      <w:rPr>
        <w:rFonts w:ascii="Arial" w:hAnsi="Arial" w:cs="Arial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orwdNlyejK+S0us+zilX3LtrJITLuahkgWyB+SIijOicUHHCkF/W9ulm1zd0gHuxb3UxiawKocP4/NAUK36gg==" w:salt="07iJLEwqkBkPHHSVDm3J5g=="/>
  <w:defaultTabStop w:val="708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7E6"/>
    <w:rsid w:val="00000991"/>
    <w:rsid w:val="0001539A"/>
    <w:rsid w:val="00023D29"/>
    <w:rsid w:val="00041047"/>
    <w:rsid w:val="000440F8"/>
    <w:rsid w:val="0006091F"/>
    <w:rsid w:val="000636F9"/>
    <w:rsid w:val="00073C67"/>
    <w:rsid w:val="000854CD"/>
    <w:rsid w:val="0009290B"/>
    <w:rsid w:val="0009786E"/>
    <w:rsid w:val="000A1A51"/>
    <w:rsid w:val="000A2E1E"/>
    <w:rsid w:val="000B0D2E"/>
    <w:rsid w:val="000D7328"/>
    <w:rsid w:val="001027BB"/>
    <w:rsid w:val="00131678"/>
    <w:rsid w:val="0013187F"/>
    <w:rsid w:val="00136B8A"/>
    <w:rsid w:val="001548B2"/>
    <w:rsid w:val="001825AF"/>
    <w:rsid w:val="001A165F"/>
    <w:rsid w:val="001E5BEE"/>
    <w:rsid w:val="001F5C94"/>
    <w:rsid w:val="00203452"/>
    <w:rsid w:val="00226696"/>
    <w:rsid w:val="00230720"/>
    <w:rsid w:val="00244868"/>
    <w:rsid w:val="00253345"/>
    <w:rsid w:val="00255CEF"/>
    <w:rsid w:val="002657E6"/>
    <w:rsid w:val="00277434"/>
    <w:rsid w:val="002B3EB7"/>
    <w:rsid w:val="002E4BB7"/>
    <w:rsid w:val="0031012B"/>
    <w:rsid w:val="003107A3"/>
    <w:rsid w:val="00313D65"/>
    <w:rsid w:val="00324A12"/>
    <w:rsid w:val="00337CDB"/>
    <w:rsid w:val="003900D6"/>
    <w:rsid w:val="003B609A"/>
    <w:rsid w:val="003C7A3D"/>
    <w:rsid w:val="003F318F"/>
    <w:rsid w:val="0041167A"/>
    <w:rsid w:val="00414619"/>
    <w:rsid w:val="00426CF4"/>
    <w:rsid w:val="00434DAC"/>
    <w:rsid w:val="00441F41"/>
    <w:rsid w:val="00450354"/>
    <w:rsid w:val="004814E1"/>
    <w:rsid w:val="00495759"/>
    <w:rsid w:val="00497789"/>
    <w:rsid w:val="004A7942"/>
    <w:rsid w:val="004B3264"/>
    <w:rsid w:val="004D5378"/>
    <w:rsid w:val="00504447"/>
    <w:rsid w:val="00531EBD"/>
    <w:rsid w:val="00532AFF"/>
    <w:rsid w:val="005352B0"/>
    <w:rsid w:val="00556570"/>
    <w:rsid w:val="0055780C"/>
    <w:rsid w:val="00571F8E"/>
    <w:rsid w:val="005870C5"/>
    <w:rsid w:val="0058745A"/>
    <w:rsid w:val="005903DC"/>
    <w:rsid w:val="005A6DEA"/>
    <w:rsid w:val="005C7259"/>
    <w:rsid w:val="005E12EB"/>
    <w:rsid w:val="005E3423"/>
    <w:rsid w:val="005F7318"/>
    <w:rsid w:val="0060748B"/>
    <w:rsid w:val="00616B24"/>
    <w:rsid w:val="0062073D"/>
    <w:rsid w:val="0062271B"/>
    <w:rsid w:val="00630559"/>
    <w:rsid w:val="00665CC1"/>
    <w:rsid w:val="0069118F"/>
    <w:rsid w:val="006D093B"/>
    <w:rsid w:val="006E1F5D"/>
    <w:rsid w:val="006F76F5"/>
    <w:rsid w:val="00704890"/>
    <w:rsid w:val="007074F2"/>
    <w:rsid w:val="00707E9F"/>
    <w:rsid w:val="00740020"/>
    <w:rsid w:val="00782D92"/>
    <w:rsid w:val="0078655D"/>
    <w:rsid w:val="00793B19"/>
    <w:rsid w:val="007A09D2"/>
    <w:rsid w:val="007D6835"/>
    <w:rsid w:val="00813B33"/>
    <w:rsid w:val="00822D13"/>
    <w:rsid w:val="00824E9A"/>
    <w:rsid w:val="00831B83"/>
    <w:rsid w:val="00840DF6"/>
    <w:rsid w:val="008675C4"/>
    <w:rsid w:val="00872EDD"/>
    <w:rsid w:val="00890C43"/>
    <w:rsid w:val="008A7B4E"/>
    <w:rsid w:val="008B228B"/>
    <w:rsid w:val="008B74F8"/>
    <w:rsid w:val="008D7016"/>
    <w:rsid w:val="008F79E2"/>
    <w:rsid w:val="00922FCD"/>
    <w:rsid w:val="00932597"/>
    <w:rsid w:val="0095277C"/>
    <w:rsid w:val="00954031"/>
    <w:rsid w:val="00975037"/>
    <w:rsid w:val="009A568D"/>
    <w:rsid w:val="009C6DC6"/>
    <w:rsid w:val="009C72FE"/>
    <w:rsid w:val="009D0331"/>
    <w:rsid w:val="009D4924"/>
    <w:rsid w:val="009D5652"/>
    <w:rsid w:val="00A0246A"/>
    <w:rsid w:val="00A10B27"/>
    <w:rsid w:val="00A257F2"/>
    <w:rsid w:val="00AA485B"/>
    <w:rsid w:val="00AA5230"/>
    <w:rsid w:val="00AA54F8"/>
    <w:rsid w:val="00AE01FA"/>
    <w:rsid w:val="00B152C3"/>
    <w:rsid w:val="00B35CCA"/>
    <w:rsid w:val="00B44EE8"/>
    <w:rsid w:val="00B50F51"/>
    <w:rsid w:val="00B5231D"/>
    <w:rsid w:val="00B6425C"/>
    <w:rsid w:val="00B73163"/>
    <w:rsid w:val="00B8479D"/>
    <w:rsid w:val="00BC62E6"/>
    <w:rsid w:val="00C02E9E"/>
    <w:rsid w:val="00C05F10"/>
    <w:rsid w:val="00C203D7"/>
    <w:rsid w:val="00C20452"/>
    <w:rsid w:val="00C47203"/>
    <w:rsid w:val="00C53FAF"/>
    <w:rsid w:val="00C57580"/>
    <w:rsid w:val="00C70648"/>
    <w:rsid w:val="00C70D47"/>
    <w:rsid w:val="00C97E82"/>
    <w:rsid w:val="00CA549C"/>
    <w:rsid w:val="00CB1FB8"/>
    <w:rsid w:val="00CD6A2D"/>
    <w:rsid w:val="00D53B90"/>
    <w:rsid w:val="00D542F7"/>
    <w:rsid w:val="00D64A42"/>
    <w:rsid w:val="00D73F60"/>
    <w:rsid w:val="00D84210"/>
    <w:rsid w:val="00D96B18"/>
    <w:rsid w:val="00DB1113"/>
    <w:rsid w:val="00DC3304"/>
    <w:rsid w:val="00DE17ED"/>
    <w:rsid w:val="00E001C1"/>
    <w:rsid w:val="00F41FBF"/>
    <w:rsid w:val="00F63855"/>
    <w:rsid w:val="00F710B5"/>
    <w:rsid w:val="00F760C1"/>
    <w:rsid w:val="00F81BDD"/>
    <w:rsid w:val="00F850A2"/>
    <w:rsid w:val="00FB6BCE"/>
    <w:rsid w:val="00FD0F81"/>
    <w:rsid w:val="00FE308F"/>
    <w:rsid w:val="00FF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0CFF31"/>
  <w15:docId w15:val="{0E89E814-A7C0-4ACB-BDAF-EADA7770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hAnsi="Arial" w:cs="Arial"/>
      <w:b/>
      <w:bCs/>
      <w:sz w:val="16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i/>
      <w:iCs/>
      <w:sz w:val="1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 w:cs="Arial"/>
      <w:b/>
      <w:bCs/>
      <w:i/>
      <w:iCs/>
      <w:sz w:val="1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Arial" w:hAnsi="Arial" w:cs="Arial"/>
      <w:b/>
      <w:bCs/>
      <w:i/>
      <w:iCs/>
      <w:sz w:val="1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rFonts w:ascii="Arial" w:hAnsi="Arial" w:cs="Arial"/>
      <w:b/>
      <w:bCs/>
      <w:i/>
      <w:i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Arial" w:hAnsi="Arial" w:cs="Arial"/>
      <w:b/>
      <w:bCs/>
      <w:sz w:val="16"/>
    </w:rPr>
  </w:style>
  <w:style w:type="paragraph" w:styleId="Textkrper2">
    <w:name w:val="Body Text 2"/>
    <w:basedOn w:val="Standard"/>
    <w:rPr>
      <w:rFonts w:ascii="Arial" w:hAnsi="Arial" w:cs="Arial"/>
      <w:sz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A257F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257F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556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D0F81"/>
    <w:rPr>
      <w:color w:val="808080"/>
    </w:rPr>
  </w:style>
  <w:style w:type="character" w:styleId="Hyperlink">
    <w:name w:val="Hyperlink"/>
    <w:basedOn w:val="Absatz-Standardschriftart"/>
    <w:unhideWhenUsed/>
    <w:rsid w:val="00890C43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2657E6"/>
    <w:rPr>
      <w:rFonts w:ascii="Arial" w:hAnsi="Arial" w:cs="Arial"/>
      <w:b/>
      <w:bCs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file:///C:\Users\lisa.juelich\Desktop\zentrale-lk@parisozial-mlh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ike.knuelle\Documents\Sylvia\Speisepl&#228;ne\ab%202025\Essensplan_leer_2025_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CB280E1EE945F680466979C173F4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1279E4-D2B6-49C9-87B8-668C3267ACF5}"/>
      </w:docPartPr>
      <w:docPartBody>
        <w:p w:rsidR="009C08B5" w:rsidRDefault="00000000">
          <w:pPr>
            <w:pStyle w:val="7ECB280E1EE945F680466979C173F413"/>
          </w:pPr>
          <w:r w:rsidRPr="006E595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E3367AD157C48D28D5440C57F5011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C01A64-151B-46AB-A5AB-B53087276078}"/>
      </w:docPartPr>
      <w:docPartBody>
        <w:p w:rsidR="009C08B5" w:rsidRDefault="00A907ED" w:rsidP="00A907ED">
          <w:pPr>
            <w:pStyle w:val="2E3367AD157C48D28D5440C57F501149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2AC960D1DCB48F09266AE90B91328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9433E8-92B2-4817-ABDD-DC008664ABC0}"/>
      </w:docPartPr>
      <w:docPartBody>
        <w:p w:rsidR="009C08B5" w:rsidRDefault="00A907ED" w:rsidP="00A907ED">
          <w:pPr>
            <w:pStyle w:val="22AC960D1DCB48F09266AE90B9132873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8261C33B0DE41EE920B53740A4948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D36524-EF99-449F-A659-551338003C8D}"/>
      </w:docPartPr>
      <w:docPartBody>
        <w:p w:rsidR="009C08B5" w:rsidRDefault="00A907ED" w:rsidP="00A907ED">
          <w:pPr>
            <w:pStyle w:val="48261C33B0DE41EE920B53740A49487C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3E5FA3D4CE548BDBA695897A2236E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0E2D56-FEC7-4A7E-8BA2-1EF6216DC97F}"/>
      </w:docPartPr>
      <w:docPartBody>
        <w:p w:rsidR="009C08B5" w:rsidRDefault="00A907ED" w:rsidP="00A907ED">
          <w:pPr>
            <w:pStyle w:val="53E5FA3D4CE548BDBA695897A2236EFA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A6C5CD336047658027C7FD6610DA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041E58-CD2C-4730-9959-FBCEC21A4F12}"/>
      </w:docPartPr>
      <w:docPartBody>
        <w:p w:rsidR="009C08B5" w:rsidRDefault="00A907ED" w:rsidP="00A907ED">
          <w:pPr>
            <w:pStyle w:val="F2A6C5CD336047658027C7FD6610DAAF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C186138C60E44DCA6B0B5E778AE20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67AFD5-B769-41AF-B578-7DA029357F1A}"/>
      </w:docPartPr>
      <w:docPartBody>
        <w:p w:rsidR="009C08B5" w:rsidRDefault="00A907ED" w:rsidP="00A907ED">
          <w:pPr>
            <w:pStyle w:val="AC186138C60E44DCA6B0B5E778AE208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5813C3ABA4A4592BBCE0E2AC43845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A5C190-FDC5-4346-9325-3663651298E3}"/>
      </w:docPartPr>
      <w:docPartBody>
        <w:p w:rsidR="009C08B5" w:rsidRDefault="00A907ED" w:rsidP="00A907ED">
          <w:pPr>
            <w:pStyle w:val="45813C3ABA4A4592BBCE0E2AC4384506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71FAC3AAE4444BDB788F5AB5A8DA4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5D5397-E29B-4AE1-A6F8-4678DA557A53}"/>
      </w:docPartPr>
      <w:docPartBody>
        <w:p w:rsidR="009C08B5" w:rsidRDefault="00A907ED" w:rsidP="00A907ED">
          <w:pPr>
            <w:pStyle w:val="771FAC3AAE4444BDB788F5AB5A8DA484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C32E97A24445658B4FD34DF32675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A0C9D0-965C-47AC-A468-4E938F66DA72}"/>
      </w:docPartPr>
      <w:docPartBody>
        <w:p w:rsidR="009C08B5" w:rsidRDefault="00A907ED" w:rsidP="00A907ED">
          <w:pPr>
            <w:pStyle w:val="76C32E97A24445658B4FD34DF32675BD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21B1F74475944DDA3BAF09BBC04DC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15663D-8E55-460E-A6F4-8C3AEC6569B6}"/>
      </w:docPartPr>
      <w:docPartBody>
        <w:p w:rsidR="009C08B5" w:rsidRDefault="00A907ED" w:rsidP="00A907ED">
          <w:pPr>
            <w:pStyle w:val="321B1F74475944DDA3BAF09BBC04DC51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6087049BCB4D56A0889758749B75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9FBF53-1781-46D2-A614-C21B1558A885}"/>
      </w:docPartPr>
      <w:docPartBody>
        <w:p w:rsidR="009C08B5" w:rsidRDefault="00A907ED" w:rsidP="00A907ED">
          <w:pPr>
            <w:pStyle w:val="6B6087049BCB4D56A0889758749B75B4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90E3342C7544C77970A7FC00FA072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7E4B15-4C1A-41EF-AA8B-E01829838EBC}"/>
      </w:docPartPr>
      <w:docPartBody>
        <w:p w:rsidR="009C08B5" w:rsidRDefault="00A907ED" w:rsidP="00A907ED">
          <w:pPr>
            <w:pStyle w:val="A90E3342C7544C77970A7FC00FA0720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C66435E2EB4F579DD3133095E3B2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877501-F764-48A7-9A0F-D3EFC4C8C5A4}"/>
      </w:docPartPr>
      <w:docPartBody>
        <w:p w:rsidR="009C08B5" w:rsidRDefault="00A907ED" w:rsidP="00A907ED">
          <w:pPr>
            <w:pStyle w:val="54C66435E2EB4F579DD3133095E3B2A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E312FDEB8AE4FF583437319F9FCFD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499B5C-8941-4963-9AEE-E8F646024B43}"/>
      </w:docPartPr>
      <w:docPartBody>
        <w:p w:rsidR="009C08B5" w:rsidRDefault="00A907ED" w:rsidP="00A907ED">
          <w:pPr>
            <w:pStyle w:val="AE312FDEB8AE4FF583437319F9FCFD14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E39BE838304E3985358C38116606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756BA5-00F7-4DBE-90E4-827585B10213}"/>
      </w:docPartPr>
      <w:docPartBody>
        <w:p w:rsidR="009C08B5" w:rsidRDefault="00A907ED" w:rsidP="00A907ED">
          <w:pPr>
            <w:pStyle w:val="EBE39BE838304E3985358C3811660647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CB13B87BE9A4DF898CAE2AC6A3E18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2EF6E2-B083-459A-92AE-61014FEEE2F7}"/>
      </w:docPartPr>
      <w:docPartBody>
        <w:p w:rsidR="009C08B5" w:rsidRDefault="00A907ED" w:rsidP="00A907ED">
          <w:pPr>
            <w:pStyle w:val="6CB13B87BE9A4DF898CAE2AC6A3E1808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1F5B6FAEC242A7AA0A97EBD216AA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0B1DA5-A2D9-461E-9ACC-4FF937F5A401}"/>
      </w:docPartPr>
      <w:docPartBody>
        <w:p w:rsidR="009C08B5" w:rsidRDefault="00A907ED" w:rsidP="00A907ED">
          <w:pPr>
            <w:pStyle w:val="E71F5B6FAEC242A7AA0A97EBD216AA5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A668A97A1F46809007B4DC0EEEF0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0949F-1A02-4C98-9476-0549E52AFD1E}"/>
      </w:docPartPr>
      <w:docPartBody>
        <w:p w:rsidR="009C08B5" w:rsidRDefault="00A907ED" w:rsidP="00A907ED">
          <w:pPr>
            <w:pStyle w:val="66A668A97A1F46809007B4DC0EEEF0C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A0716219354E348CF7392C70CFD4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6B2193-09F2-499E-BA36-5820B09A724C}"/>
      </w:docPartPr>
      <w:docPartBody>
        <w:p w:rsidR="009C08B5" w:rsidRDefault="00A907ED" w:rsidP="00A907ED">
          <w:pPr>
            <w:pStyle w:val="C5A0716219354E348CF7392C70CFD40F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BDEC6F179AA41A6B4444F2A238B62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5F21BA-BC3B-4B4C-87C9-7CDBE5D8FFCB}"/>
      </w:docPartPr>
      <w:docPartBody>
        <w:p w:rsidR="009C08B5" w:rsidRDefault="00A907ED" w:rsidP="00A907ED">
          <w:pPr>
            <w:pStyle w:val="ABDEC6F179AA41A6B4444F2A238B6228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D621019F3E483297C986011127FA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686474-76BA-4D23-BC41-3EBEB0E55E8E}"/>
      </w:docPartPr>
      <w:docPartBody>
        <w:p w:rsidR="009C08B5" w:rsidRDefault="00A907ED" w:rsidP="00A907ED">
          <w:pPr>
            <w:pStyle w:val="23D621019F3E483297C986011127FA6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66BEBA2644D4847A52A565DED8999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88BC89-EA3C-4569-8156-E14281A2E6C6}"/>
      </w:docPartPr>
      <w:docPartBody>
        <w:p w:rsidR="009C08B5" w:rsidRDefault="00A907ED" w:rsidP="00A907ED">
          <w:pPr>
            <w:pStyle w:val="366BEBA2644D4847A52A565DED89990A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A5DF06601F425799CDA93693F6C1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92B4EC-612D-4088-9C07-D7BADD2DF67F}"/>
      </w:docPartPr>
      <w:docPartBody>
        <w:p w:rsidR="009C08B5" w:rsidRDefault="00A907ED" w:rsidP="00A907ED">
          <w:pPr>
            <w:pStyle w:val="64A5DF06601F425799CDA93693F6C1DA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0D52453E874490A4C44CC13AD0C6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74F3FF-B1A0-44ED-BA28-421ECDB8DDA7}"/>
      </w:docPartPr>
      <w:docPartBody>
        <w:p w:rsidR="009C08B5" w:rsidRDefault="00A907ED" w:rsidP="00A907ED">
          <w:pPr>
            <w:pStyle w:val="350D52453E874490A4C44CC13AD0C6B7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A4D5B6164194B92BAAB5E1B80FB12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029A21-D969-431C-A3EF-4C61AC695ED9}"/>
      </w:docPartPr>
      <w:docPartBody>
        <w:p w:rsidR="009C08B5" w:rsidRDefault="00A907ED" w:rsidP="00A907ED">
          <w:pPr>
            <w:pStyle w:val="6A4D5B6164194B92BAAB5E1B80FB12E8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709E81381B474AA3F0BB12B34EB8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1E20CC-079A-4A8F-ACF8-287241688BF9}"/>
      </w:docPartPr>
      <w:docPartBody>
        <w:p w:rsidR="009C08B5" w:rsidRDefault="00A907ED" w:rsidP="00A907ED">
          <w:pPr>
            <w:pStyle w:val="00709E81381B474AA3F0BB12B34EB889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3CD86830937446EBB0614BCF86563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A81065-B46E-4A23-987E-3CD72F28FE3F}"/>
      </w:docPartPr>
      <w:docPartBody>
        <w:p w:rsidR="009C08B5" w:rsidRDefault="00A907ED" w:rsidP="00A907ED">
          <w:pPr>
            <w:pStyle w:val="E3CD86830937446EBB0614BCF865633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C002B93751485CB099D0A6B517BF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49BA18-9B8B-4CC5-B06D-EDDE6F06466A}"/>
      </w:docPartPr>
      <w:docPartBody>
        <w:p w:rsidR="009C08B5" w:rsidRDefault="00A907ED" w:rsidP="00A907ED">
          <w:pPr>
            <w:pStyle w:val="B4C002B93751485CB099D0A6B517BFD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31DB06E7FD4846A89618AB007D11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3DA755-3751-43F4-8D6B-56AB1F36AE8B}"/>
      </w:docPartPr>
      <w:docPartBody>
        <w:p w:rsidR="009C08B5" w:rsidRDefault="00A907ED" w:rsidP="00A907ED">
          <w:pPr>
            <w:pStyle w:val="6131DB06E7FD4846A89618AB007D11B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3DE09D411F47B59679A280F012A8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BD105A-4F49-4ED4-8520-CE04391BFF55}"/>
      </w:docPartPr>
      <w:docPartBody>
        <w:p w:rsidR="009C08B5" w:rsidRDefault="00A907ED" w:rsidP="00A907ED">
          <w:pPr>
            <w:pStyle w:val="E23DE09D411F47B59679A280F012A882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AC9E4CD33949738DD3F63A8CDA2A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1D5F36-2686-46C0-AA20-97878852C545}"/>
      </w:docPartPr>
      <w:docPartBody>
        <w:p w:rsidR="009C08B5" w:rsidRDefault="00A907ED" w:rsidP="00A907ED">
          <w:pPr>
            <w:pStyle w:val="23AC9E4CD33949738DD3F63A8CDA2A28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933FDB6E8D473FAF25AC6435A465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19497A-2566-4270-B798-F4F0BCB99141}"/>
      </w:docPartPr>
      <w:docPartBody>
        <w:p w:rsidR="009C08B5" w:rsidRDefault="00A907ED" w:rsidP="00A907ED">
          <w:pPr>
            <w:pStyle w:val="7B933FDB6E8D473FAF25AC6435A465F7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98516A35464E109B2C4504797344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7ED0EE-04BA-461A-AE2D-CD97EDF6A741}"/>
      </w:docPartPr>
      <w:docPartBody>
        <w:p w:rsidR="009C08B5" w:rsidRDefault="00A907ED" w:rsidP="00A907ED">
          <w:pPr>
            <w:pStyle w:val="4798516A35464E109B2C4504797344CD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3D8E6A9543F49139E5C40AF051144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A15D3A-DAC5-4B00-832B-D6F1BD0D863B}"/>
      </w:docPartPr>
      <w:docPartBody>
        <w:p w:rsidR="009C08B5" w:rsidRDefault="00A907ED" w:rsidP="00A907ED">
          <w:pPr>
            <w:pStyle w:val="A3D8E6A9543F49139E5C40AF05114428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7C6AFA8F5744C1BD126863ECA7A3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E3929B-A884-475F-82C9-90EA1E75423C}"/>
      </w:docPartPr>
      <w:docPartBody>
        <w:p w:rsidR="009C08B5" w:rsidRDefault="00A907ED" w:rsidP="00A907ED">
          <w:pPr>
            <w:pStyle w:val="B07C6AFA8F5744C1BD126863ECA7A381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213F0BF8E7A456C9BEC04C60AFD25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097B55-FB5B-4B06-B92F-42AE41A1ACDA}"/>
      </w:docPartPr>
      <w:docPartBody>
        <w:p w:rsidR="009C08B5" w:rsidRDefault="00A907ED" w:rsidP="00A907ED">
          <w:pPr>
            <w:pStyle w:val="9213F0BF8E7A456C9BEC04C60AFD2599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A28E8E65234EDE83F163C7EB65E8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39B233-00AA-4513-B3D0-D8A15EC6FFF4}"/>
      </w:docPartPr>
      <w:docPartBody>
        <w:p w:rsidR="009C08B5" w:rsidRDefault="00A907ED" w:rsidP="00A907ED">
          <w:pPr>
            <w:pStyle w:val="8EA28E8E65234EDE83F163C7EB65E869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854E2C84CB49D989EBB85B811EE1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29D1C7-506B-49CD-847A-2FDF2B62EB30}"/>
      </w:docPartPr>
      <w:docPartBody>
        <w:p w:rsidR="009C08B5" w:rsidRDefault="00A907ED" w:rsidP="00A907ED">
          <w:pPr>
            <w:pStyle w:val="0D854E2C84CB49D989EBB85B811EE192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ED"/>
    <w:rsid w:val="003C3DDF"/>
    <w:rsid w:val="004B3264"/>
    <w:rsid w:val="009C08B5"/>
    <w:rsid w:val="00A06B06"/>
    <w:rsid w:val="00A9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907ED"/>
    <w:rPr>
      <w:color w:val="808080"/>
    </w:rPr>
  </w:style>
  <w:style w:type="paragraph" w:customStyle="1" w:styleId="7ECB280E1EE945F680466979C173F413">
    <w:name w:val="7ECB280E1EE945F680466979C173F413"/>
  </w:style>
  <w:style w:type="paragraph" w:customStyle="1" w:styleId="2E3367AD157C48D28D5440C57F501149">
    <w:name w:val="2E3367AD157C48D28D5440C57F501149"/>
    <w:rsid w:val="00A907ED"/>
  </w:style>
  <w:style w:type="paragraph" w:customStyle="1" w:styleId="22AC960D1DCB48F09266AE90B9132873">
    <w:name w:val="22AC960D1DCB48F09266AE90B9132873"/>
    <w:rsid w:val="00A907ED"/>
  </w:style>
  <w:style w:type="paragraph" w:customStyle="1" w:styleId="48261C33B0DE41EE920B53740A49487C">
    <w:name w:val="48261C33B0DE41EE920B53740A49487C"/>
    <w:rsid w:val="00A907ED"/>
  </w:style>
  <w:style w:type="paragraph" w:customStyle="1" w:styleId="53E5FA3D4CE548BDBA695897A2236EFA">
    <w:name w:val="53E5FA3D4CE548BDBA695897A2236EFA"/>
    <w:rsid w:val="00A907ED"/>
  </w:style>
  <w:style w:type="paragraph" w:customStyle="1" w:styleId="F2A6C5CD336047658027C7FD6610DAAF">
    <w:name w:val="F2A6C5CD336047658027C7FD6610DAAF"/>
    <w:rsid w:val="00A907ED"/>
  </w:style>
  <w:style w:type="paragraph" w:customStyle="1" w:styleId="AC186138C60E44DCA6B0B5E778AE208B">
    <w:name w:val="AC186138C60E44DCA6B0B5E778AE208B"/>
    <w:rsid w:val="00A907ED"/>
  </w:style>
  <w:style w:type="paragraph" w:customStyle="1" w:styleId="45813C3ABA4A4592BBCE0E2AC4384506">
    <w:name w:val="45813C3ABA4A4592BBCE0E2AC4384506"/>
    <w:rsid w:val="00A907ED"/>
  </w:style>
  <w:style w:type="paragraph" w:customStyle="1" w:styleId="771FAC3AAE4444BDB788F5AB5A8DA484">
    <w:name w:val="771FAC3AAE4444BDB788F5AB5A8DA484"/>
    <w:rsid w:val="00A907ED"/>
  </w:style>
  <w:style w:type="paragraph" w:customStyle="1" w:styleId="76C32E97A24445658B4FD34DF32675BD">
    <w:name w:val="76C32E97A24445658B4FD34DF32675BD"/>
    <w:rsid w:val="00A907ED"/>
  </w:style>
  <w:style w:type="paragraph" w:customStyle="1" w:styleId="321B1F74475944DDA3BAF09BBC04DC51">
    <w:name w:val="321B1F74475944DDA3BAF09BBC04DC51"/>
    <w:rsid w:val="00A907ED"/>
  </w:style>
  <w:style w:type="paragraph" w:customStyle="1" w:styleId="6B6087049BCB4D56A0889758749B75B4">
    <w:name w:val="6B6087049BCB4D56A0889758749B75B4"/>
    <w:rsid w:val="00A907ED"/>
  </w:style>
  <w:style w:type="paragraph" w:customStyle="1" w:styleId="A90E3342C7544C77970A7FC00FA0720E">
    <w:name w:val="A90E3342C7544C77970A7FC00FA0720E"/>
    <w:rsid w:val="00A907ED"/>
  </w:style>
  <w:style w:type="paragraph" w:customStyle="1" w:styleId="54C66435E2EB4F579DD3133095E3B2A0">
    <w:name w:val="54C66435E2EB4F579DD3133095E3B2A0"/>
    <w:rsid w:val="00A907ED"/>
  </w:style>
  <w:style w:type="paragraph" w:customStyle="1" w:styleId="AE312FDEB8AE4FF583437319F9FCFD14">
    <w:name w:val="AE312FDEB8AE4FF583437319F9FCFD14"/>
    <w:rsid w:val="00A907ED"/>
  </w:style>
  <w:style w:type="paragraph" w:customStyle="1" w:styleId="EBE39BE838304E3985358C3811660647">
    <w:name w:val="EBE39BE838304E3985358C3811660647"/>
    <w:rsid w:val="00A907ED"/>
  </w:style>
  <w:style w:type="paragraph" w:customStyle="1" w:styleId="6CB13B87BE9A4DF898CAE2AC6A3E1808">
    <w:name w:val="6CB13B87BE9A4DF898CAE2AC6A3E1808"/>
    <w:rsid w:val="00A907ED"/>
  </w:style>
  <w:style w:type="paragraph" w:customStyle="1" w:styleId="E71F5B6FAEC242A7AA0A97EBD216AA5B">
    <w:name w:val="E71F5B6FAEC242A7AA0A97EBD216AA5B"/>
    <w:rsid w:val="00A907ED"/>
  </w:style>
  <w:style w:type="paragraph" w:customStyle="1" w:styleId="66A668A97A1F46809007B4DC0EEEF0CB">
    <w:name w:val="66A668A97A1F46809007B4DC0EEEF0CB"/>
    <w:rsid w:val="00A907ED"/>
  </w:style>
  <w:style w:type="paragraph" w:customStyle="1" w:styleId="C5A0716219354E348CF7392C70CFD40F">
    <w:name w:val="C5A0716219354E348CF7392C70CFD40F"/>
    <w:rsid w:val="00A907ED"/>
  </w:style>
  <w:style w:type="paragraph" w:customStyle="1" w:styleId="ABDEC6F179AA41A6B4444F2A238B6228">
    <w:name w:val="ABDEC6F179AA41A6B4444F2A238B6228"/>
    <w:rsid w:val="00A907ED"/>
  </w:style>
  <w:style w:type="paragraph" w:customStyle="1" w:styleId="23D621019F3E483297C986011127FA6E">
    <w:name w:val="23D621019F3E483297C986011127FA6E"/>
    <w:rsid w:val="00A907ED"/>
  </w:style>
  <w:style w:type="paragraph" w:customStyle="1" w:styleId="366BEBA2644D4847A52A565DED89990A">
    <w:name w:val="366BEBA2644D4847A52A565DED89990A"/>
    <w:rsid w:val="00A907ED"/>
  </w:style>
  <w:style w:type="paragraph" w:customStyle="1" w:styleId="64A5DF06601F425799CDA93693F6C1DA">
    <w:name w:val="64A5DF06601F425799CDA93693F6C1DA"/>
    <w:rsid w:val="00A907ED"/>
  </w:style>
  <w:style w:type="paragraph" w:customStyle="1" w:styleId="350D52453E874490A4C44CC13AD0C6B7">
    <w:name w:val="350D52453E874490A4C44CC13AD0C6B7"/>
    <w:rsid w:val="00A907ED"/>
  </w:style>
  <w:style w:type="paragraph" w:customStyle="1" w:styleId="6A4D5B6164194B92BAAB5E1B80FB12E8">
    <w:name w:val="6A4D5B6164194B92BAAB5E1B80FB12E8"/>
    <w:rsid w:val="00A907ED"/>
  </w:style>
  <w:style w:type="paragraph" w:customStyle="1" w:styleId="00709E81381B474AA3F0BB12B34EB889">
    <w:name w:val="00709E81381B474AA3F0BB12B34EB889"/>
    <w:rsid w:val="00A907ED"/>
  </w:style>
  <w:style w:type="paragraph" w:customStyle="1" w:styleId="E3CD86830937446EBB0614BCF865633B">
    <w:name w:val="E3CD86830937446EBB0614BCF865633B"/>
    <w:rsid w:val="00A907ED"/>
  </w:style>
  <w:style w:type="paragraph" w:customStyle="1" w:styleId="B4C002B93751485CB099D0A6B517BFDB">
    <w:name w:val="B4C002B93751485CB099D0A6B517BFDB"/>
    <w:rsid w:val="00A907ED"/>
  </w:style>
  <w:style w:type="paragraph" w:customStyle="1" w:styleId="6131DB06E7FD4846A89618AB007D11BE">
    <w:name w:val="6131DB06E7FD4846A89618AB007D11BE"/>
    <w:rsid w:val="00A907ED"/>
  </w:style>
  <w:style w:type="paragraph" w:customStyle="1" w:styleId="E23DE09D411F47B59679A280F012A882">
    <w:name w:val="E23DE09D411F47B59679A280F012A882"/>
    <w:rsid w:val="00A907ED"/>
  </w:style>
  <w:style w:type="paragraph" w:customStyle="1" w:styleId="23AC9E4CD33949738DD3F63A8CDA2A28">
    <w:name w:val="23AC9E4CD33949738DD3F63A8CDA2A28"/>
    <w:rsid w:val="00A907ED"/>
  </w:style>
  <w:style w:type="paragraph" w:customStyle="1" w:styleId="7B933FDB6E8D473FAF25AC6435A465F7">
    <w:name w:val="7B933FDB6E8D473FAF25AC6435A465F7"/>
    <w:rsid w:val="00A907ED"/>
  </w:style>
  <w:style w:type="paragraph" w:customStyle="1" w:styleId="4798516A35464E109B2C4504797344CD">
    <w:name w:val="4798516A35464E109B2C4504797344CD"/>
    <w:rsid w:val="00A907ED"/>
  </w:style>
  <w:style w:type="paragraph" w:customStyle="1" w:styleId="A3D8E6A9543F49139E5C40AF05114428">
    <w:name w:val="A3D8E6A9543F49139E5C40AF05114428"/>
    <w:rsid w:val="00A907ED"/>
  </w:style>
  <w:style w:type="paragraph" w:customStyle="1" w:styleId="B07C6AFA8F5744C1BD126863ECA7A381">
    <w:name w:val="B07C6AFA8F5744C1BD126863ECA7A381"/>
    <w:rsid w:val="00A907ED"/>
  </w:style>
  <w:style w:type="paragraph" w:customStyle="1" w:styleId="9213F0BF8E7A456C9BEC04C60AFD2599">
    <w:name w:val="9213F0BF8E7A456C9BEC04C60AFD2599"/>
    <w:rsid w:val="00A907ED"/>
  </w:style>
  <w:style w:type="paragraph" w:customStyle="1" w:styleId="8EA28E8E65234EDE83F163C7EB65E869">
    <w:name w:val="8EA28E8E65234EDE83F163C7EB65E869"/>
    <w:rsid w:val="00A907ED"/>
  </w:style>
  <w:style w:type="paragraph" w:customStyle="1" w:styleId="0D854E2C84CB49D989EBB85B811EE192">
    <w:name w:val="0D854E2C84CB49D989EBB85B811EE192"/>
    <w:rsid w:val="00A907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91EED-6268-4232-AB4A-8C1731A9F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Essensplan_leer_2025_04</Template>
  <TotalTime>0</TotalTime>
  <Pages>1</Pages>
  <Words>641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Heike Knuelle</dc:creator>
  <cp:lastModifiedBy>Heike Knuelle</cp:lastModifiedBy>
  <cp:revision>4</cp:revision>
  <cp:lastPrinted>2021-06-16T12:24:00Z</cp:lastPrinted>
  <dcterms:created xsi:type="dcterms:W3CDTF">2026-08-19T06:49:00Z</dcterms:created>
  <dcterms:modified xsi:type="dcterms:W3CDTF">2026-08-19T07:01:00Z</dcterms:modified>
</cp:coreProperties>
</file>