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0611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2486934A53AC4531ACCEF80BAC63E894"/>
          </w:placeholder>
        </w:sdtPr>
        <w:sdtEndPr/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2CD6A58D" w14:textId="18B56889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B5428A">
        <w:rPr>
          <w:rFonts w:ascii="Arial" w:hAnsi="Arial" w:cs="Arial"/>
        </w:rPr>
        <w:t>35</w:t>
      </w:r>
      <w:r w:rsidR="001E5BEE">
        <w:rPr>
          <w:rFonts w:ascii="Arial" w:hAnsi="Arial" w:cs="Arial"/>
        </w:rPr>
        <w:t xml:space="preserve">. Kalenderwoche vom </w:t>
      </w:r>
      <w:r w:rsidR="00B5428A">
        <w:rPr>
          <w:rFonts w:ascii="Arial" w:hAnsi="Arial" w:cs="Arial"/>
        </w:rPr>
        <w:t>24</w:t>
      </w:r>
      <w:r w:rsidR="001E5BEE">
        <w:rPr>
          <w:rFonts w:ascii="Arial" w:hAnsi="Arial" w:cs="Arial"/>
        </w:rPr>
        <w:t>.</w:t>
      </w:r>
      <w:r w:rsidR="00B5428A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B5428A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B5428A">
        <w:rPr>
          <w:rFonts w:ascii="Arial" w:hAnsi="Arial" w:cs="Arial"/>
        </w:rPr>
        <w:t>30</w:t>
      </w:r>
      <w:r w:rsidR="005F7318">
        <w:rPr>
          <w:rFonts w:ascii="Arial" w:hAnsi="Arial" w:cs="Arial"/>
        </w:rPr>
        <w:t>.</w:t>
      </w:r>
      <w:r w:rsidR="00B5428A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B5428A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2486934A53AC4531ACCEF80BAC63E894"/>
          </w:placeholder>
        </w:sdtPr>
        <w:sdtEndPr/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4199D0DD" w14:textId="7B89DCA0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B5428A">
        <w:rPr>
          <w:rFonts w:ascii="Arial" w:hAnsi="Arial" w:cs="Arial"/>
        </w:rPr>
        <w:t>12</w:t>
      </w:r>
      <w:r w:rsidRPr="00B50AEC">
        <w:rPr>
          <w:rFonts w:ascii="Arial" w:hAnsi="Arial" w:cs="Arial"/>
        </w:rPr>
        <w:t>.</w:t>
      </w:r>
      <w:r w:rsidR="00B5428A">
        <w:rPr>
          <w:rFonts w:ascii="Arial" w:hAnsi="Arial" w:cs="Arial"/>
        </w:rPr>
        <w:t>08</w:t>
      </w:r>
      <w:r>
        <w:rPr>
          <w:rFonts w:ascii="Arial" w:hAnsi="Arial" w:cs="Arial"/>
        </w:rPr>
        <w:t>.202</w:t>
      </w:r>
      <w:r w:rsidR="00B5428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2486934A53AC4531ACCEF80BAC63E894"/>
          </w:placeholder>
        </w:sdtPr>
        <w:sdtEndPr/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44EE826E" w14:textId="77777777" w:rsidR="00556570" w:rsidRDefault="00FD0F81" w:rsidP="00C57580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per Telefon (05741 3424-0) oder Email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5BC19F21" w14:textId="77777777" w:rsidR="00B5428A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0"/>
          <w:szCs w:val="20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</w:p>
    <w:p w14:paraId="0D0E8F21" w14:textId="72E1CEA6" w:rsidR="00FD0F81" w:rsidRPr="00414619" w:rsidRDefault="009D0331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5B6F7ADE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02959E50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E714D1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1660C7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8BB4BF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A1C000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4FBE2E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</w:t>
            </w:r>
            <w:proofErr w:type="spellStart"/>
            <w:r w:rsidRPr="00922FCD">
              <w:rPr>
                <w:rFonts w:ascii="Arial" w:hAnsi="Arial" w:cs="Arial"/>
                <w:b/>
                <w:sz w:val="18"/>
                <w:szCs w:val="18"/>
              </w:rPr>
              <w:t>Leichte</w:t>
            </w:r>
            <w:proofErr w:type="spellEnd"/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3FCB84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B5428A" w:rsidRPr="00A0246A" w14:paraId="429D4DBD" w14:textId="77777777" w:rsidTr="00991C32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57110EEE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CEAA10" w14:textId="17EF6C0E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Montag </w:t>
            </w:r>
          </w:p>
          <w:p w14:paraId="1F70FFE1" w14:textId="65787934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24.08.2026</w:t>
            </w:r>
          </w:p>
          <w:p w14:paraId="5EC97069" w14:textId="77777777" w:rsidR="00B5428A" w:rsidRPr="00B5428A" w:rsidRDefault="00B5428A" w:rsidP="00B5428A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D7E26C0" w14:textId="77777777" w:rsidR="00B5428A" w:rsidRDefault="00B5428A" w:rsidP="00B5428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Currywurst Spezial</w:t>
            </w:r>
          </w:p>
          <w:p w14:paraId="3BA13E4F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Röstzwiebeln, Hollandaise, Balkangemüse und Kroketten</w:t>
            </w:r>
          </w:p>
          <w:p w14:paraId="70EA5D35" w14:textId="33E03D22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2, 8, i, c, j, f, a8, g, g1, a1</w:t>
            </w:r>
          </w:p>
        </w:tc>
        <w:tc>
          <w:tcPr>
            <w:tcW w:w="2123" w:type="dxa"/>
          </w:tcPr>
          <w:p w14:paraId="3C96126D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Geflügelfrikadelle</w:t>
            </w:r>
          </w:p>
          <w:p w14:paraId="644DA79A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Rahmsoße, Blumenkohl und Salzkartoffeln</w:t>
            </w:r>
          </w:p>
          <w:p w14:paraId="1223AE24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6A06BE20" w14:textId="7DDC63D4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f, a8, g, a, a1</w:t>
            </w:r>
          </w:p>
        </w:tc>
        <w:tc>
          <w:tcPr>
            <w:tcW w:w="2166" w:type="dxa"/>
          </w:tcPr>
          <w:p w14:paraId="0AEECA88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Kartoffeltaschen</w:t>
            </w:r>
          </w:p>
          <w:p w14:paraId="78926DB3" w14:textId="0D5A1818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Frischkäsefüllung, Kräuterdip und gemischtem Salat</w:t>
            </w:r>
          </w:p>
          <w:p w14:paraId="1FB8C5D7" w14:textId="24875335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11, c, j, f, g, a, a1</w:t>
            </w:r>
          </w:p>
        </w:tc>
        <w:tc>
          <w:tcPr>
            <w:tcW w:w="2132" w:type="dxa"/>
          </w:tcPr>
          <w:p w14:paraId="768FD05F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Wellness Salat</w:t>
            </w:r>
          </w:p>
          <w:p w14:paraId="72B736EB" w14:textId="545AF728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Eisberg, Paprika, Tomate, Kochschinken und Käse</w:t>
            </w:r>
          </w:p>
          <w:p w14:paraId="0E8A9862" w14:textId="79C2BAD2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15, g, g1</w:t>
            </w:r>
          </w:p>
        </w:tc>
        <w:tc>
          <w:tcPr>
            <w:tcW w:w="2442" w:type="dxa"/>
          </w:tcPr>
          <w:p w14:paraId="3E860865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Hähnchenbrust</w:t>
            </w:r>
          </w:p>
          <w:p w14:paraId="36FCD924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Currysoße, Blumenkohl und Reis</w:t>
            </w:r>
          </w:p>
          <w:p w14:paraId="1D231ABD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7604A1D1" w14:textId="66C58446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a, g1, a1</w:t>
            </w:r>
          </w:p>
        </w:tc>
        <w:tc>
          <w:tcPr>
            <w:tcW w:w="2493" w:type="dxa"/>
          </w:tcPr>
          <w:p w14:paraId="42705370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Pichelsteiner Eintopf</w:t>
            </w:r>
          </w:p>
          <w:p w14:paraId="2AC0D44D" w14:textId="67B0D36F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>mit Schweinefleisch          2,6 BE</w:t>
            </w:r>
          </w:p>
        </w:tc>
      </w:tr>
      <w:tr w:rsidR="00B5428A" w:rsidRPr="00023D29" w14:paraId="4EF47CDF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7BC153E" w14:textId="6CC16FF9" w:rsidR="00B5428A" w:rsidRPr="00B5428A" w:rsidRDefault="00B5428A" w:rsidP="00B5428A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D0C58F5759AE4C57A39DEEC5FD9FF1FB"/>
              </w:placeholder>
            </w:sdtPr>
            <w:sdtEndPr/>
            <w:sdtContent>
              <w:p w14:paraId="7587AD3C" w14:textId="77777777" w:rsidR="00B5428A" w:rsidRPr="00023D29" w:rsidRDefault="00B5428A" w:rsidP="00B5428A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C7D4E8073B7F4145BD63F7A262E678A4"/>
              </w:placeholder>
            </w:sdtPr>
            <w:sdtEndPr/>
            <w:sdtContent>
              <w:p w14:paraId="710DBC19" w14:textId="77777777" w:rsidR="00B5428A" w:rsidRDefault="00B5428A" w:rsidP="00B5428A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8C3430A8861244F69EE254D553C384F5"/>
              </w:placeholder>
            </w:sdtPr>
            <w:sdtEndPr/>
            <w:sdtContent>
              <w:p w14:paraId="36F5FB1A" w14:textId="77777777" w:rsidR="00B5428A" w:rsidRDefault="00B5428A" w:rsidP="00B5428A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4D3B7A2E37FF44AC9ADA4D18A9150B3A"/>
              </w:placeholder>
            </w:sdtPr>
            <w:sdtEndPr/>
            <w:sdtContent>
              <w:p w14:paraId="15AEDD34" w14:textId="77777777" w:rsidR="00B5428A" w:rsidRDefault="00B5428A" w:rsidP="00B5428A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E799C42454FF46C7BE31B2F3B12CA91C"/>
              </w:placeholder>
            </w:sdtPr>
            <w:sdtEndPr/>
            <w:sdtContent>
              <w:p w14:paraId="7068D5AD" w14:textId="77777777" w:rsidR="00B5428A" w:rsidRDefault="00B5428A" w:rsidP="00B5428A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0E34F5936F914592835B0E8D82E21DA4"/>
              </w:placeholder>
            </w:sdtPr>
            <w:sdtEndPr/>
            <w:sdtContent>
              <w:p w14:paraId="00DA3A20" w14:textId="77777777" w:rsidR="00B5428A" w:rsidRPr="0031012B" w:rsidRDefault="00B5428A" w:rsidP="00B5428A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5428A" w:rsidRPr="00A0246A" w14:paraId="65BE6FFE" w14:textId="77777777" w:rsidTr="00B5428A">
        <w:trPr>
          <w:trHeight w:val="828"/>
        </w:trPr>
        <w:tc>
          <w:tcPr>
            <w:tcW w:w="1873" w:type="dxa"/>
            <w:tcBorders>
              <w:top w:val="single" w:sz="4" w:space="0" w:color="auto"/>
            </w:tcBorders>
          </w:tcPr>
          <w:p w14:paraId="3F9FE1A6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E13E46" w14:textId="54DD0F46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Dienstag </w:t>
            </w:r>
          </w:p>
          <w:p w14:paraId="1467470A" w14:textId="2CDE7A7A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25.08.2026</w:t>
            </w:r>
          </w:p>
        </w:tc>
        <w:tc>
          <w:tcPr>
            <w:tcW w:w="2124" w:type="dxa"/>
          </w:tcPr>
          <w:p w14:paraId="6672BCB0" w14:textId="77777777" w:rsidR="00B5428A" w:rsidRDefault="00B5428A" w:rsidP="00B5428A">
            <w:pPr>
              <w:pStyle w:val="berschrift1"/>
            </w:pPr>
            <w:proofErr w:type="spellStart"/>
            <w:r>
              <w:t>Hokifilet</w:t>
            </w:r>
            <w:proofErr w:type="spellEnd"/>
            <w:r>
              <w:t xml:space="preserve"> paniert</w:t>
            </w:r>
          </w:p>
          <w:p w14:paraId="5ABDA2B3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Kräutersoße, Salzkartoffeln und Gurkensalat</w:t>
            </w:r>
          </w:p>
          <w:p w14:paraId="3817830C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591D0946" w14:textId="790B2AEA" w:rsidR="00B5428A" w:rsidRPr="00B5428A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5, 1, 11, 4, i, l, c, j, f, a8, g, d, a, g1, a1</w:t>
            </w:r>
          </w:p>
        </w:tc>
        <w:tc>
          <w:tcPr>
            <w:tcW w:w="2123" w:type="dxa"/>
          </w:tcPr>
          <w:p w14:paraId="3C7A3EC1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Gyrospfanne</w:t>
            </w:r>
          </w:p>
          <w:p w14:paraId="38C653BF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</w:t>
            </w:r>
            <w:proofErr w:type="spellStart"/>
            <w:r>
              <w:rPr>
                <w:rFonts w:ascii="Arial" w:hAnsi="Arial" w:cs="Arial"/>
                <w:sz w:val="16"/>
              </w:rPr>
              <w:t>Kritharaki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Nudeln und </w:t>
            </w:r>
            <w:proofErr w:type="spellStart"/>
            <w:r>
              <w:rPr>
                <w:rFonts w:ascii="Arial" w:hAnsi="Arial" w:cs="Arial"/>
                <w:sz w:val="16"/>
              </w:rPr>
              <w:t>Tzatziki</w:t>
            </w:r>
            <w:proofErr w:type="spellEnd"/>
          </w:p>
          <w:p w14:paraId="2B8793DD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49F99693" w14:textId="0B405816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a8, g, a, g1, a1</w:t>
            </w:r>
          </w:p>
        </w:tc>
        <w:tc>
          <w:tcPr>
            <w:tcW w:w="2166" w:type="dxa"/>
          </w:tcPr>
          <w:p w14:paraId="3E7FEC74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Spiralnudeln</w:t>
            </w:r>
          </w:p>
          <w:p w14:paraId="4C9EFB47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proofErr w:type="gramStart"/>
            <w:r>
              <w:rPr>
                <w:rFonts w:ascii="Arial" w:hAnsi="Arial" w:cs="Arial"/>
                <w:sz w:val="16"/>
              </w:rPr>
              <w:t>mit vegetarischer Bolognese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und Salat</w:t>
            </w:r>
          </w:p>
          <w:p w14:paraId="0A1AA42B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07125E92" w14:textId="3B18C323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a8, a1</w:t>
            </w:r>
          </w:p>
        </w:tc>
        <w:tc>
          <w:tcPr>
            <w:tcW w:w="2132" w:type="dxa"/>
          </w:tcPr>
          <w:p w14:paraId="4002F46D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Andalusischer Salat</w:t>
            </w:r>
          </w:p>
          <w:p w14:paraId="4C67C3DA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Ei, Thunfisch und Oliven</w:t>
            </w:r>
          </w:p>
          <w:p w14:paraId="43D15C42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51CD368D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66C2C05B" w14:textId="48B2B29D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c, d</w:t>
            </w:r>
          </w:p>
        </w:tc>
        <w:tc>
          <w:tcPr>
            <w:tcW w:w="2442" w:type="dxa"/>
          </w:tcPr>
          <w:p w14:paraId="0A7B0063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Schweinsbratwurst</w:t>
            </w:r>
          </w:p>
          <w:p w14:paraId="2BCA9727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Kohlrabi in Rahm und Salzkartoffeln</w:t>
            </w:r>
          </w:p>
          <w:p w14:paraId="16158E0F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585A6189" w14:textId="53F79596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j, g, a</w:t>
            </w:r>
          </w:p>
        </w:tc>
        <w:tc>
          <w:tcPr>
            <w:tcW w:w="2493" w:type="dxa"/>
          </w:tcPr>
          <w:p w14:paraId="5C3287E9" w14:textId="77777777" w:rsidR="00B5428A" w:rsidRDefault="00B5428A" w:rsidP="00B5428A">
            <w:pPr>
              <w:pStyle w:val="berschrift1"/>
            </w:pPr>
            <w:r>
              <w:t>Putenschnitzel</w:t>
            </w:r>
          </w:p>
          <w:p w14:paraId="1E5CB5FD" w14:textId="3CEBACF4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Erbsen, Möhren und Kartoffelwürfeln in Rahm            3,3 BE</w:t>
            </w:r>
          </w:p>
        </w:tc>
      </w:tr>
      <w:tr w:rsidR="00B5428A" w:rsidRPr="00A0246A" w14:paraId="738A979B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55DB4F3E" w14:textId="3B80E3C2" w:rsidR="00B5428A" w:rsidRPr="00B5428A" w:rsidRDefault="00B5428A" w:rsidP="00B5428A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2F4283B69EF34F0AB956A49A206BCB8C"/>
              </w:placeholder>
            </w:sdtPr>
            <w:sdtEndPr/>
            <w:sdtContent>
              <w:p w14:paraId="597BF3E9" w14:textId="77777777" w:rsidR="00B5428A" w:rsidRDefault="00B5428A" w:rsidP="00B5428A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56B58132CC1645F1A84A621D85D88765"/>
              </w:placeholder>
            </w:sdtPr>
            <w:sdtEndPr/>
            <w:sdtContent>
              <w:p w14:paraId="03490B30" w14:textId="77777777" w:rsidR="00B5428A" w:rsidRDefault="00B5428A" w:rsidP="00B5428A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A49D7263417940D0802161B08AE65C14"/>
              </w:placeholder>
            </w:sdtPr>
            <w:sdtEndPr/>
            <w:sdtContent>
              <w:p w14:paraId="243EE63D" w14:textId="77777777" w:rsidR="00B5428A" w:rsidRDefault="00B5428A" w:rsidP="00B5428A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DAF6173F32BD49D8970F9078B96C73CE"/>
              </w:placeholder>
            </w:sdtPr>
            <w:sdtEndPr/>
            <w:sdtContent>
              <w:p w14:paraId="1C1375AD" w14:textId="77777777" w:rsidR="00B5428A" w:rsidRDefault="00B5428A" w:rsidP="00B5428A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AF46344F115644A78A1BC6030A7BEC21"/>
              </w:placeholder>
            </w:sdtPr>
            <w:sdtEndPr/>
            <w:sdtContent>
              <w:p w14:paraId="31962B37" w14:textId="77777777" w:rsidR="00B5428A" w:rsidRDefault="00B5428A" w:rsidP="00B5428A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B615F546D94643F2BE26DDE17E63EE1F"/>
              </w:placeholder>
            </w:sdtPr>
            <w:sdtEndPr/>
            <w:sdtContent>
              <w:p w14:paraId="6904ADC0" w14:textId="77777777" w:rsidR="00B5428A" w:rsidRDefault="00B5428A" w:rsidP="00B5428A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5428A" w:rsidRPr="00A0246A" w14:paraId="099AA3D8" w14:textId="77777777" w:rsidTr="00245EFF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716F5D04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AAAA41" w14:textId="15FEF7A6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Mittwoch</w:t>
            </w:r>
            <w:proofErr w:type="gramEnd"/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26.08.2026</w:t>
            </w:r>
          </w:p>
          <w:p w14:paraId="26E714FD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545E429D" w14:textId="77777777" w:rsidR="00B5428A" w:rsidRDefault="00B5428A" w:rsidP="00B5428A">
            <w:pPr>
              <w:pStyle w:val="berschrift1"/>
            </w:pPr>
            <w:r>
              <w:t>Hähnchenkeule</w:t>
            </w:r>
          </w:p>
          <w:p w14:paraId="3F2E64D7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Soße, Erbsen und Curryreis</w:t>
            </w:r>
          </w:p>
          <w:p w14:paraId="71DF63D8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1CF52C" w14:textId="22064A36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i, c, j, y, f, a8, g</w:t>
            </w:r>
          </w:p>
        </w:tc>
        <w:tc>
          <w:tcPr>
            <w:tcW w:w="2123" w:type="dxa"/>
          </w:tcPr>
          <w:p w14:paraId="6659AD17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Bayrischer Leberkäs</w:t>
            </w:r>
          </w:p>
          <w:p w14:paraId="19524365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Senfsoße, Sauerkraut und Kartoffelpüree</w:t>
            </w:r>
          </w:p>
          <w:p w14:paraId="03F02CB9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13F6427F" w14:textId="2FF05D12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15, a3, i, j, f, a8, g, a, g1, a1</w:t>
            </w:r>
          </w:p>
        </w:tc>
        <w:tc>
          <w:tcPr>
            <w:tcW w:w="2166" w:type="dxa"/>
          </w:tcPr>
          <w:p w14:paraId="332F474B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Gemüselasagne</w:t>
            </w:r>
          </w:p>
          <w:p w14:paraId="37CED439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Frischkäsesoße und Salat</w:t>
            </w:r>
          </w:p>
          <w:p w14:paraId="4FB5C860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6961CDBD" w14:textId="0BD4E086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i, c, j, a8, g, a1</w:t>
            </w:r>
          </w:p>
        </w:tc>
        <w:tc>
          <w:tcPr>
            <w:tcW w:w="2132" w:type="dxa"/>
          </w:tcPr>
          <w:p w14:paraId="00B61966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Mini-Frikadellen</w:t>
            </w:r>
          </w:p>
          <w:p w14:paraId="64F911AE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Kartoffelsalat und Möhren-Apfel-Rohkost</w:t>
            </w:r>
          </w:p>
          <w:p w14:paraId="42281FD2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681EB010" w14:textId="185997E7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11, c, j, z, a8, a, a1</w:t>
            </w:r>
          </w:p>
        </w:tc>
        <w:tc>
          <w:tcPr>
            <w:tcW w:w="2442" w:type="dxa"/>
          </w:tcPr>
          <w:p w14:paraId="40253FE0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Seelachsfilet Natur</w:t>
            </w:r>
          </w:p>
          <w:p w14:paraId="70104EBC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Dill Soße, Mischgemüse und Salzkartoffeln</w:t>
            </w:r>
          </w:p>
          <w:p w14:paraId="3CA984BF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7C553EEF" w14:textId="4E56765E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d, a, g1, a1</w:t>
            </w:r>
          </w:p>
        </w:tc>
        <w:tc>
          <w:tcPr>
            <w:tcW w:w="2493" w:type="dxa"/>
          </w:tcPr>
          <w:p w14:paraId="6607CBF6" w14:textId="77777777" w:rsidR="00B5428A" w:rsidRDefault="00B5428A" w:rsidP="00B5428A">
            <w:pPr>
              <w:pStyle w:val="berschrift1"/>
            </w:pPr>
            <w:r>
              <w:t>Fischstäbchen</w:t>
            </w:r>
          </w:p>
          <w:p w14:paraId="6D5C50F4" w14:textId="30AB0451" w:rsidR="00B5428A" w:rsidRPr="00B152C3" w:rsidRDefault="00B5428A" w:rsidP="00B5428A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 w:rsidRPr="00B5428A">
              <w:rPr>
                <w:rFonts w:ascii="Arial" w:hAnsi="Arial" w:cs="Arial"/>
                <w:sz w:val="16"/>
              </w:rPr>
              <w:t xml:space="preserve">mit Rahmspinat und Kartoffelpüree                     </w:t>
            </w:r>
            <w:r>
              <w:rPr>
                <w:rFonts w:ascii="Arial" w:hAnsi="Arial" w:cs="Arial"/>
                <w:sz w:val="16"/>
              </w:rPr>
              <w:t xml:space="preserve">         </w:t>
            </w:r>
            <w:r w:rsidRPr="00B5428A">
              <w:rPr>
                <w:rFonts w:ascii="Arial" w:hAnsi="Arial" w:cs="Arial"/>
                <w:sz w:val="16"/>
              </w:rPr>
              <w:t xml:space="preserve">      3,9 BE</w:t>
            </w:r>
          </w:p>
        </w:tc>
      </w:tr>
      <w:tr w:rsidR="00B5428A" w:rsidRPr="00A0246A" w14:paraId="2A0B60FA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0C8C4B0C" w14:textId="4D398056" w:rsidR="00B5428A" w:rsidRPr="00B5428A" w:rsidRDefault="00B5428A" w:rsidP="00B5428A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E0E31FA31C8845C88792EB36A9861FE8"/>
              </w:placeholder>
            </w:sdtPr>
            <w:sdtEndPr/>
            <w:sdtContent>
              <w:p w14:paraId="7D27B9F6" w14:textId="77777777" w:rsidR="00B5428A" w:rsidRDefault="00B5428A" w:rsidP="00B5428A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91614F5C178B432C91B91491DF90906E"/>
              </w:placeholder>
            </w:sdtPr>
            <w:sdtEndPr/>
            <w:sdtContent>
              <w:p w14:paraId="781611D1" w14:textId="77777777" w:rsidR="00B5428A" w:rsidRDefault="00B5428A" w:rsidP="00B5428A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ACE95FCF7AA841F6B464779E47C931DE"/>
              </w:placeholder>
            </w:sdtPr>
            <w:sdtEndPr/>
            <w:sdtContent>
              <w:p w14:paraId="01B67E15" w14:textId="77777777" w:rsidR="00B5428A" w:rsidRDefault="00B5428A" w:rsidP="00B5428A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FF81808AE779427496FB67027F1871BA"/>
              </w:placeholder>
            </w:sdtPr>
            <w:sdtEndPr/>
            <w:sdtContent>
              <w:p w14:paraId="510FA88B" w14:textId="77777777" w:rsidR="00B5428A" w:rsidRDefault="00B5428A" w:rsidP="00B5428A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EA7A9BAB84454997B4080185B0F7B3C0"/>
              </w:placeholder>
            </w:sdtPr>
            <w:sdtEndPr/>
            <w:sdtContent>
              <w:p w14:paraId="60C1D030" w14:textId="77777777" w:rsidR="00B5428A" w:rsidRDefault="00B5428A" w:rsidP="00B5428A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B31A07802B6C4CFCAEF67E2D85DE710F"/>
              </w:placeholder>
            </w:sdtPr>
            <w:sdtEndPr/>
            <w:sdtContent>
              <w:p w14:paraId="065C9D4E" w14:textId="77777777" w:rsidR="00B5428A" w:rsidRDefault="00B5428A" w:rsidP="00B5428A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5428A" w:rsidRPr="00A0246A" w14:paraId="7CD84802" w14:textId="77777777" w:rsidTr="006B6A34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1ADDA722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52ED82" w14:textId="585047C1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  <w:proofErr w:type="gramEnd"/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27.08.2026</w:t>
            </w:r>
          </w:p>
          <w:p w14:paraId="11940DAC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1AC8D361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Hackbraten</w:t>
            </w:r>
          </w:p>
          <w:p w14:paraId="2561F7CC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Bratensoße, Blumenkohl und Kartoffeln</w:t>
            </w:r>
          </w:p>
          <w:p w14:paraId="3A6C127E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77DD3175" w14:textId="5F0E4D41" w:rsidR="00B5428A" w:rsidRPr="00B5428A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8, a3, i, c, j, f, a8, a2, a, a1</w:t>
            </w:r>
          </w:p>
        </w:tc>
        <w:tc>
          <w:tcPr>
            <w:tcW w:w="2123" w:type="dxa"/>
          </w:tcPr>
          <w:p w14:paraId="42B69C84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Bratrollmops</w:t>
            </w:r>
          </w:p>
          <w:p w14:paraId="729F4EFD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Brechbohnen und Röstkartoffeln</w:t>
            </w:r>
          </w:p>
          <w:p w14:paraId="64A63459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7BBF5B9F" w14:textId="57331EA9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y, d</w:t>
            </w:r>
          </w:p>
        </w:tc>
        <w:tc>
          <w:tcPr>
            <w:tcW w:w="2166" w:type="dxa"/>
          </w:tcPr>
          <w:p w14:paraId="5F2C1B8D" w14:textId="77777777" w:rsidR="00B5428A" w:rsidRDefault="00B5428A" w:rsidP="00B5428A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Fetakäse paniert</w:t>
            </w:r>
          </w:p>
          <w:p w14:paraId="3A29C81D" w14:textId="77777777" w:rsidR="00B5428A" w:rsidRDefault="00B5428A" w:rsidP="00B5428A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Mischgemüse und Vollkornnudeln</w:t>
            </w:r>
          </w:p>
          <w:p w14:paraId="6FEEDCD8" w14:textId="77777777" w:rsidR="00B5428A" w:rsidRDefault="00B5428A" w:rsidP="00B5428A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772AE85B" w14:textId="399B4248" w:rsidR="00B5428A" w:rsidRPr="00B152C3" w:rsidRDefault="00B5428A" w:rsidP="00B5428A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1, c, f, a8, a, a1</w:t>
            </w:r>
          </w:p>
        </w:tc>
        <w:tc>
          <w:tcPr>
            <w:tcW w:w="2132" w:type="dxa"/>
          </w:tcPr>
          <w:p w14:paraId="144A88B8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Fitness Salat</w:t>
            </w:r>
          </w:p>
          <w:p w14:paraId="0A6BB60A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Roter Bete, Apfel, Nüssen und Croutons</w:t>
            </w:r>
          </w:p>
          <w:p w14:paraId="61336423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4420E62A" w14:textId="0B959000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h1, i, h2, h4, t, h3, a8, g, a2, a, a1</w:t>
            </w:r>
          </w:p>
        </w:tc>
        <w:tc>
          <w:tcPr>
            <w:tcW w:w="2442" w:type="dxa"/>
          </w:tcPr>
          <w:p w14:paraId="03C1F817" w14:textId="77777777" w:rsidR="00B5428A" w:rsidRDefault="00B5428A" w:rsidP="00B5428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Milchreis</w:t>
            </w:r>
          </w:p>
          <w:p w14:paraId="435744A6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Pfirsichkompott</w:t>
            </w:r>
          </w:p>
          <w:p w14:paraId="05F17A49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ECFE2A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2AC3E2" w14:textId="6DDF5B36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c, t, f, a8, g, g1</w:t>
            </w:r>
          </w:p>
        </w:tc>
        <w:tc>
          <w:tcPr>
            <w:tcW w:w="2493" w:type="dxa"/>
          </w:tcPr>
          <w:p w14:paraId="2CBB0B2C" w14:textId="77777777" w:rsidR="00B5428A" w:rsidRDefault="00B5428A" w:rsidP="00B5428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Gefüllter Schweinebraten</w:t>
            </w:r>
          </w:p>
          <w:p w14:paraId="1EA867D6" w14:textId="77777777" w:rsidR="00B5428A" w:rsidRDefault="00B5428A" w:rsidP="00B5428A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mit Apfelrotkohl und Spätzle </w:t>
            </w:r>
          </w:p>
          <w:p w14:paraId="2CA97AC9" w14:textId="576ED2BE" w:rsidR="00B5428A" w:rsidRPr="00B152C3" w:rsidRDefault="00B5428A" w:rsidP="00B5428A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     4,2 BE</w:t>
            </w:r>
          </w:p>
        </w:tc>
      </w:tr>
      <w:tr w:rsidR="00B5428A" w:rsidRPr="00A0246A" w14:paraId="7FA528AD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104F7083" w14:textId="55958E60" w:rsidR="00B5428A" w:rsidRPr="00B5428A" w:rsidRDefault="00B5428A" w:rsidP="00B5428A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EED1DFD3FBD34D8783F018E23C505CEE"/>
              </w:placeholder>
            </w:sdtPr>
            <w:sdtEndPr/>
            <w:sdtContent>
              <w:p w14:paraId="529C07C3" w14:textId="77777777" w:rsidR="00B5428A" w:rsidRDefault="00B5428A" w:rsidP="00B5428A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4959A15E5D2047848C00B665C5FF0447"/>
              </w:placeholder>
            </w:sdtPr>
            <w:sdtEndPr/>
            <w:sdtContent>
              <w:p w14:paraId="46E2AA31" w14:textId="77777777" w:rsidR="00B5428A" w:rsidRDefault="00B5428A" w:rsidP="00B5428A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06B2908664EC4C48BFFBB0B0A787784A"/>
              </w:placeholder>
            </w:sdtPr>
            <w:sdtEndPr/>
            <w:sdtContent>
              <w:p w14:paraId="00A7F84A" w14:textId="77777777" w:rsidR="00B5428A" w:rsidRDefault="00B5428A" w:rsidP="00B5428A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31D1A4ED4B724E2495256E6765F68805"/>
              </w:placeholder>
            </w:sdtPr>
            <w:sdtEndPr/>
            <w:sdtContent>
              <w:p w14:paraId="46ECE43B" w14:textId="77777777" w:rsidR="00B5428A" w:rsidRDefault="00B5428A" w:rsidP="00B5428A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C2FCA5BBAD704C34BF4005FE51E9906B"/>
              </w:placeholder>
            </w:sdtPr>
            <w:sdtEndPr/>
            <w:sdtContent>
              <w:p w14:paraId="08FC91DE" w14:textId="77777777" w:rsidR="00B5428A" w:rsidRDefault="00B5428A" w:rsidP="00B5428A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5E86B308DDE2441A9A9D1B18C54ED83C"/>
              </w:placeholder>
            </w:sdtPr>
            <w:sdtEndPr/>
            <w:sdtContent>
              <w:p w14:paraId="5C7495D6" w14:textId="77777777" w:rsidR="00B5428A" w:rsidRDefault="00B5428A" w:rsidP="00B5428A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5428A" w:rsidRPr="00A0246A" w14:paraId="55D20761" w14:textId="77777777" w:rsidTr="00483177">
        <w:trPr>
          <w:trHeight w:val="952"/>
        </w:trPr>
        <w:tc>
          <w:tcPr>
            <w:tcW w:w="1873" w:type="dxa"/>
            <w:tcBorders>
              <w:top w:val="single" w:sz="4" w:space="0" w:color="auto"/>
            </w:tcBorders>
          </w:tcPr>
          <w:p w14:paraId="5702D71F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45F016" w14:textId="2F186C63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Freitag </w:t>
            </w:r>
          </w:p>
          <w:p w14:paraId="331A85E4" w14:textId="44618C08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28.08.2026</w:t>
            </w:r>
          </w:p>
          <w:p w14:paraId="7E16714D" w14:textId="77777777" w:rsidR="00B5428A" w:rsidRPr="00B5428A" w:rsidRDefault="00B5428A" w:rsidP="00B5428A">
            <w:pPr>
              <w:pStyle w:val="berschrift5"/>
              <w:rPr>
                <w:i w:val="0"/>
                <w:iCs w:val="0"/>
                <w:szCs w:val="20"/>
              </w:rPr>
            </w:pPr>
          </w:p>
        </w:tc>
        <w:tc>
          <w:tcPr>
            <w:tcW w:w="2124" w:type="dxa"/>
          </w:tcPr>
          <w:p w14:paraId="43EA0A76" w14:textId="77777777" w:rsidR="00B5428A" w:rsidRDefault="00B5428A" w:rsidP="00B5428A">
            <w:pPr>
              <w:pStyle w:val="berschrift1"/>
            </w:pPr>
            <w:r>
              <w:t>Frühlingseintopf</w:t>
            </w:r>
          </w:p>
          <w:p w14:paraId="04A02457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Rauchend und Brötchen</w:t>
            </w:r>
          </w:p>
          <w:p w14:paraId="0E9EDE6C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7FC78D47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3E058BF0" w14:textId="2583D7E7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1, 15, 4, a3, i, c, j, y, f, a8 g, a, a1</w:t>
            </w:r>
          </w:p>
        </w:tc>
        <w:tc>
          <w:tcPr>
            <w:tcW w:w="2123" w:type="dxa"/>
          </w:tcPr>
          <w:p w14:paraId="4DFE7D2D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Geflügelroulade</w:t>
            </w:r>
          </w:p>
          <w:p w14:paraId="37151365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Wirsing und Salzkartoffeln</w:t>
            </w:r>
          </w:p>
          <w:p w14:paraId="16D96EFF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75D63E7E" w14:textId="2E83E2D0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f, a8, g, g1, a1</w:t>
            </w:r>
          </w:p>
        </w:tc>
        <w:tc>
          <w:tcPr>
            <w:tcW w:w="2166" w:type="dxa"/>
          </w:tcPr>
          <w:p w14:paraId="14A1058E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Tortellini</w:t>
            </w:r>
          </w:p>
          <w:p w14:paraId="005ED0B6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Ricotta-Spinatfüllung, Frischkäsesoße und Salat</w:t>
            </w:r>
          </w:p>
          <w:p w14:paraId="50798B77" w14:textId="77777777" w:rsidR="00B5428A" w:rsidRDefault="00B5428A" w:rsidP="00B542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284C7A" w14:textId="61E83AA8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c, z, g, a, g1, a1</w:t>
            </w:r>
          </w:p>
        </w:tc>
        <w:tc>
          <w:tcPr>
            <w:tcW w:w="2132" w:type="dxa"/>
          </w:tcPr>
          <w:p w14:paraId="251F32DF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Miami Salat</w:t>
            </w:r>
          </w:p>
          <w:p w14:paraId="38EF67CF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Hähnchen und frischen Früchten</w:t>
            </w:r>
          </w:p>
          <w:p w14:paraId="536E3F06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200AC2F5" w14:textId="4774A651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11, a, a1</w:t>
            </w:r>
          </w:p>
        </w:tc>
        <w:tc>
          <w:tcPr>
            <w:tcW w:w="2442" w:type="dxa"/>
          </w:tcPr>
          <w:p w14:paraId="611D42CC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Tafelspitz</w:t>
            </w:r>
          </w:p>
          <w:p w14:paraId="3A986FFD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Meerrettichsoße, Wurzelgemüse und Salzkartoffeln</w:t>
            </w:r>
          </w:p>
          <w:p w14:paraId="050D1BA0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</w:p>
          <w:p w14:paraId="57E5F44A" w14:textId="62E96D04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23, 5, 1, 4, i, l, c, j, z, f, a8, g, a, g1, a1</w:t>
            </w:r>
          </w:p>
        </w:tc>
        <w:tc>
          <w:tcPr>
            <w:tcW w:w="2493" w:type="dxa"/>
          </w:tcPr>
          <w:p w14:paraId="30080C85" w14:textId="77777777" w:rsidR="00B5428A" w:rsidRDefault="00B5428A" w:rsidP="00B5428A">
            <w:pPr>
              <w:pStyle w:val="berschrift1"/>
            </w:pPr>
            <w:r>
              <w:t>Eier Omelett</w:t>
            </w:r>
          </w:p>
          <w:p w14:paraId="2BD99912" w14:textId="0919825E" w:rsidR="00B5428A" w:rsidRPr="00B152C3" w:rsidRDefault="00B5428A" w:rsidP="00B5428A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Leipziger Allerlei und Frühlingspüree                        2,4 BE</w:t>
            </w:r>
          </w:p>
        </w:tc>
      </w:tr>
      <w:tr w:rsidR="00B5428A" w:rsidRPr="00A0246A" w14:paraId="17F5A466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571E4C9" w14:textId="37742244" w:rsidR="00B5428A" w:rsidRPr="00B5428A" w:rsidRDefault="00B5428A" w:rsidP="00B5428A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005CE8B84533427F9A77693DC9AF288F"/>
              </w:placeholder>
            </w:sdtPr>
            <w:sdtEndPr/>
            <w:sdtContent>
              <w:p w14:paraId="2D62D6FA" w14:textId="77777777" w:rsidR="00B5428A" w:rsidRDefault="00B5428A" w:rsidP="00B5428A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C8EA991E6B1D4BBE9873955527A8EE1E"/>
              </w:placeholder>
            </w:sdtPr>
            <w:sdtEndPr/>
            <w:sdtContent>
              <w:p w14:paraId="43DDF449" w14:textId="77777777" w:rsidR="00B5428A" w:rsidRDefault="00B5428A" w:rsidP="00B5428A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6D9874D66C1A42D1AFC340D71D17ECF2"/>
              </w:placeholder>
            </w:sdtPr>
            <w:sdtEndPr/>
            <w:sdtContent>
              <w:p w14:paraId="34F16897" w14:textId="77777777" w:rsidR="00B5428A" w:rsidRDefault="00B5428A" w:rsidP="00B5428A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3B82965247A847AFBE88AE1C3FB93A28"/>
              </w:placeholder>
            </w:sdtPr>
            <w:sdtEndPr/>
            <w:sdtContent>
              <w:p w14:paraId="2C463B0E" w14:textId="77777777" w:rsidR="00B5428A" w:rsidRDefault="00B5428A" w:rsidP="00B5428A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5C872F96240C485FBB853736F2BA250D"/>
              </w:placeholder>
            </w:sdtPr>
            <w:sdtEndPr/>
            <w:sdtContent>
              <w:p w14:paraId="1D544588" w14:textId="77777777" w:rsidR="00B5428A" w:rsidRDefault="00B5428A" w:rsidP="00B5428A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5FB3F40E90C7426789DBD51FA305B607"/>
              </w:placeholder>
            </w:sdtPr>
            <w:sdtEndPr/>
            <w:sdtContent>
              <w:p w14:paraId="44FC23C9" w14:textId="77777777" w:rsidR="00B5428A" w:rsidRDefault="00B5428A" w:rsidP="00B5428A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5428A" w:rsidRPr="00A0246A" w14:paraId="03E6A6B8" w14:textId="77777777" w:rsidTr="001B6F3A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61EE8208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FE9DCB" w14:textId="45F84EA9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Samstag </w:t>
            </w:r>
          </w:p>
          <w:p w14:paraId="0198854E" w14:textId="2303B334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29.08.2026</w:t>
            </w:r>
          </w:p>
          <w:p w14:paraId="45B09061" w14:textId="77777777" w:rsidR="00B5428A" w:rsidRPr="00B5428A" w:rsidRDefault="00B5428A" w:rsidP="00B542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56C4C75E" w14:textId="77777777" w:rsidR="00B5428A" w:rsidRDefault="00B5428A" w:rsidP="00B5428A">
            <w:pPr>
              <w:pStyle w:val="Textkrper2"/>
            </w:pPr>
            <w:r>
              <w:rPr>
                <w:b/>
                <w:bCs/>
              </w:rPr>
              <w:t>Spaghetti Bolognese</w:t>
            </w:r>
          </w:p>
          <w:p w14:paraId="562141D8" w14:textId="77777777" w:rsidR="00B5428A" w:rsidRDefault="00B5428A" w:rsidP="00B5428A">
            <w:pPr>
              <w:pStyle w:val="Textkrper2"/>
            </w:pPr>
            <w:r>
              <w:t>mit Salatbeilage</w:t>
            </w:r>
          </w:p>
          <w:p w14:paraId="54E7E8B7" w14:textId="77777777" w:rsidR="00B5428A" w:rsidRDefault="00B5428A" w:rsidP="00B5428A">
            <w:pPr>
              <w:pStyle w:val="Textkrper2"/>
            </w:pPr>
          </w:p>
          <w:p w14:paraId="5FD787E0" w14:textId="77777777" w:rsidR="00B5428A" w:rsidRDefault="00B5428A" w:rsidP="00B5428A">
            <w:pPr>
              <w:pStyle w:val="Textkrper2"/>
            </w:pPr>
          </w:p>
          <w:p w14:paraId="219FC357" w14:textId="6A847C95" w:rsidR="00B5428A" w:rsidRPr="00B5428A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 w:rsidRPr="00B5428A">
              <w:rPr>
                <w:rFonts w:ascii="Arial" w:hAnsi="Arial" w:cs="Arial"/>
                <w:sz w:val="16"/>
                <w:vertAlign w:val="subscript"/>
              </w:rPr>
              <w:t>2, 4, i, c, j, f, a8, g, a, g1, a1</w:t>
            </w:r>
          </w:p>
        </w:tc>
        <w:tc>
          <w:tcPr>
            <w:tcW w:w="2123" w:type="dxa"/>
          </w:tcPr>
          <w:p w14:paraId="77AC42A8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Hähnchenschnitzel</w:t>
            </w:r>
          </w:p>
          <w:p w14:paraId="268621C4" w14:textId="77777777" w:rsidR="00B5428A" w:rsidRDefault="00B5428A" w:rsidP="00B5428A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Kartoffelsalat</w:t>
            </w:r>
          </w:p>
          <w:p w14:paraId="02CA2410" w14:textId="77777777" w:rsidR="00B5428A" w:rsidRDefault="00B5428A" w:rsidP="00B5428A">
            <w:pPr>
              <w:rPr>
                <w:rFonts w:ascii="Arial" w:hAnsi="Arial" w:cs="Arial"/>
                <w:bCs/>
                <w:sz w:val="16"/>
              </w:rPr>
            </w:pPr>
          </w:p>
          <w:p w14:paraId="1FD634B5" w14:textId="77777777" w:rsidR="00B5428A" w:rsidRDefault="00B5428A" w:rsidP="00B5428A">
            <w:pPr>
              <w:rPr>
                <w:rFonts w:ascii="Arial" w:hAnsi="Arial" w:cs="Arial"/>
                <w:bCs/>
                <w:sz w:val="16"/>
              </w:rPr>
            </w:pPr>
          </w:p>
          <w:p w14:paraId="09159BE1" w14:textId="77B0D4C0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2, c, j, a8, g, a, a1</w:t>
            </w:r>
          </w:p>
        </w:tc>
        <w:tc>
          <w:tcPr>
            <w:tcW w:w="2166" w:type="dxa"/>
          </w:tcPr>
          <w:p w14:paraId="1D09ADDA" w14:textId="77777777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175F56FE" w14:textId="77777777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55DEC827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Herzhafter Krustenbraten</w:t>
            </w:r>
          </w:p>
          <w:p w14:paraId="3F991D19" w14:textId="5EB16A7D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 w:rsidRPr="00B5428A">
              <w:rPr>
                <w:rFonts w:ascii="Arial" w:hAnsi="Arial" w:cs="Arial"/>
                <w:sz w:val="16"/>
              </w:rPr>
              <w:t>mit Malz-Kümmelsoße, Bayrisch Kraut und Klößen</w:t>
            </w:r>
          </w:p>
        </w:tc>
        <w:tc>
          <w:tcPr>
            <w:tcW w:w="2493" w:type="dxa"/>
          </w:tcPr>
          <w:p w14:paraId="574F33F2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Rinderbraten</w:t>
            </w:r>
          </w:p>
          <w:p w14:paraId="3057E4BE" w14:textId="77777777" w:rsidR="00B5428A" w:rsidRDefault="00B5428A" w:rsidP="00B5428A">
            <w:pPr>
              <w:rPr>
                <w:rFonts w:ascii="Arial" w:hAnsi="Arial" w:cs="Arial"/>
                <w:sz w:val="16"/>
              </w:rPr>
            </w:pPr>
            <w:r w:rsidRPr="00B5428A">
              <w:rPr>
                <w:rFonts w:ascii="Arial" w:hAnsi="Arial" w:cs="Arial"/>
                <w:sz w:val="16"/>
              </w:rPr>
              <w:t xml:space="preserve">mit Senf-Butter-Soße, Kaisergemüse und kleinen Kartoffeln                               </w:t>
            </w:r>
          </w:p>
          <w:p w14:paraId="6FFE2537" w14:textId="7FD56583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     </w:t>
            </w:r>
            <w:r w:rsidRPr="00B5428A">
              <w:rPr>
                <w:rFonts w:ascii="Arial" w:hAnsi="Arial" w:cs="Arial"/>
                <w:sz w:val="16"/>
              </w:rPr>
              <w:t>0,6 BE</w:t>
            </w:r>
          </w:p>
        </w:tc>
      </w:tr>
      <w:tr w:rsidR="00B5428A" w:rsidRPr="00A0246A" w14:paraId="7369436A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42969E83" w14:textId="0BD02A76" w:rsidR="00B5428A" w:rsidRPr="00B5428A" w:rsidRDefault="00B5428A" w:rsidP="00B5428A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76B48BC53BE6445892C278BB91106067"/>
              </w:placeholder>
            </w:sdtPr>
            <w:sdtEndPr/>
            <w:sdtContent>
              <w:p w14:paraId="274BCDE0" w14:textId="77777777" w:rsidR="00B5428A" w:rsidRDefault="00B5428A" w:rsidP="00B5428A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6A81EA00F9B345378DF64F6189CF563E"/>
              </w:placeholder>
            </w:sdtPr>
            <w:sdtEndPr/>
            <w:sdtContent>
              <w:p w14:paraId="2225CC64" w14:textId="77777777" w:rsidR="00B5428A" w:rsidRDefault="00B5428A" w:rsidP="00B5428A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1F1ECCC8" w14:textId="77777777" w:rsidR="00B5428A" w:rsidRDefault="00B5428A" w:rsidP="00B5428A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BE5AFFA" wp14:editId="279C9DB5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-180340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</w:tcPr>
          <w:p w14:paraId="7BA2CDD3" w14:textId="77777777" w:rsidR="00B5428A" w:rsidRDefault="00B5428A" w:rsidP="00B5428A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9700EE307AE049BA801791826A5E7547"/>
              </w:placeholder>
            </w:sdtPr>
            <w:sdtEndPr/>
            <w:sdtContent>
              <w:p w14:paraId="2FBF0832" w14:textId="77777777" w:rsidR="00B5428A" w:rsidRDefault="00B5428A" w:rsidP="00B5428A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6F7C847F7681472F953A064210547E12"/>
              </w:placeholder>
            </w:sdtPr>
            <w:sdtEndPr/>
            <w:sdtContent>
              <w:p w14:paraId="4EAA3969" w14:textId="77777777" w:rsidR="00B5428A" w:rsidRDefault="00B5428A" w:rsidP="00B5428A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B5428A" w:rsidRPr="00A0246A" w14:paraId="4E94835A" w14:textId="77777777" w:rsidTr="002D7D1C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464D20C8" w14:textId="7777777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5A44BD" w14:textId="5C0BA887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>Sonntag</w:t>
            </w:r>
          </w:p>
          <w:p w14:paraId="54529B91" w14:textId="15FF688A" w:rsidR="00B5428A" w:rsidRPr="00B5428A" w:rsidRDefault="00B5428A" w:rsidP="00B542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30.08.2026</w:t>
            </w:r>
          </w:p>
          <w:p w14:paraId="284C2448" w14:textId="77777777" w:rsidR="00B5428A" w:rsidRPr="00B5428A" w:rsidRDefault="00B5428A" w:rsidP="00B5428A">
            <w:pPr>
              <w:pStyle w:val="berschrift4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82F2874" w14:textId="77777777" w:rsidR="00B5428A" w:rsidRDefault="00B5428A" w:rsidP="00B5428A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Seelachshappen paniert</w:t>
            </w:r>
          </w:p>
          <w:p w14:paraId="0C18B1DB" w14:textId="242FDFA1" w:rsidR="00B5428A" w:rsidRPr="00B152C3" w:rsidRDefault="00B5428A" w:rsidP="00B54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Kartoffelwürfeln und Dip</w:t>
            </w:r>
          </w:p>
        </w:tc>
        <w:tc>
          <w:tcPr>
            <w:tcW w:w="2123" w:type="dxa"/>
          </w:tcPr>
          <w:p w14:paraId="5BA2F622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Feines Hühnerfrikassee Frühlings Art</w:t>
            </w:r>
          </w:p>
          <w:p w14:paraId="2A6BCDEA" w14:textId="15C95D9B" w:rsidR="00B5428A" w:rsidRPr="00B152C3" w:rsidRDefault="00B5428A" w:rsidP="00B54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Langkornreis</w:t>
            </w:r>
          </w:p>
        </w:tc>
        <w:tc>
          <w:tcPr>
            <w:tcW w:w="2166" w:type="dxa"/>
          </w:tcPr>
          <w:p w14:paraId="04C75C0F" w14:textId="77777777" w:rsidR="00B5428A" w:rsidRPr="00B152C3" w:rsidRDefault="00B5428A" w:rsidP="00B5428A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6F235AF4" w14:textId="77777777" w:rsidR="00B5428A" w:rsidRPr="00B152C3" w:rsidRDefault="00B5428A" w:rsidP="00B5428A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6918C252" w14:textId="77777777" w:rsidR="00B5428A" w:rsidRDefault="00B5428A" w:rsidP="00B542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Geflügelfrikadelle</w:t>
            </w:r>
          </w:p>
          <w:p w14:paraId="3A6522A0" w14:textId="75E3BAC6" w:rsidR="00B5428A" w:rsidRPr="00B152C3" w:rsidRDefault="00B5428A" w:rsidP="00B5428A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mit Soße, Wirsing und Salzkartoffeln</w:t>
            </w:r>
          </w:p>
        </w:tc>
        <w:tc>
          <w:tcPr>
            <w:tcW w:w="2493" w:type="dxa"/>
          </w:tcPr>
          <w:p w14:paraId="3C8128DA" w14:textId="77777777" w:rsidR="00B5428A" w:rsidRDefault="00B5428A" w:rsidP="00B5428A">
            <w:pPr>
              <w:pStyle w:val="berschrift1"/>
            </w:pPr>
            <w:r>
              <w:t>Schweinegulasch Jäger Art</w:t>
            </w:r>
          </w:p>
          <w:p w14:paraId="41C941E9" w14:textId="77777777" w:rsidR="00B5428A" w:rsidRDefault="00B5428A" w:rsidP="00B5428A">
            <w:pPr>
              <w:ind w:left="3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Erbsen und Kräuterspätzle                          </w:t>
            </w:r>
          </w:p>
          <w:p w14:paraId="54EE21D3" w14:textId="61AF6C9E" w:rsidR="00B5428A" w:rsidRPr="00B152C3" w:rsidRDefault="00B5428A" w:rsidP="00B5428A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    3,8 BE</w:t>
            </w:r>
          </w:p>
        </w:tc>
      </w:tr>
      <w:tr w:rsidR="00B5428A" w:rsidRPr="00A0246A" w14:paraId="5C6830D6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327FFC85" w14:textId="3BB4B6E9" w:rsidR="00B5428A" w:rsidRPr="00A0246A" w:rsidRDefault="00B5428A" w:rsidP="00B5428A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9BF24EF98193422AB44B38F2D176A50A"/>
              </w:placeholder>
            </w:sdtPr>
            <w:sdtEndPr/>
            <w:sdtContent>
              <w:p w14:paraId="73075893" w14:textId="77777777" w:rsidR="00B5428A" w:rsidRDefault="00B5428A" w:rsidP="00B5428A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8B1C96F4BB024C91985A5E8D409003CE"/>
              </w:placeholder>
            </w:sdtPr>
            <w:sdtEndPr/>
            <w:sdtContent>
              <w:p w14:paraId="7BDDEC92" w14:textId="77777777" w:rsidR="00B5428A" w:rsidRDefault="00B5428A" w:rsidP="00B5428A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0BC98FE8" w14:textId="77777777" w:rsidR="00B5428A" w:rsidRDefault="00B5428A" w:rsidP="00B5428A">
            <w:pPr>
              <w:jc w:val="right"/>
            </w:pPr>
          </w:p>
        </w:tc>
        <w:tc>
          <w:tcPr>
            <w:tcW w:w="2132" w:type="dxa"/>
          </w:tcPr>
          <w:p w14:paraId="4EA27C4A" w14:textId="77777777" w:rsidR="00B5428A" w:rsidRDefault="00B5428A" w:rsidP="00B5428A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88ACE24AF8EF4A6E896FABFCEAFEE258"/>
              </w:placeholder>
            </w:sdtPr>
            <w:sdtEndPr/>
            <w:sdtContent>
              <w:p w14:paraId="4A8707E3" w14:textId="77777777" w:rsidR="00B5428A" w:rsidRDefault="00B5428A" w:rsidP="00B5428A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CACF54E6C6694B9FA2934D7561215AB0"/>
              </w:placeholder>
            </w:sdtPr>
            <w:sdtEndPr/>
            <w:sdtContent>
              <w:p w14:paraId="3946639C" w14:textId="77777777" w:rsidR="00B5428A" w:rsidRDefault="00B5428A" w:rsidP="00B5428A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2426616D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64D9" w14:textId="77777777" w:rsidR="009F2595" w:rsidRDefault="009F2595">
      <w:r>
        <w:separator/>
      </w:r>
    </w:p>
  </w:endnote>
  <w:endnote w:type="continuationSeparator" w:id="0">
    <w:p w14:paraId="5395643E" w14:textId="77777777" w:rsidR="009F2595" w:rsidRDefault="009F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63A10" w14:textId="77777777" w:rsidR="009F2595" w:rsidRDefault="009F2595">
      <w:r>
        <w:separator/>
      </w:r>
    </w:p>
  </w:footnote>
  <w:footnote w:type="continuationSeparator" w:id="0">
    <w:p w14:paraId="01C3437B" w14:textId="77777777" w:rsidR="009F2595" w:rsidRDefault="009F2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9B2A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fCldpFziKYc/A03OUHCC0oPJrJWILO2JBRsyA9GSjAhUR4FqAzZ0Yz2oe6nbjIt+aVDrJPFLrx+/aQlQBTAZg==" w:salt="d83VDDbTpshCD+izHvSn0w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8A"/>
    <w:rsid w:val="00000991"/>
    <w:rsid w:val="0001539A"/>
    <w:rsid w:val="00023D29"/>
    <w:rsid w:val="00041047"/>
    <w:rsid w:val="000440F8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1027BB"/>
    <w:rsid w:val="00131678"/>
    <w:rsid w:val="0013187F"/>
    <w:rsid w:val="00136B8A"/>
    <w:rsid w:val="00136D57"/>
    <w:rsid w:val="001548B2"/>
    <w:rsid w:val="001825AF"/>
    <w:rsid w:val="001A165F"/>
    <w:rsid w:val="001E5BEE"/>
    <w:rsid w:val="001F5C94"/>
    <w:rsid w:val="00203452"/>
    <w:rsid w:val="00226696"/>
    <w:rsid w:val="00230720"/>
    <w:rsid w:val="00244868"/>
    <w:rsid w:val="00253345"/>
    <w:rsid w:val="00255CEF"/>
    <w:rsid w:val="00277434"/>
    <w:rsid w:val="002B3EB7"/>
    <w:rsid w:val="002E4BB7"/>
    <w:rsid w:val="0031012B"/>
    <w:rsid w:val="003107A3"/>
    <w:rsid w:val="00313D65"/>
    <w:rsid w:val="00324A12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D5378"/>
    <w:rsid w:val="00504447"/>
    <w:rsid w:val="00531EBD"/>
    <w:rsid w:val="00532AFF"/>
    <w:rsid w:val="005352B0"/>
    <w:rsid w:val="00556570"/>
    <w:rsid w:val="0055780C"/>
    <w:rsid w:val="005870C5"/>
    <w:rsid w:val="0058745A"/>
    <w:rsid w:val="005903DC"/>
    <w:rsid w:val="005A6DEA"/>
    <w:rsid w:val="005C7259"/>
    <w:rsid w:val="005E12EB"/>
    <w:rsid w:val="005E3423"/>
    <w:rsid w:val="005F7318"/>
    <w:rsid w:val="0060748B"/>
    <w:rsid w:val="00616B24"/>
    <w:rsid w:val="0062073D"/>
    <w:rsid w:val="0062271B"/>
    <w:rsid w:val="00630559"/>
    <w:rsid w:val="0069118F"/>
    <w:rsid w:val="00691D6B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6835"/>
    <w:rsid w:val="00813B33"/>
    <w:rsid w:val="00822D13"/>
    <w:rsid w:val="00824E9A"/>
    <w:rsid w:val="00831B83"/>
    <w:rsid w:val="00840DF6"/>
    <w:rsid w:val="008675C4"/>
    <w:rsid w:val="00872EDD"/>
    <w:rsid w:val="00890C43"/>
    <w:rsid w:val="008A7B4E"/>
    <w:rsid w:val="008B228B"/>
    <w:rsid w:val="008B69FB"/>
    <w:rsid w:val="008B74F8"/>
    <w:rsid w:val="008D7016"/>
    <w:rsid w:val="008F79E2"/>
    <w:rsid w:val="00922FCD"/>
    <w:rsid w:val="00932597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9F2595"/>
    <w:rsid w:val="00A0246A"/>
    <w:rsid w:val="00A10B27"/>
    <w:rsid w:val="00A257F2"/>
    <w:rsid w:val="00AA485B"/>
    <w:rsid w:val="00AA5230"/>
    <w:rsid w:val="00AA54F8"/>
    <w:rsid w:val="00AE01FA"/>
    <w:rsid w:val="00B152C3"/>
    <w:rsid w:val="00B17F42"/>
    <w:rsid w:val="00B35CCA"/>
    <w:rsid w:val="00B44EE8"/>
    <w:rsid w:val="00B50F51"/>
    <w:rsid w:val="00B5231D"/>
    <w:rsid w:val="00B5428A"/>
    <w:rsid w:val="00B6425C"/>
    <w:rsid w:val="00B73163"/>
    <w:rsid w:val="00B8479D"/>
    <w:rsid w:val="00BC62E6"/>
    <w:rsid w:val="00C02E9E"/>
    <w:rsid w:val="00C05F10"/>
    <w:rsid w:val="00C203D7"/>
    <w:rsid w:val="00C20452"/>
    <w:rsid w:val="00C47203"/>
    <w:rsid w:val="00C53FAF"/>
    <w:rsid w:val="00C57580"/>
    <w:rsid w:val="00C70648"/>
    <w:rsid w:val="00C70D47"/>
    <w:rsid w:val="00C70DFB"/>
    <w:rsid w:val="00C97E82"/>
    <w:rsid w:val="00CA549C"/>
    <w:rsid w:val="00CB1FB8"/>
    <w:rsid w:val="00CD6A2D"/>
    <w:rsid w:val="00D53B90"/>
    <w:rsid w:val="00D542F7"/>
    <w:rsid w:val="00D64A42"/>
    <w:rsid w:val="00D73F60"/>
    <w:rsid w:val="00D96B18"/>
    <w:rsid w:val="00DB1113"/>
    <w:rsid w:val="00DC3304"/>
    <w:rsid w:val="00DE17ED"/>
    <w:rsid w:val="00E001C1"/>
    <w:rsid w:val="00F41FBF"/>
    <w:rsid w:val="00F63855"/>
    <w:rsid w:val="00F710B5"/>
    <w:rsid w:val="00F760C1"/>
    <w:rsid w:val="00F81BDD"/>
    <w:rsid w:val="00F850A2"/>
    <w:rsid w:val="00FB6BCE"/>
    <w:rsid w:val="00FD0F81"/>
    <w:rsid w:val="00FE308F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8CFCC5"/>
  <w15:docId w15:val="{861DC5DC-0F5C-47FC-97FB-53BD21E3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link w:val="Textkrper2Zchn"/>
    <w:rPr>
      <w:rFonts w:ascii="Arial" w:hAnsi="Arial" w:cs="Arial"/>
      <w:sz w:val="16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B5428A"/>
    <w:rPr>
      <w:rFonts w:ascii="Arial" w:hAnsi="Arial" w:cs="Arial"/>
      <w:b/>
      <w:bCs/>
      <w:sz w:val="16"/>
      <w:szCs w:val="24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5428A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rsid w:val="00B5428A"/>
    <w:rPr>
      <w:rFonts w:ascii="Arial" w:hAnsi="Arial"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Gesch&#228;ftsf&#252;hrung\&#214;ffentlichkeitsarbeit\Website\Essen%20auf%20R&#228;dern\Essensplan%20Vorlage%202021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86934A53AC4531ACCEF80BAC63E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75742-AEB2-402E-AB14-BABE6DDE8791}"/>
      </w:docPartPr>
      <w:docPartBody>
        <w:p w:rsidR="007C3C3A" w:rsidRDefault="007C3C3A">
          <w:pPr>
            <w:pStyle w:val="2486934A53AC4531ACCEF80BAC63E894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C58F5759AE4C57A39DEEC5FD9FF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5376C-25CF-4832-B2D7-9BB95773FA9C}"/>
      </w:docPartPr>
      <w:docPartBody>
        <w:p w:rsidR="007C3C3A" w:rsidRDefault="00642E07" w:rsidP="00642E07">
          <w:pPr>
            <w:pStyle w:val="D0C58F5759AE4C57A39DEEC5FD9FF1F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D4E8073B7F4145BD63F7A262E67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025FD-5588-4B74-8114-8C9C9D7BF429}"/>
      </w:docPartPr>
      <w:docPartBody>
        <w:p w:rsidR="007C3C3A" w:rsidRDefault="00642E07" w:rsidP="00642E07">
          <w:pPr>
            <w:pStyle w:val="C7D4E8073B7F4145BD63F7A262E678A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3430A8861244F69EE254D553C38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E9F09-EFD0-4B3E-B7AD-C5B2C8C13CD6}"/>
      </w:docPartPr>
      <w:docPartBody>
        <w:p w:rsidR="007C3C3A" w:rsidRDefault="00642E07" w:rsidP="00642E07">
          <w:pPr>
            <w:pStyle w:val="8C3430A8861244F69EE254D553C384F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3B7A2E37FF44AC9ADA4D18A9150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6DF69-28A1-4367-9212-F3A11D193F72}"/>
      </w:docPartPr>
      <w:docPartBody>
        <w:p w:rsidR="007C3C3A" w:rsidRDefault="00642E07" w:rsidP="00642E07">
          <w:pPr>
            <w:pStyle w:val="4D3B7A2E37FF44AC9ADA4D18A9150B3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99C42454FF46C7BE31B2F3B12CA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AE6FA-F651-4613-836F-8B6CDEE23780}"/>
      </w:docPartPr>
      <w:docPartBody>
        <w:p w:rsidR="007C3C3A" w:rsidRDefault="00642E07" w:rsidP="00642E07">
          <w:pPr>
            <w:pStyle w:val="E799C42454FF46C7BE31B2F3B12CA91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34F5936F914592835B0E8D82E21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8620C7-49C5-4A7E-8615-FCF94BAF5242}"/>
      </w:docPartPr>
      <w:docPartBody>
        <w:p w:rsidR="007C3C3A" w:rsidRDefault="00642E07" w:rsidP="00642E07">
          <w:pPr>
            <w:pStyle w:val="0E34F5936F914592835B0E8D82E21DA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4283B69EF34F0AB956A49A206BCB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BF52C7-32D7-4134-8835-65E281672959}"/>
      </w:docPartPr>
      <w:docPartBody>
        <w:p w:rsidR="007C3C3A" w:rsidRDefault="00642E07" w:rsidP="00642E07">
          <w:pPr>
            <w:pStyle w:val="2F4283B69EF34F0AB956A49A206BCB8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B58132CC1645F1A84A621D85D887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5E44D-AE07-4854-B31C-9FD1B17C8D3F}"/>
      </w:docPartPr>
      <w:docPartBody>
        <w:p w:rsidR="007C3C3A" w:rsidRDefault="00642E07" w:rsidP="00642E07">
          <w:pPr>
            <w:pStyle w:val="56B58132CC1645F1A84A621D85D8876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9D7263417940D0802161B08AE65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0C92B-F026-4E4B-988B-49E7D72ACC80}"/>
      </w:docPartPr>
      <w:docPartBody>
        <w:p w:rsidR="007C3C3A" w:rsidRDefault="00642E07" w:rsidP="00642E07">
          <w:pPr>
            <w:pStyle w:val="A49D7263417940D0802161B08AE65C1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F6173F32BD49D8970F9078B96C7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ABB80-C4F9-49DA-B0EC-120BFC2B9285}"/>
      </w:docPartPr>
      <w:docPartBody>
        <w:p w:rsidR="007C3C3A" w:rsidRDefault="00642E07" w:rsidP="00642E07">
          <w:pPr>
            <w:pStyle w:val="DAF6173F32BD49D8970F9078B96C73C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46344F115644A78A1BC6030A7BE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C5371-D450-4EF1-9B66-9139D6C95DF3}"/>
      </w:docPartPr>
      <w:docPartBody>
        <w:p w:rsidR="007C3C3A" w:rsidRDefault="00642E07" w:rsidP="00642E07">
          <w:pPr>
            <w:pStyle w:val="AF46344F115644A78A1BC6030A7BEC2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15F546D94643F2BE26DDE17E63EE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39C81-182F-4C5D-A33F-E15DED08A753}"/>
      </w:docPartPr>
      <w:docPartBody>
        <w:p w:rsidR="007C3C3A" w:rsidRDefault="00642E07" w:rsidP="00642E07">
          <w:pPr>
            <w:pStyle w:val="B615F546D94643F2BE26DDE17E63EE1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E31FA31C8845C88792EB36A9861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1C456-7709-42F0-A942-DB635CFE1753}"/>
      </w:docPartPr>
      <w:docPartBody>
        <w:p w:rsidR="007C3C3A" w:rsidRDefault="00642E07" w:rsidP="00642E07">
          <w:pPr>
            <w:pStyle w:val="E0E31FA31C8845C88792EB36A9861FE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614F5C178B432C91B91491DF9090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0A015-65AF-4C17-9F57-61E7707BB9FC}"/>
      </w:docPartPr>
      <w:docPartBody>
        <w:p w:rsidR="007C3C3A" w:rsidRDefault="00642E07" w:rsidP="00642E07">
          <w:pPr>
            <w:pStyle w:val="91614F5C178B432C91B91491DF90906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E95FCF7AA841F6B464779E47C93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8BCE0-353B-40F6-969B-66DC531C2DE9}"/>
      </w:docPartPr>
      <w:docPartBody>
        <w:p w:rsidR="007C3C3A" w:rsidRDefault="00642E07" w:rsidP="00642E07">
          <w:pPr>
            <w:pStyle w:val="ACE95FCF7AA841F6B464779E47C931D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81808AE779427496FB67027F187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ECD86-3951-407A-8723-C0D46734BE62}"/>
      </w:docPartPr>
      <w:docPartBody>
        <w:p w:rsidR="007C3C3A" w:rsidRDefault="00642E07" w:rsidP="00642E07">
          <w:pPr>
            <w:pStyle w:val="FF81808AE779427496FB67027F1871B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7A9BAB84454997B4080185B0F7B3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E2EAA-A2F8-4EFC-A0CD-9A51654C05A8}"/>
      </w:docPartPr>
      <w:docPartBody>
        <w:p w:rsidR="007C3C3A" w:rsidRDefault="00642E07" w:rsidP="00642E07">
          <w:pPr>
            <w:pStyle w:val="EA7A9BAB84454997B4080185B0F7B3C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1A07802B6C4CFCAEF67E2D85DE7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6C608-2360-4375-9255-ADC10756205D}"/>
      </w:docPartPr>
      <w:docPartBody>
        <w:p w:rsidR="007C3C3A" w:rsidRDefault="00642E07" w:rsidP="00642E07">
          <w:pPr>
            <w:pStyle w:val="B31A07802B6C4CFCAEF67E2D85DE710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D1DFD3FBD34D8783F018E23C505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0420A-0DE8-4643-86AA-09C8C3940285}"/>
      </w:docPartPr>
      <w:docPartBody>
        <w:p w:rsidR="007C3C3A" w:rsidRDefault="00642E07" w:rsidP="00642E07">
          <w:pPr>
            <w:pStyle w:val="EED1DFD3FBD34D8783F018E23C505CE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59A15E5D2047848C00B665C5FF04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9DD37-E86F-4A16-A031-1DA9950C0FEF}"/>
      </w:docPartPr>
      <w:docPartBody>
        <w:p w:rsidR="007C3C3A" w:rsidRDefault="00642E07" w:rsidP="00642E07">
          <w:pPr>
            <w:pStyle w:val="4959A15E5D2047848C00B665C5FF044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B2908664EC4C48BFFBB0B0A78778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0B1B6-1D85-49A9-8AE9-B6A24F02DA40}"/>
      </w:docPartPr>
      <w:docPartBody>
        <w:p w:rsidR="007C3C3A" w:rsidRDefault="00642E07" w:rsidP="00642E07">
          <w:pPr>
            <w:pStyle w:val="06B2908664EC4C48BFFBB0B0A787784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D1A4ED4B724E2495256E6765F68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891E9-5723-4E05-B21D-4459C294080C}"/>
      </w:docPartPr>
      <w:docPartBody>
        <w:p w:rsidR="007C3C3A" w:rsidRDefault="00642E07" w:rsidP="00642E07">
          <w:pPr>
            <w:pStyle w:val="31D1A4ED4B724E2495256E6765F6880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FCA5BBAD704C34BF4005FE51E99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1BCE20-C135-41E6-9541-FE1ECD0081B4}"/>
      </w:docPartPr>
      <w:docPartBody>
        <w:p w:rsidR="007C3C3A" w:rsidRDefault="00642E07" w:rsidP="00642E07">
          <w:pPr>
            <w:pStyle w:val="C2FCA5BBAD704C34BF4005FE51E9906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86B308DDE2441A9A9D1B18C54ED8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95681-0D3D-4157-94E1-29C12FC142F2}"/>
      </w:docPartPr>
      <w:docPartBody>
        <w:p w:rsidR="007C3C3A" w:rsidRDefault="00642E07" w:rsidP="00642E07">
          <w:pPr>
            <w:pStyle w:val="5E86B308DDE2441A9A9D1B18C54ED83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5CE8B84533427F9A77693DC9AF2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0BAE2-9EC2-4162-9C46-27FF6127CA57}"/>
      </w:docPartPr>
      <w:docPartBody>
        <w:p w:rsidR="007C3C3A" w:rsidRDefault="00642E07" w:rsidP="00642E07">
          <w:pPr>
            <w:pStyle w:val="005CE8B84533427F9A77693DC9AF288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EA991E6B1D4BBE9873955527A8E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A1CD5-730B-41D5-9E63-20B05FFD7DA9}"/>
      </w:docPartPr>
      <w:docPartBody>
        <w:p w:rsidR="007C3C3A" w:rsidRDefault="00642E07" w:rsidP="00642E07">
          <w:pPr>
            <w:pStyle w:val="C8EA991E6B1D4BBE9873955527A8EE1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9874D66C1A42D1AFC340D71D17EC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FB490-721B-4185-8AA0-A4E3BBD02D4B}"/>
      </w:docPartPr>
      <w:docPartBody>
        <w:p w:rsidR="007C3C3A" w:rsidRDefault="00642E07" w:rsidP="00642E07">
          <w:pPr>
            <w:pStyle w:val="6D9874D66C1A42D1AFC340D71D17ECF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82965247A847AFBE88AE1C3FB93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21B96-93CB-47F9-B401-CAC232502156}"/>
      </w:docPartPr>
      <w:docPartBody>
        <w:p w:rsidR="007C3C3A" w:rsidRDefault="00642E07" w:rsidP="00642E07">
          <w:pPr>
            <w:pStyle w:val="3B82965247A847AFBE88AE1C3FB93A2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872F96240C485FBB853736F2BA2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19BFA-6D79-48AD-A029-49E0BCA1B1FF}"/>
      </w:docPartPr>
      <w:docPartBody>
        <w:p w:rsidR="007C3C3A" w:rsidRDefault="00642E07" w:rsidP="00642E07">
          <w:pPr>
            <w:pStyle w:val="5C872F96240C485FBB853736F2BA250D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B3F40E90C7426789DBD51FA305B6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B8C89-B7FF-4632-B9E6-5E5DD03FF63A}"/>
      </w:docPartPr>
      <w:docPartBody>
        <w:p w:rsidR="007C3C3A" w:rsidRDefault="00642E07" w:rsidP="00642E07">
          <w:pPr>
            <w:pStyle w:val="5FB3F40E90C7426789DBD51FA305B60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B48BC53BE6445892C278BB91106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DAC0CA-7004-4F32-8BBA-4B768CFFEACC}"/>
      </w:docPartPr>
      <w:docPartBody>
        <w:p w:rsidR="007C3C3A" w:rsidRDefault="00642E07" w:rsidP="00642E07">
          <w:pPr>
            <w:pStyle w:val="76B48BC53BE6445892C278BB9110606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81EA00F9B345378DF64F6189CF56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63270-4158-4583-9586-84927DA9E669}"/>
      </w:docPartPr>
      <w:docPartBody>
        <w:p w:rsidR="007C3C3A" w:rsidRDefault="00642E07" w:rsidP="00642E07">
          <w:pPr>
            <w:pStyle w:val="6A81EA00F9B345378DF64F6189CF563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00EE307AE049BA801791826A5E7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6B3AB-51A6-418C-99AC-8C4CEF25AA6D}"/>
      </w:docPartPr>
      <w:docPartBody>
        <w:p w:rsidR="007C3C3A" w:rsidRDefault="00642E07" w:rsidP="00642E07">
          <w:pPr>
            <w:pStyle w:val="9700EE307AE049BA801791826A5E754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7C847F7681472F953A064210547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83C4E-C5AD-44E2-89C9-02DA9D0DBCDC}"/>
      </w:docPartPr>
      <w:docPartBody>
        <w:p w:rsidR="007C3C3A" w:rsidRDefault="00642E07" w:rsidP="00642E07">
          <w:pPr>
            <w:pStyle w:val="6F7C847F7681472F953A064210547E1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F24EF98193422AB44B38F2D176A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F30FF-2B07-4947-8B5D-A328922A5164}"/>
      </w:docPartPr>
      <w:docPartBody>
        <w:p w:rsidR="007C3C3A" w:rsidRDefault="00642E07" w:rsidP="00642E07">
          <w:pPr>
            <w:pStyle w:val="9BF24EF98193422AB44B38F2D176A50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1C96F4BB024C91985A5E8D40900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2AFCC-401D-4858-8831-8CCBCA332BF7}"/>
      </w:docPartPr>
      <w:docPartBody>
        <w:p w:rsidR="007C3C3A" w:rsidRDefault="00642E07" w:rsidP="00642E07">
          <w:pPr>
            <w:pStyle w:val="8B1C96F4BB024C91985A5E8D409003C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ACE24AF8EF4A6E896FABFCEAFEE2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5DB24-2AD0-48A8-9138-F8D2D47E36BD}"/>
      </w:docPartPr>
      <w:docPartBody>
        <w:p w:rsidR="007C3C3A" w:rsidRDefault="00642E07" w:rsidP="00642E07">
          <w:pPr>
            <w:pStyle w:val="88ACE24AF8EF4A6E896FABFCEAFEE25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CF54E6C6694B9FA2934D7561215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6EFD4-41F5-4661-9ADE-DA3185A58367}"/>
      </w:docPartPr>
      <w:docPartBody>
        <w:p w:rsidR="007C3C3A" w:rsidRDefault="00642E07" w:rsidP="00642E07">
          <w:pPr>
            <w:pStyle w:val="CACF54E6C6694B9FA2934D7561215AB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07"/>
    <w:rsid w:val="003E7003"/>
    <w:rsid w:val="00642E07"/>
    <w:rsid w:val="007C3C3A"/>
    <w:rsid w:val="008B69FB"/>
    <w:rsid w:val="00B1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42E07"/>
    <w:rPr>
      <w:color w:val="808080"/>
    </w:rPr>
  </w:style>
  <w:style w:type="paragraph" w:customStyle="1" w:styleId="2486934A53AC4531ACCEF80BAC63E894">
    <w:name w:val="2486934A53AC4531ACCEF80BAC63E894"/>
  </w:style>
  <w:style w:type="paragraph" w:customStyle="1" w:styleId="D0C58F5759AE4C57A39DEEC5FD9FF1FB">
    <w:name w:val="D0C58F5759AE4C57A39DEEC5FD9FF1FB"/>
    <w:rsid w:val="00642E07"/>
  </w:style>
  <w:style w:type="paragraph" w:customStyle="1" w:styleId="C7D4E8073B7F4145BD63F7A262E678A4">
    <w:name w:val="C7D4E8073B7F4145BD63F7A262E678A4"/>
    <w:rsid w:val="00642E07"/>
  </w:style>
  <w:style w:type="paragraph" w:customStyle="1" w:styleId="8C3430A8861244F69EE254D553C384F5">
    <w:name w:val="8C3430A8861244F69EE254D553C384F5"/>
    <w:rsid w:val="00642E07"/>
  </w:style>
  <w:style w:type="paragraph" w:customStyle="1" w:styleId="4D3B7A2E37FF44AC9ADA4D18A9150B3A">
    <w:name w:val="4D3B7A2E37FF44AC9ADA4D18A9150B3A"/>
    <w:rsid w:val="00642E07"/>
  </w:style>
  <w:style w:type="paragraph" w:customStyle="1" w:styleId="E799C42454FF46C7BE31B2F3B12CA91C">
    <w:name w:val="E799C42454FF46C7BE31B2F3B12CA91C"/>
    <w:rsid w:val="00642E07"/>
  </w:style>
  <w:style w:type="paragraph" w:customStyle="1" w:styleId="0E34F5936F914592835B0E8D82E21DA4">
    <w:name w:val="0E34F5936F914592835B0E8D82E21DA4"/>
    <w:rsid w:val="00642E07"/>
  </w:style>
  <w:style w:type="paragraph" w:customStyle="1" w:styleId="2F4283B69EF34F0AB956A49A206BCB8C">
    <w:name w:val="2F4283B69EF34F0AB956A49A206BCB8C"/>
    <w:rsid w:val="00642E07"/>
  </w:style>
  <w:style w:type="paragraph" w:customStyle="1" w:styleId="56B58132CC1645F1A84A621D85D88765">
    <w:name w:val="56B58132CC1645F1A84A621D85D88765"/>
    <w:rsid w:val="00642E07"/>
  </w:style>
  <w:style w:type="paragraph" w:customStyle="1" w:styleId="A49D7263417940D0802161B08AE65C14">
    <w:name w:val="A49D7263417940D0802161B08AE65C14"/>
    <w:rsid w:val="00642E07"/>
  </w:style>
  <w:style w:type="paragraph" w:customStyle="1" w:styleId="DAF6173F32BD49D8970F9078B96C73CE">
    <w:name w:val="DAF6173F32BD49D8970F9078B96C73CE"/>
    <w:rsid w:val="00642E07"/>
  </w:style>
  <w:style w:type="paragraph" w:customStyle="1" w:styleId="AF46344F115644A78A1BC6030A7BEC21">
    <w:name w:val="AF46344F115644A78A1BC6030A7BEC21"/>
    <w:rsid w:val="00642E07"/>
  </w:style>
  <w:style w:type="paragraph" w:customStyle="1" w:styleId="B615F546D94643F2BE26DDE17E63EE1F">
    <w:name w:val="B615F546D94643F2BE26DDE17E63EE1F"/>
    <w:rsid w:val="00642E07"/>
  </w:style>
  <w:style w:type="paragraph" w:customStyle="1" w:styleId="E0E31FA31C8845C88792EB36A9861FE8">
    <w:name w:val="E0E31FA31C8845C88792EB36A9861FE8"/>
    <w:rsid w:val="00642E07"/>
  </w:style>
  <w:style w:type="paragraph" w:customStyle="1" w:styleId="91614F5C178B432C91B91491DF90906E">
    <w:name w:val="91614F5C178B432C91B91491DF90906E"/>
    <w:rsid w:val="00642E07"/>
  </w:style>
  <w:style w:type="paragraph" w:customStyle="1" w:styleId="ACE95FCF7AA841F6B464779E47C931DE">
    <w:name w:val="ACE95FCF7AA841F6B464779E47C931DE"/>
    <w:rsid w:val="00642E07"/>
  </w:style>
  <w:style w:type="paragraph" w:customStyle="1" w:styleId="FF81808AE779427496FB67027F1871BA">
    <w:name w:val="FF81808AE779427496FB67027F1871BA"/>
    <w:rsid w:val="00642E07"/>
  </w:style>
  <w:style w:type="paragraph" w:customStyle="1" w:styleId="EA7A9BAB84454997B4080185B0F7B3C0">
    <w:name w:val="EA7A9BAB84454997B4080185B0F7B3C0"/>
    <w:rsid w:val="00642E07"/>
  </w:style>
  <w:style w:type="paragraph" w:customStyle="1" w:styleId="B31A07802B6C4CFCAEF67E2D85DE710F">
    <w:name w:val="B31A07802B6C4CFCAEF67E2D85DE710F"/>
    <w:rsid w:val="00642E07"/>
  </w:style>
  <w:style w:type="paragraph" w:customStyle="1" w:styleId="EED1DFD3FBD34D8783F018E23C505CEE">
    <w:name w:val="EED1DFD3FBD34D8783F018E23C505CEE"/>
    <w:rsid w:val="00642E07"/>
  </w:style>
  <w:style w:type="paragraph" w:customStyle="1" w:styleId="4959A15E5D2047848C00B665C5FF0447">
    <w:name w:val="4959A15E5D2047848C00B665C5FF0447"/>
    <w:rsid w:val="00642E07"/>
  </w:style>
  <w:style w:type="paragraph" w:customStyle="1" w:styleId="06B2908664EC4C48BFFBB0B0A787784A">
    <w:name w:val="06B2908664EC4C48BFFBB0B0A787784A"/>
    <w:rsid w:val="00642E07"/>
  </w:style>
  <w:style w:type="paragraph" w:customStyle="1" w:styleId="31D1A4ED4B724E2495256E6765F68805">
    <w:name w:val="31D1A4ED4B724E2495256E6765F68805"/>
    <w:rsid w:val="00642E07"/>
  </w:style>
  <w:style w:type="paragraph" w:customStyle="1" w:styleId="C2FCA5BBAD704C34BF4005FE51E9906B">
    <w:name w:val="C2FCA5BBAD704C34BF4005FE51E9906B"/>
    <w:rsid w:val="00642E07"/>
  </w:style>
  <w:style w:type="paragraph" w:customStyle="1" w:styleId="5E86B308DDE2441A9A9D1B18C54ED83C">
    <w:name w:val="5E86B308DDE2441A9A9D1B18C54ED83C"/>
    <w:rsid w:val="00642E07"/>
  </w:style>
  <w:style w:type="paragraph" w:customStyle="1" w:styleId="005CE8B84533427F9A77693DC9AF288F">
    <w:name w:val="005CE8B84533427F9A77693DC9AF288F"/>
    <w:rsid w:val="00642E07"/>
  </w:style>
  <w:style w:type="paragraph" w:customStyle="1" w:styleId="C8EA991E6B1D4BBE9873955527A8EE1E">
    <w:name w:val="C8EA991E6B1D4BBE9873955527A8EE1E"/>
    <w:rsid w:val="00642E07"/>
  </w:style>
  <w:style w:type="paragraph" w:customStyle="1" w:styleId="6D9874D66C1A42D1AFC340D71D17ECF2">
    <w:name w:val="6D9874D66C1A42D1AFC340D71D17ECF2"/>
    <w:rsid w:val="00642E07"/>
  </w:style>
  <w:style w:type="paragraph" w:customStyle="1" w:styleId="3B82965247A847AFBE88AE1C3FB93A28">
    <w:name w:val="3B82965247A847AFBE88AE1C3FB93A28"/>
    <w:rsid w:val="00642E07"/>
  </w:style>
  <w:style w:type="paragraph" w:customStyle="1" w:styleId="5C872F96240C485FBB853736F2BA250D">
    <w:name w:val="5C872F96240C485FBB853736F2BA250D"/>
    <w:rsid w:val="00642E07"/>
  </w:style>
  <w:style w:type="paragraph" w:customStyle="1" w:styleId="5FB3F40E90C7426789DBD51FA305B607">
    <w:name w:val="5FB3F40E90C7426789DBD51FA305B607"/>
    <w:rsid w:val="00642E07"/>
  </w:style>
  <w:style w:type="paragraph" w:customStyle="1" w:styleId="76B48BC53BE6445892C278BB91106067">
    <w:name w:val="76B48BC53BE6445892C278BB91106067"/>
    <w:rsid w:val="00642E07"/>
  </w:style>
  <w:style w:type="paragraph" w:customStyle="1" w:styleId="6A81EA00F9B345378DF64F6189CF563E">
    <w:name w:val="6A81EA00F9B345378DF64F6189CF563E"/>
    <w:rsid w:val="00642E07"/>
  </w:style>
  <w:style w:type="paragraph" w:customStyle="1" w:styleId="9700EE307AE049BA801791826A5E7547">
    <w:name w:val="9700EE307AE049BA801791826A5E7547"/>
    <w:rsid w:val="00642E07"/>
  </w:style>
  <w:style w:type="paragraph" w:customStyle="1" w:styleId="6F7C847F7681472F953A064210547E12">
    <w:name w:val="6F7C847F7681472F953A064210547E12"/>
    <w:rsid w:val="00642E07"/>
  </w:style>
  <w:style w:type="paragraph" w:customStyle="1" w:styleId="9BF24EF98193422AB44B38F2D176A50A">
    <w:name w:val="9BF24EF98193422AB44B38F2D176A50A"/>
    <w:rsid w:val="00642E07"/>
  </w:style>
  <w:style w:type="paragraph" w:customStyle="1" w:styleId="8B1C96F4BB024C91985A5E8D409003CE">
    <w:name w:val="8B1C96F4BB024C91985A5E8D409003CE"/>
    <w:rsid w:val="00642E07"/>
  </w:style>
  <w:style w:type="paragraph" w:customStyle="1" w:styleId="88ACE24AF8EF4A6E896FABFCEAFEE258">
    <w:name w:val="88ACE24AF8EF4A6E896FABFCEAFEE258"/>
    <w:rsid w:val="00642E07"/>
  </w:style>
  <w:style w:type="paragraph" w:customStyle="1" w:styleId="CACF54E6C6694B9FA2934D7561215AB0">
    <w:name w:val="CACF54E6C6694B9FA2934D7561215AB0"/>
    <w:rsid w:val="00642E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626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Howe</dc:creator>
  <cp:lastModifiedBy>Sylvia Howe</cp:lastModifiedBy>
  <cp:revision>2</cp:revision>
  <cp:lastPrinted>2021-06-16T12:24:00Z</cp:lastPrinted>
  <dcterms:created xsi:type="dcterms:W3CDTF">2026-07-14T11:27:00Z</dcterms:created>
  <dcterms:modified xsi:type="dcterms:W3CDTF">2026-07-14T11:39:00Z</dcterms:modified>
</cp:coreProperties>
</file>