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1999E" w14:textId="77777777" w:rsidR="0058745A" w:rsidRPr="00FD0F81" w:rsidRDefault="0058745A" w:rsidP="00441F41">
      <w:pPr>
        <w:tabs>
          <w:tab w:val="left" w:pos="10632"/>
        </w:tabs>
        <w:ind w:left="426"/>
        <w:rPr>
          <w:sz w:val="22"/>
          <w:szCs w:val="22"/>
        </w:rPr>
      </w:pPr>
      <w:r w:rsidRPr="00A257F2">
        <w:rPr>
          <w:rFonts w:ascii="Arial" w:hAnsi="Arial" w:cs="Arial"/>
          <w:b/>
          <w:sz w:val="32"/>
          <w:szCs w:val="32"/>
        </w:rPr>
        <w:t>Essen auf Rädern</w:t>
      </w:r>
      <w:r w:rsidR="00A257F2">
        <w:rPr>
          <w:rFonts w:ascii="Arial" w:hAnsi="Arial" w:cs="Arial"/>
          <w:b/>
          <w:sz w:val="32"/>
          <w:szCs w:val="32"/>
        </w:rPr>
        <w:t xml:space="preserve"> </w:t>
      </w:r>
      <w:r w:rsidR="00FD0F81">
        <w:rPr>
          <w:rFonts w:ascii="Arial" w:hAnsi="Arial" w:cs="Arial"/>
          <w:b/>
          <w:sz w:val="32"/>
          <w:szCs w:val="32"/>
        </w:rPr>
        <w:t>–</w:t>
      </w:r>
      <w:r w:rsidR="00A257F2">
        <w:rPr>
          <w:rFonts w:ascii="Arial" w:hAnsi="Arial" w:cs="Arial"/>
          <w:b/>
          <w:sz w:val="32"/>
          <w:szCs w:val="32"/>
        </w:rPr>
        <w:t xml:space="preserve"> </w:t>
      </w:r>
      <w:r w:rsidR="00A257F2" w:rsidRPr="00A257F2">
        <w:rPr>
          <w:rFonts w:ascii="Arial" w:hAnsi="Arial" w:cs="Arial"/>
          <w:b/>
          <w:sz w:val="32"/>
          <w:szCs w:val="32"/>
        </w:rPr>
        <w:t>Speiseplan</w:t>
      </w:r>
      <w:r w:rsidR="00FD0F81">
        <w:rPr>
          <w:rFonts w:ascii="Arial" w:hAnsi="Arial" w:cs="Arial"/>
          <w:b/>
          <w:sz w:val="32"/>
          <w:szCs w:val="32"/>
        </w:rPr>
        <w:tab/>
      </w:r>
      <w:sdt>
        <w:sdtPr>
          <w:rPr>
            <w:rFonts w:ascii="Arial" w:hAnsi="Arial" w:cs="Arial"/>
            <w:sz w:val="22"/>
            <w:szCs w:val="22"/>
            <w:bdr w:val="single" w:sz="4" w:space="0" w:color="auto"/>
          </w:rPr>
          <w:id w:val="1982645848"/>
          <w:placeholder>
            <w:docPart w:val="7DE165B3344E461E9728D32E59DB0B1C"/>
          </w:placeholder>
        </w:sdtPr>
        <w:sdtEndPr/>
        <w:sdtContent>
          <w:r w:rsidR="00C57580" w:rsidRPr="00922FCD">
            <w:rPr>
              <w:rFonts w:ascii="Arial" w:hAnsi="Arial" w:cs="Arial"/>
              <w:sz w:val="22"/>
              <w:szCs w:val="22"/>
              <w:bdr w:val="single" w:sz="4" w:space="0" w:color="auto"/>
            </w:rPr>
            <w:t>Name, Vorname</w:t>
          </w:r>
        </w:sdtContent>
      </w:sdt>
    </w:p>
    <w:p w14:paraId="155EE9E3" w14:textId="2B0A1362" w:rsidR="00FD0F81" w:rsidRDefault="001548B2" w:rsidP="00441F41">
      <w:pPr>
        <w:tabs>
          <w:tab w:val="left" w:pos="1063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für die </w:t>
      </w:r>
      <w:r w:rsidR="00FE6910">
        <w:rPr>
          <w:rFonts w:ascii="Arial" w:hAnsi="Arial" w:cs="Arial"/>
        </w:rPr>
        <w:t>34</w:t>
      </w:r>
      <w:r w:rsidR="001E5BEE">
        <w:rPr>
          <w:rFonts w:ascii="Arial" w:hAnsi="Arial" w:cs="Arial"/>
        </w:rPr>
        <w:t xml:space="preserve">. Kalenderwoche vom </w:t>
      </w:r>
      <w:r w:rsidR="00FE6910">
        <w:rPr>
          <w:rFonts w:ascii="Arial" w:hAnsi="Arial" w:cs="Arial"/>
        </w:rPr>
        <w:t>17</w:t>
      </w:r>
      <w:r w:rsidR="001E5BEE">
        <w:rPr>
          <w:rFonts w:ascii="Arial" w:hAnsi="Arial" w:cs="Arial"/>
        </w:rPr>
        <w:t>.</w:t>
      </w:r>
      <w:r w:rsidR="00FE6910">
        <w:rPr>
          <w:rFonts w:ascii="Arial" w:hAnsi="Arial" w:cs="Arial"/>
        </w:rPr>
        <w:t>08</w:t>
      </w:r>
      <w:r w:rsidR="001E5BEE">
        <w:rPr>
          <w:rFonts w:ascii="Arial" w:hAnsi="Arial" w:cs="Arial"/>
        </w:rPr>
        <w:t>.202</w:t>
      </w:r>
      <w:r w:rsidR="00FE6910">
        <w:rPr>
          <w:rFonts w:ascii="Arial" w:hAnsi="Arial" w:cs="Arial"/>
        </w:rPr>
        <w:t>6</w:t>
      </w:r>
      <w:r w:rsidR="005F7318">
        <w:rPr>
          <w:rFonts w:ascii="Arial" w:hAnsi="Arial" w:cs="Arial"/>
        </w:rPr>
        <w:t xml:space="preserve"> </w:t>
      </w:r>
      <w:r w:rsidR="00FD0F81">
        <w:rPr>
          <w:rFonts w:ascii="Arial" w:hAnsi="Arial" w:cs="Arial"/>
        </w:rPr>
        <w:t xml:space="preserve">- </w:t>
      </w:r>
      <w:r w:rsidR="00FE6910">
        <w:rPr>
          <w:rFonts w:ascii="Arial" w:hAnsi="Arial" w:cs="Arial"/>
        </w:rPr>
        <w:t>23</w:t>
      </w:r>
      <w:r w:rsidR="005F7318">
        <w:rPr>
          <w:rFonts w:ascii="Arial" w:hAnsi="Arial" w:cs="Arial"/>
        </w:rPr>
        <w:t>.</w:t>
      </w:r>
      <w:r w:rsidR="00FE6910">
        <w:rPr>
          <w:rFonts w:ascii="Arial" w:hAnsi="Arial" w:cs="Arial"/>
        </w:rPr>
        <w:t>08</w:t>
      </w:r>
      <w:r w:rsidR="001E5BEE">
        <w:rPr>
          <w:rFonts w:ascii="Arial" w:hAnsi="Arial" w:cs="Arial"/>
        </w:rPr>
        <w:t>.202</w:t>
      </w:r>
      <w:r w:rsidR="00FE6910">
        <w:rPr>
          <w:rFonts w:ascii="Arial" w:hAnsi="Arial" w:cs="Arial"/>
        </w:rPr>
        <w:t>6</w:t>
      </w:r>
      <w:r w:rsidR="0055657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21343862"/>
          <w:placeholder>
            <w:docPart w:val="7DE165B3344E461E9728D32E59DB0B1C"/>
          </w:placeholder>
        </w:sdtPr>
        <w:sdtEndPr/>
        <w:sdtContent>
          <w:r w:rsidR="00C57580" w:rsidRPr="005C7259">
            <w:rPr>
              <w:rFonts w:ascii="Arial" w:hAnsi="Arial" w:cs="Arial"/>
              <w:sz w:val="22"/>
              <w:szCs w:val="22"/>
              <w:bdr w:val="single" w:sz="4" w:space="0" w:color="auto"/>
            </w:rPr>
            <w:t>Adresse</w:t>
          </w:r>
        </w:sdtContent>
      </w:sdt>
    </w:p>
    <w:p w14:paraId="753F78BD" w14:textId="7B35DE11" w:rsidR="00FD0F81" w:rsidRDefault="00FD0F81" w:rsidP="00441F41">
      <w:pPr>
        <w:tabs>
          <w:tab w:val="left" w:pos="1063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Plan bitte bis Mittwoch</w:t>
      </w:r>
      <w:r w:rsidRPr="00B50AEC">
        <w:rPr>
          <w:rFonts w:ascii="Arial" w:hAnsi="Arial" w:cs="Arial"/>
        </w:rPr>
        <w:t xml:space="preserve">, </w:t>
      </w:r>
      <w:r w:rsidR="00FE6910">
        <w:rPr>
          <w:rFonts w:ascii="Arial" w:hAnsi="Arial" w:cs="Arial"/>
        </w:rPr>
        <w:t>05</w:t>
      </w:r>
      <w:r w:rsidRPr="00B50AEC">
        <w:rPr>
          <w:rFonts w:ascii="Arial" w:hAnsi="Arial" w:cs="Arial"/>
        </w:rPr>
        <w:t>.</w:t>
      </w:r>
      <w:r w:rsidR="00FE6910">
        <w:rPr>
          <w:rFonts w:ascii="Arial" w:hAnsi="Arial" w:cs="Arial"/>
        </w:rPr>
        <w:t>08</w:t>
      </w:r>
      <w:r>
        <w:rPr>
          <w:rFonts w:ascii="Arial" w:hAnsi="Arial" w:cs="Arial"/>
        </w:rPr>
        <w:t>.202</w:t>
      </w:r>
      <w:r w:rsidR="00FE6910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beim Fahrer abgeben</w:t>
      </w:r>
      <w:r w:rsidR="00922FCD">
        <w:rPr>
          <w:rFonts w:ascii="Arial" w:hAnsi="Arial" w:cs="Arial"/>
        </w:rPr>
        <w:tab/>
      </w:r>
      <w:sdt>
        <w:sdtPr>
          <w:rPr>
            <w:rFonts w:ascii="Arial" w:hAnsi="Arial" w:cs="Arial"/>
            <w:bdr w:val="single" w:sz="4" w:space="0" w:color="auto"/>
          </w:rPr>
          <w:id w:val="2012875921"/>
          <w:placeholder>
            <w:docPart w:val="7DE165B3344E461E9728D32E59DB0B1C"/>
          </w:placeholder>
        </w:sdtPr>
        <w:sdtEndPr/>
        <w:sdtContent>
          <w:r w:rsidR="00922FCD" w:rsidRPr="00414619">
            <w:rPr>
              <w:rFonts w:ascii="Arial" w:hAnsi="Arial" w:cs="Arial"/>
              <w:sz w:val="22"/>
              <w:szCs w:val="22"/>
              <w:bdr w:val="single" w:sz="4" w:space="0" w:color="auto"/>
            </w:rPr>
            <w:t>Bestelldatum</w:t>
          </w:r>
        </w:sdtContent>
      </w:sdt>
    </w:p>
    <w:p w14:paraId="1F07E23F" w14:textId="77777777" w:rsidR="00556570" w:rsidRDefault="00FD0F81" w:rsidP="00C57580">
      <w:pPr>
        <w:tabs>
          <w:tab w:val="left" w:pos="11057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per Telefon (05741 3424-0) oder Email (</w:t>
      </w:r>
      <w:hyperlink r:id="rId7" w:history="1">
        <w:r w:rsidRPr="00890C43">
          <w:rPr>
            <w:rStyle w:val="Hyperlink"/>
            <w:rFonts w:ascii="Arial" w:hAnsi="Arial" w:cs="Arial"/>
          </w:rPr>
          <w:t>zentrale-lk@parisozial-mlh.de</w:t>
        </w:r>
      </w:hyperlink>
      <w:r>
        <w:rPr>
          <w:rFonts w:ascii="Arial" w:hAnsi="Arial" w:cs="Arial"/>
        </w:rPr>
        <w:t>) bestellen!</w:t>
      </w:r>
      <w:r w:rsidR="00556570">
        <w:rPr>
          <w:rFonts w:ascii="Arial" w:hAnsi="Arial" w:cs="Arial"/>
        </w:rPr>
        <w:tab/>
      </w:r>
    </w:p>
    <w:p w14:paraId="6355BE00" w14:textId="77777777" w:rsidR="00FE6910" w:rsidRDefault="00226696" w:rsidP="009D0331">
      <w:pPr>
        <w:tabs>
          <w:tab w:val="left" w:pos="11057"/>
        </w:tabs>
        <w:ind w:left="426"/>
        <w:rPr>
          <w:rFonts w:ascii="Arial" w:hAnsi="Arial" w:cs="Arial"/>
          <w:sz w:val="20"/>
          <w:szCs w:val="20"/>
        </w:rPr>
      </w:pPr>
      <w:r w:rsidRPr="00226696">
        <w:rPr>
          <w:rFonts w:ascii="Arial" w:hAnsi="Arial" w:cs="Arial"/>
          <w:sz w:val="20"/>
          <w:szCs w:val="20"/>
        </w:rPr>
        <w:t>Änderungen vorbehalten</w:t>
      </w:r>
    </w:p>
    <w:p w14:paraId="0C7F60D5" w14:textId="5C95366C" w:rsidR="00FD0F81" w:rsidRPr="00414619" w:rsidRDefault="009D0331" w:rsidP="009D0331">
      <w:pPr>
        <w:tabs>
          <w:tab w:val="left" w:pos="11057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sdt>
        <w:sdtPr>
          <w:rPr>
            <w:rFonts w:ascii="Arial" w:hAnsi="Arial" w:cs="Arial"/>
            <w:sz w:val="22"/>
            <w:szCs w:val="22"/>
          </w:rPr>
          <w:id w:val="-1721205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61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C7259" w:rsidRPr="00414619">
        <w:rPr>
          <w:rFonts w:ascii="Arial" w:hAnsi="Arial" w:cs="Arial"/>
          <w:sz w:val="22"/>
          <w:szCs w:val="22"/>
        </w:rPr>
        <w:t xml:space="preserve">  </w:t>
      </w:r>
      <w:r w:rsidR="003F318F" w:rsidRPr="00414619">
        <w:rPr>
          <w:rFonts w:ascii="Arial" w:hAnsi="Arial" w:cs="Arial"/>
          <w:sz w:val="22"/>
          <w:szCs w:val="22"/>
        </w:rPr>
        <w:t xml:space="preserve">mit Dessert       </w:t>
      </w:r>
      <w:sdt>
        <w:sdtPr>
          <w:rPr>
            <w:rFonts w:ascii="Arial" w:hAnsi="Arial" w:cs="Arial"/>
            <w:sz w:val="22"/>
            <w:szCs w:val="22"/>
          </w:rPr>
          <w:id w:val="-776009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7259" w:rsidRPr="0041461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C7259" w:rsidRPr="00414619">
        <w:rPr>
          <w:rFonts w:ascii="Arial" w:hAnsi="Arial" w:cs="Arial"/>
          <w:sz w:val="22"/>
          <w:szCs w:val="22"/>
        </w:rPr>
        <w:t xml:space="preserve">  </w:t>
      </w:r>
      <w:r w:rsidR="00922FCD" w:rsidRPr="00414619">
        <w:rPr>
          <w:rFonts w:ascii="Arial" w:hAnsi="Arial" w:cs="Arial"/>
          <w:sz w:val="22"/>
          <w:szCs w:val="22"/>
        </w:rPr>
        <w:t>ohne Dessert</w:t>
      </w:r>
    </w:p>
    <w:tbl>
      <w:tblPr>
        <w:tblpPr w:leftFromText="141" w:rightFromText="141" w:vertAnchor="text" w:horzAnchor="margin" w:tblpXSpec="center" w:tblpY="97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3"/>
        <w:gridCol w:w="2124"/>
        <w:gridCol w:w="2123"/>
        <w:gridCol w:w="2166"/>
        <w:gridCol w:w="2132"/>
        <w:gridCol w:w="2442"/>
        <w:gridCol w:w="2493"/>
      </w:tblGrid>
      <w:tr w:rsidR="00D542F7" w:rsidRPr="00A0246A" w14:paraId="5EF43FDC" w14:textId="77777777" w:rsidTr="00D542F7">
        <w:trPr>
          <w:trHeight w:val="149"/>
        </w:trPr>
        <w:tc>
          <w:tcPr>
            <w:tcW w:w="1873" w:type="dxa"/>
            <w:tcBorders>
              <w:bottom w:val="single" w:sz="4" w:space="0" w:color="auto"/>
            </w:tcBorders>
          </w:tcPr>
          <w:p w14:paraId="0DB28BF8" w14:textId="77777777" w:rsidR="00D542F7" w:rsidRPr="00FD0F81" w:rsidRDefault="00D542F7" w:rsidP="00FD0F8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5B0729A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1 Menü Vollkost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D2938B1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2 Menü Vollkost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70A15D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3 Menü Vegetarisch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EB3610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4 Menü Salat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85F660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Menü </w:t>
            </w:r>
            <w:proofErr w:type="spellStart"/>
            <w:r w:rsidRPr="00922FCD">
              <w:rPr>
                <w:rFonts w:ascii="Arial" w:hAnsi="Arial" w:cs="Arial"/>
                <w:b/>
                <w:sz w:val="18"/>
                <w:szCs w:val="18"/>
              </w:rPr>
              <w:t>Leichte</w:t>
            </w:r>
            <w:proofErr w:type="spellEnd"/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Kost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849B6BD" w14:textId="77777777" w:rsidR="00D542F7" w:rsidRPr="00922FCD" w:rsidRDefault="00D542F7" w:rsidP="00FD0F81">
            <w:pPr>
              <w:ind w:left="3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Menü Diabetikerkost</w:t>
            </w:r>
          </w:p>
        </w:tc>
      </w:tr>
      <w:tr w:rsidR="00FE6910" w:rsidRPr="00A0246A" w14:paraId="278227A2" w14:textId="77777777" w:rsidTr="009C394F">
        <w:trPr>
          <w:trHeight w:val="897"/>
        </w:trPr>
        <w:tc>
          <w:tcPr>
            <w:tcW w:w="1873" w:type="dxa"/>
            <w:tcBorders>
              <w:top w:val="single" w:sz="4" w:space="0" w:color="auto"/>
            </w:tcBorders>
          </w:tcPr>
          <w:p w14:paraId="44E71E4B" w14:textId="77777777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9D78E1C" w14:textId="20AA6B67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69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Montag </w:t>
            </w:r>
          </w:p>
          <w:p w14:paraId="5C59D5B9" w14:textId="4ED7DA1E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6910">
              <w:rPr>
                <w:rFonts w:ascii="Arial" w:hAnsi="Arial" w:cs="Arial"/>
                <w:b/>
                <w:bCs/>
                <w:sz w:val="20"/>
                <w:szCs w:val="20"/>
              </w:rPr>
              <w:t>17.08.2026</w:t>
            </w:r>
          </w:p>
          <w:p w14:paraId="5B42B489" w14:textId="77777777" w:rsidR="00FE6910" w:rsidRPr="00FE6910" w:rsidRDefault="00FE6910" w:rsidP="00FE6910">
            <w:pPr>
              <w:pStyle w:val="berschrift2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</w:tcPr>
          <w:p w14:paraId="2D6A2E00" w14:textId="77777777" w:rsidR="00FE6910" w:rsidRDefault="00FE6910" w:rsidP="00FE691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Panierter Seelachs</w:t>
            </w:r>
          </w:p>
          <w:p w14:paraId="5D737311" w14:textId="77777777" w:rsidR="00FE6910" w:rsidRDefault="00FE6910" w:rsidP="00FE69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Honig-Senf-Dill-Soße, Euro Mix Gemüse und Salzkartoffeln</w:t>
            </w:r>
          </w:p>
          <w:p w14:paraId="2914CEE7" w14:textId="31122E71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1, 4, i, c, j, f, a8, g, d, a, x, g1, a1</w:t>
            </w:r>
          </w:p>
        </w:tc>
        <w:tc>
          <w:tcPr>
            <w:tcW w:w="2123" w:type="dxa"/>
          </w:tcPr>
          <w:p w14:paraId="218C61AC" w14:textId="77777777" w:rsidR="00FE6910" w:rsidRDefault="00FE6910" w:rsidP="00FE6910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Köttbullar</w:t>
            </w:r>
          </w:p>
          <w:p w14:paraId="218BB4F0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Rahmsoße, Erbsen und Salzkartoffeln</w:t>
            </w:r>
          </w:p>
          <w:p w14:paraId="07A93089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1E52334F" w14:textId="00B7A6FB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a3, i, c, y, f, a8, g, a, g1, a1</w:t>
            </w:r>
          </w:p>
        </w:tc>
        <w:tc>
          <w:tcPr>
            <w:tcW w:w="2166" w:type="dxa"/>
          </w:tcPr>
          <w:p w14:paraId="208D88EF" w14:textId="77777777" w:rsidR="00FE6910" w:rsidRDefault="00FE6910" w:rsidP="00FE6910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Süßkartoffel-Strudel</w:t>
            </w:r>
          </w:p>
          <w:p w14:paraId="70CAF092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Erbsen und Sauerrahm Dip</w:t>
            </w:r>
          </w:p>
          <w:p w14:paraId="347BFBC7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52872ACD" w14:textId="1376BE5D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h1, i, h2, c, j, y, a8, g, g1, a1</w:t>
            </w:r>
          </w:p>
        </w:tc>
        <w:tc>
          <w:tcPr>
            <w:tcW w:w="2132" w:type="dxa"/>
          </w:tcPr>
          <w:p w14:paraId="4D71AAAF" w14:textId="77777777" w:rsidR="00FE6910" w:rsidRDefault="00FE6910" w:rsidP="00FE6910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Florida Salat</w:t>
            </w:r>
          </w:p>
          <w:p w14:paraId="1CADDE8F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Blattsalat, Hähnchenbrust und Früchten</w:t>
            </w:r>
          </w:p>
          <w:p w14:paraId="553FC567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2681D0CB" w14:textId="0A84D5C4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a8, a, a1</w:t>
            </w:r>
          </w:p>
        </w:tc>
        <w:tc>
          <w:tcPr>
            <w:tcW w:w="2442" w:type="dxa"/>
          </w:tcPr>
          <w:p w14:paraId="25096F69" w14:textId="77777777" w:rsidR="00FE6910" w:rsidRDefault="00FE6910" w:rsidP="00FE6910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Omelett</w:t>
            </w:r>
          </w:p>
          <w:p w14:paraId="7603D340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Gemüseragout und Salzkartoffeln</w:t>
            </w:r>
          </w:p>
          <w:p w14:paraId="0BCC42BA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5D33B8D0" w14:textId="36289271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a, g1, a1</w:t>
            </w:r>
          </w:p>
        </w:tc>
        <w:tc>
          <w:tcPr>
            <w:tcW w:w="2493" w:type="dxa"/>
          </w:tcPr>
          <w:p w14:paraId="4D86CDB8" w14:textId="77777777" w:rsidR="00FE6910" w:rsidRDefault="00FE6910" w:rsidP="00FE6910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Leberklöße</w:t>
            </w:r>
          </w:p>
          <w:p w14:paraId="2445DED4" w14:textId="7C218761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mit Soße, Sauerkraut und Kartoffelpüree             </w:t>
            </w:r>
            <w:r w:rsidR="00385568">
              <w:rPr>
                <w:rFonts w:ascii="Arial" w:hAnsi="Arial" w:cs="Arial"/>
                <w:bCs/>
                <w:sz w:val="16"/>
              </w:rPr>
              <w:t xml:space="preserve">               </w:t>
            </w:r>
            <w:r>
              <w:rPr>
                <w:rFonts w:ascii="Arial" w:hAnsi="Arial" w:cs="Arial"/>
                <w:bCs/>
                <w:sz w:val="16"/>
              </w:rPr>
              <w:t xml:space="preserve"> 2,9 BE</w:t>
            </w:r>
          </w:p>
        </w:tc>
      </w:tr>
      <w:tr w:rsidR="00FE6910" w:rsidRPr="00023D29" w14:paraId="08ADC501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473749AB" w14:textId="31295FD3" w:rsidR="00FE6910" w:rsidRPr="00FE6910" w:rsidRDefault="00FE6910" w:rsidP="00FE6910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627163046"/>
              <w:placeholder>
                <w:docPart w:val="DF1A68B7F2D74304806F1C1D98E896AE"/>
              </w:placeholder>
            </w:sdtPr>
            <w:sdtEndPr/>
            <w:sdtContent>
              <w:p w14:paraId="2F11FA77" w14:textId="77777777" w:rsidR="00FE6910" w:rsidRPr="00023D29" w:rsidRDefault="00FE6910" w:rsidP="00FE6910">
                <w:pPr>
                  <w:jc w:val="right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037508538"/>
              <w:placeholder>
                <w:docPart w:val="DDCB436ACAD14CAEB32BDD303F181B5F"/>
              </w:placeholder>
            </w:sdtPr>
            <w:sdtEndPr/>
            <w:sdtContent>
              <w:p w14:paraId="5FC27CCC" w14:textId="77777777" w:rsidR="00FE6910" w:rsidRDefault="00FE6910" w:rsidP="00FE6910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85731820"/>
              <w:placeholder>
                <w:docPart w:val="3A281B3180BA48ADBFD6E54157133965"/>
              </w:placeholder>
            </w:sdtPr>
            <w:sdtEndPr/>
            <w:sdtContent>
              <w:p w14:paraId="433A8895" w14:textId="77777777" w:rsidR="00FE6910" w:rsidRDefault="00FE6910" w:rsidP="00FE6910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828826366"/>
              <w:placeholder>
                <w:docPart w:val="337122D4E85B42E5B97CCAAAC6F403DC"/>
              </w:placeholder>
            </w:sdtPr>
            <w:sdtEndPr/>
            <w:sdtContent>
              <w:p w14:paraId="37969A3D" w14:textId="77777777" w:rsidR="00FE6910" w:rsidRDefault="00FE6910" w:rsidP="00FE6910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960389112"/>
              <w:placeholder>
                <w:docPart w:val="BEA16B237ED24D8FAC70B56D3EAB4442"/>
              </w:placeholder>
            </w:sdtPr>
            <w:sdtEndPr/>
            <w:sdtContent>
              <w:p w14:paraId="27A7F565" w14:textId="77777777" w:rsidR="00FE6910" w:rsidRDefault="00FE6910" w:rsidP="00FE6910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8219657"/>
              <w:placeholder>
                <w:docPart w:val="D87423E042FB43DEB9AC32F3E51CBD2E"/>
              </w:placeholder>
            </w:sdtPr>
            <w:sdtEndPr/>
            <w:sdtContent>
              <w:p w14:paraId="717DF85C" w14:textId="77777777" w:rsidR="00FE6910" w:rsidRPr="0031012B" w:rsidRDefault="00FE6910" w:rsidP="00FE6910">
                <w:pPr>
                  <w:jc w:val="right"/>
                  <w:rPr>
                    <w:rFonts w:cs="Arial"/>
                    <w:b/>
                    <w:sz w:val="18"/>
                    <w:szCs w:val="18"/>
                  </w:rPr>
                </w:pP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FE6910" w:rsidRPr="00A0246A" w14:paraId="61764792" w14:textId="77777777" w:rsidTr="00FE6910">
        <w:trPr>
          <w:trHeight w:val="823"/>
        </w:trPr>
        <w:tc>
          <w:tcPr>
            <w:tcW w:w="1873" w:type="dxa"/>
            <w:tcBorders>
              <w:top w:val="single" w:sz="4" w:space="0" w:color="auto"/>
            </w:tcBorders>
          </w:tcPr>
          <w:p w14:paraId="221162D3" w14:textId="77777777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E1A15A" w14:textId="0A2E020D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69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Dienstag </w:t>
            </w:r>
          </w:p>
          <w:p w14:paraId="61D6412A" w14:textId="6D73A083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6910">
              <w:rPr>
                <w:rFonts w:ascii="Arial" w:hAnsi="Arial" w:cs="Arial"/>
                <w:b/>
                <w:bCs/>
                <w:sz w:val="20"/>
                <w:szCs w:val="20"/>
              </w:rPr>
              <w:t>18.08.2026</w:t>
            </w:r>
          </w:p>
          <w:p w14:paraId="0D6B7A47" w14:textId="77777777" w:rsidR="00FE6910" w:rsidRPr="00FE6910" w:rsidRDefault="00FE6910" w:rsidP="00FE6910">
            <w:pPr>
              <w:pStyle w:val="berschrift2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</w:tcPr>
          <w:p w14:paraId="3C19D57E" w14:textId="77777777" w:rsidR="00FE6910" w:rsidRDefault="00FE6910" w:rsidP="00FE6910">
            <w:pPr>
              <w:pStyle w:val="berschrift1"/>
            </w:pPr>
            <w:r>
              <w:t>Bratwurstschnecke</w:t>
            </w:r>
          </w:p>
          <w:p w14:paraId="46200D67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Soße, Wirsing in Butter und Gabelspaghetti</w:t>
            </w:r>
          </w:p>
          <w:p w14:paraId="56AEFEF6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6F3EB122" w14:textId="1277F558" w:rsidR="00FE6910" w:rsidRPr="00FE6910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15, a3, i, c, f, a8, g, a, g1, a1</w:t>
            </w:r>
          </w:p>
        </w:tc>
        <w:tc>
          <w:tcPr>
            <w:tcW w:w="2123" w:type="dxa"/>
          </w:tcPr>
          <w:p w14:paraId="1F0BD982" w14:textId="77777777" w:rsidR="00FE6910" w:rsidRDefault="00FE6910" w:rsidP="00FE6910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Kasseler Steak Hawaii</w:t>
            </w:r>
          </w:p>
          <w:p w14:paraId="24A40DF8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Kerbelsoße, Butterreis und Salat</w:t>
            </w:r>
          </w:p>
          <w:p w14:paraId="44B8B058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531E6028" w14:textId="7C520438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1, 15, a3, i, j, f, a8, a, g1, a1</w:t>
            </w:r>
          </w:p>
        </w:tc>
        <w:tc>
          <w:tcPr>
            <w:tcW w:w="2166" w:type="dxa"/>
          </w:tcPr>
          <w:p w14:paraId="7178D9E4" w14:textId="77777777" w:rsidR="00FE6910" w:rsidRDefault="00FE6910" w:rsidP="00FE6910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Cannelloni</w:t>
            </w:r>
          </w:p>
          <w:p w14:paraId="444C0247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Spinatfüllung, Käsesoße und Mix Salat</w:t>
            </w:r>
          </w:p>
          <w:p w14:paraId="330040C6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4F5BD3A5" w14:textId="2BC1C3BF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a, g1, a1</w:t>
            </w:r>
          </w:p>
        </w:tc>
        <w:tc>
          <w:tcPr>
            <w:tcW w:w="2132" w:type="dxa"/>
          </w:tcPr>
          <w:p w14:paraId="437F4BBB" w14:textId="77777777" w:rsidR="00FE6910" w:rsidRDefault="00FE6910" w:rsidP="00FE6910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Salatteller</w:t>
            </w:r>
          </w:p>
          <w:p w14:paraId="05891A81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Tomate, Gurke, Eisberg, Sprossen, Keimen und Laugenstange</w:t>
            </w:r>
          </w:p>
          <w:p w14:paraId="10D3371D" w14:textId="77CA8AF8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a3, c, k, f, a8, g, a2, a, a1</w:t>
            </w:r>
          </w:p>
        </w:tc>
        <w:tc>
          <w:tcPr>
            <w:tcW w:w="2442" w:type="dxa"/>
          </w:tcPr>
          <w:p w14:paraId="30425091" w14:textId="77777777" w:rsidR="00FE6910" w:rsidRDefault="00FE6910" w:rsidP="00FE6910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Filetgeschnetzeltes normannisch</w:t>
            </w:r>
          </w:p>
          <w:p w14:paraId="7B19A9E8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heller Soße, Apfelwürfeln und Reis</w:t>
            </w:r>
          </w:p>
          <w:p w14:paraId="11F602AB" w14:textId="22982451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i, g, a, g1, a1</w:t>
            </w:r>
          </w:p>
        </w:tc>
        <w:tc>
          <w:tcPr>
            <w:tcW w:w="2493" w:type="dxa"/>
          </w:tcPr>
          <w:p w14:paraId="41B5F4CB" w14:textId="77777777" w:rsidR="00FE6910" w:rsidRDefault="00FE6910" w:rsidP="00FE6910">
            <w:pPr>
              <w:pStyle w:val="berschrift1"/>
            </w:pPr>
            <w:r>
              <w:t>Hackröllchen Balken</w:t>
            </w:r>
          </w:p>
          <w:p w14:paraId="25D11744" w14:textId="4EE49BEB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 xml:space="preserve">mit Paprikasoße und Kräuterkartoffeln                     </w:t>
            </w:r>
            <w:r w:rsidR="00385568">
              <w:rPr>
                <w:rFonts w:ascii="Arial" w:hAnsi="Arial" w:cs="Arial"/>
                <w:sz w:val="16"/>
              </w:rPr>
              <w:t xml:space="preserve">          </w:t>
            </w:r>
            <w:r>
              <w:rPr>
                <w:rFonts w:ascii="Arial" w:hAnsi="Arial" w:cs="Arial"/>
                <w:sz w:val="16"/>
              </w:rPr>
              <w:t xml:space="preserve"> 5,3 BE</w:t>
            </w:r>
          </w:p>
        </w:tc>
      </w:tr>
      <w:tr w:rsidR="00FE6910" w:rsidRPr="00A0246A" w14:paraId="0CE6AD7F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11A48AE7" w14:textId="7FFD0230" w:rsidR="00FE6910" w:rsidRPr="00FE6910" w:rsidRDefault="00FE6910" w:rsidP="00FE6910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51272055"/>
              <w:placeholder>
                <w:docPart w:val="9B9288990F754ACFADA53749BE5FA707"/>
              </w:placeholder>
            </w:sdtPr>
            <w:sdtEndPr/>
            <w:sdtContent>
              <w:p w14:paraId="707171BE" w14:textId="77777777" w:rsidR="00FE6910" w:rsidRDefault="00FE6910" w:rsidP="00FE6910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125125697"/>
              <w:placeholder>
                <w:docPart w:val="23A916F2841C4D4DAA21C8388DEED678"/>
              </w:placeholder>
            </w:sdtPr>
            <w:sdtEndPr/>
            <w:sdtContent>
              <w:p w14:paraId="4B257E35" w14:textId="77777777" w:rsidR="00FE6910" w:rsidRDefault="00FE6910" w:rsidP="00FE6910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71194104"/>
              <w:placeholder>
                <w:docPart w:val="5AA313C2F19347C6B113DCDBB059E6E9"/>
              </w:placeholder>
            </w:sdtPr>
            <w:sdtEndPr/>
            <w:sdtContent>
              <w:p w14:paraId="78679E94" w14:textId="77777777" w:rsidR="00FE6910" w:rsidRDefault="00FE6910" w:rsidP="00FE6910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90347992"/>
              <w:placeholder>
                <w:docPart w:val="73CA21619D1D4996A915E2F0E6334496"/>
              </w:placeholder>
            </w:sdtPr>
            <w:sdtEndPr/>
            <w:sdtContent>
              <w:p w14:paraId="3A3B801D" w14:textId="77777777" w:rsidR="00FE6910" w:rsidRDefault="00FE6910" w:rsidP="00FE6910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734824914"/>
              <w:placeholder>
                <w:docPart w:val="A7B51E62941E445698FF9AEDFCA96C39"/>
              </w:placeholder>
            </w:sdtPr>
            <w:sdtEndPr/>
            <w:sdtContent>
              <w:p w14:paraId="17AEA531" w14:textId="77777777" w:rsidR="00FE6910" w:rsidRDefault="00FE6910" w:rsidP="00FE6910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890564361"/>
              <w:placeholder>
                <w:docPart w:val="5D97334C079649EEBC8DD39EA0864188"/>
              </w:placeholder>
            </w:sdtPr>
            <w:sdtEndPr/>
            <w:sdtContent>
              <w:p w14:paraId="2203F54F" w14:textId="77777777" w:rsidR="00FE6910" w:rsidRDefault="00FE6910" w:rsidP="00FE6910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FE6910" w:rsidRPr="00A0246A" w14:paraId="6DE11D39" w14:textId="77777777" w:rsidTr="00DE2D63">
        <w:trPr>
          <w:trHeight w:val="919"/>
        </w:trPr>
        <w:tc>
          <w:tcPr>
            <w:tcW w:w="1873" w:type="dxa"/>
            <w:tcBorders>
              <w:top w:val="single" w:sz="4" w:space="0" w:color="auto"/>
            </w:tcBorders>
          </w:tcPr>
          <w:p w14:paraId="422C3617" w14:textId="77777777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C9CB90" w14:textId="1008F1AD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FE6910">
              <w:rPr>
                <w:rFonts w:ascii="Arial" w:hAnsi="Arial" w:cs="Arial"/>
                <w:b/>
                <w:bCs/>
                <w:sz w:val="20"/>
                <w:szCs w:val="20"/>
              </w:rPr>
              <w:t>Mittwoch</w:t>
            </w:r>
            <w:proofErr w:type="gramEnd"/>
            <w:r w:rsidRPr="00FE69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19.08.2026</w:t>
            </w:r>
          </w:p>
          <w:p w14:paraId="089A93CB" w14:textId="77777777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69855A52" w14:textId="77777777" w:rsidR="00FE6910" w:rsidRDefault="00FE6910" w:rsidP="00FE6910">
            <w:pPr>
              <w:pStyle w:val="berschrift1"/>
            </w:pPr>
            <w:r>
              <w:t>Gebratene Leber</w:t>
            </w:r>
          </w:p>
          <w:p w14:paraId="3BE6FD57" w14:textId="77777777" w:rsidR="00FE6910" w:rsidRDefault="00FE6910" w:rsidP="00FE69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Kartoffelstampf, geschorten Äpfeln und Zwiebeln</w:t>
            </w:r>
          </w:p>
          <w:p w14:paraId="2D247E22" w14:textId="1FB05F56" w:rsidR="00FE6910" w:rsidRPr="00FE6910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a8, g, a, g1, a1</w:t>
            </w:r>
          </w:p>
        </w:tc>
        <w:tc>
          <w:tcPr>
            <w:tcW w:w="2123" w:type="dxa"/>
          </w:tcPr>
          <w:p w14:paraId="4C463B36" w14:textId="77777777" w:rsidR="00FE6910" w:rsidRDefault="00FE6910" w:rsidP="00FE6910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Gefüllte Paprikaschote</w:t>
            </w:r>
          </w:p>
          <w:p w14:paraId="3D5A5FB5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fruchtiger Tomatensoße und Reis</w:t>
            </w:r>
          </w:p>
          <w:p w14:paraId="4F167B78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6C079858" w14:textId="2C8B86D5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1, 4, i, c, j, f, a8, g, a1</w:t>
            </w:r>
          </w:p>
        </w:tc>
        <w:tc>
          <w:tcPr>
            <w:tcW w:w="2166" w:type="dxa"/>
          </w:tcPr>
          <w:p w14:paraId="7FC063DB" w14:textId="77777777" w:rsidR="00FE6910" w:rsidRDefault="00FE6910" w:rsidP="00FE6910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Vollkornnudeln</w:t>
            </w:r>
          </w:p>
          <w:p w14:paraId="12C3B788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mit Möhren, Porree á la </w:t>
            </w:r>
            <w:proofErr w:type="spellStart"/>
            <w:r>
              <w:rPr>
                <w:rFonts w:ascii="Arial" w:hAnsi="Arial" w:cs="Arial"/>
                <w:sz w:val="16"/>
              </w:rPr>
              <w:t>créme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und Salatbeilage</w:t>
            </w:r>
          </w:p>
          <w:p w14:paraId="79649054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7A6C586F" w14:textId="2201E200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c, j, a8, g, a, g1, a1</w:t>
            </w:r>
          </w:p>
        </w:tc>
        <w:tc>
          <w:tcPr>
            <w:tcW w:w="2132" w:type="dxa"/>
          </w:tcPr>
          <w:p w14:paraId="3D47DAAA" w14:textId="77777777" w:rsidR="00FE6910" w:rsidRDefault="00FE6910" w:rsidP="00FE6910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Fischer Salat</w:t>
            </w:r>
          </w:p>
          <w:p w14:paraId="089C7C3C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gemischtem Salat, Sardinen, Tomaten, Zwiebeln und Kräutern</w:t>
            </w:r>
          </w:p>
          <w:p w14:paraId="29898CE4" w14:textId="7656C06B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d</w:t>
            </w:r>
          </w:p>
        </w:tc>
        <w:tc>
          <w:tcPr>
            <w:tcW w:w="2442" w:type="dxa"/>
          </w:tcPr>
          <w:p w14:paraId="7920B2AB" w14:textId="77777777" w:rsidR="00FE6910" w:rsidRDefault="00FE6910" w:rsidP="00FE6910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Putengulasch</w:t>
            </w:r>
          </w:p>
          <w:p w14:paraId="7673363D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feinen Erbsen und Schnittlauchkartoffeln</w:t>
            </w:r>
          </w:p>
          <w:p w14:paraId="3CF4C68F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1CEED654" w14:textId="1572344B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i, y, g, a, g1, a1</w:t>
            </w:r>
          </w:p>
        </w:tc>
        <w:tc>
          <w:tcPr>
            <w:tcW w:w="2493" w:type="dxa"/>
          </w:tcPr>
          <w:p w14:paraId="594CDAA4" w14:textId="77777777" w:rsidR="00FE6910" w:rsidRDefault="00FE6910" w:rsidP="00FE6910">
            <w:pPr>
              <w:pStyle w:val="berschrift1"/>
            </w:pPr>
            <w:r>
              <w:t>Zarte Hähnchenbrust</w:t>
            </w:r>
          </w:p>
          <w:p w14:paraId="11A123A5" w14:textId="746CA4A9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 w:rsidRPr="00FE6910">
              <w:rPr>
                <w:rFonts w:ascii="Arial" w:hAnsi="Arial" w:cs="Arial"/>
                <w:sz w:val="16"/>
              </w:rPr>
              <w:t>mit Curry-Rahmsoße, Pfirsich, Ananas und Gemüsereis                               5,5 BE</w:t>
            </w:r>
          </w:p>
        </w:tc>
      </w:tr>
      <w:tr w:rsidR="00FE6910" w:rsidRPr="00A0246A" w14:paraId="39498A6B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702AFAF5" w14:textId="4D84FBE9" w:rsidR="00FE6910" w:rsidRPr="00FE6910" w:rsidRDefault="00FE6910" w:rsidP="00FE6910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13856740"/>
              <w:placeholder>
                <w:docPart w:val="301363EABA644E37838F0FECB039A91F"/>
              </w:placeholder>
            </w:sdtPr>
            <w:sdtEndPr/>
            <w:sdtContent>
              <w:p w14:paraId="3BEA6E88" w14:textId="77777777" w:rsidR="00FE6910" w:rsidRDefault="00FE6910" w:rsidP="00FE6910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21313996"/>
              <w:placeholder>
                <w:docPart w:val="2EFB3DAE423B4D4DA94581AA7E5AAD15"/>
              </w:placeholder>
            </w:sdtPr>
            <w:sdtEndPr/>
            <w:sdtContent>
              <w:p w14:paraId="2B9F360B" w14:textId="77777777" w:rsidR="00FE6910" w:rsidRDefault="00FE6910" w:rsidP="00FE6910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5661743"/>
              <w:placeholder>
                <w:docPart w:val="CC45F41843534850856B0C79291B0884"/>
              </w:placeholder>
            </w:sdtPr>
            <w:sdtEndPr/>
            <w:sdtContent>
              <w:p w14:paraId="15E90749" w14:textId="77777777" w:rsidR="00FE6910" w:rsidRDefault="00FE6910" w:rsidP="00FE6910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949749152"/>
              <w:placeholder>
                <w:docPart w:val="8C46010D97234DFD9833924254AB2DB9"/>
              </w:placeholder>
            </w:sdtPr>
            <w:sdtEndPr/>
            <w:sdtContent>
              <w:p w14:paraId="27C93358" w14:textId="77777777" w:rsidR="00FE6910" w:rsidRDefault="00FE6910" w:rsidP="00FE6910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5102775"/>
              <w:placeholder>
                <w:docPart w:val="D941B4DB84334A799CBD34EB76356C2F"/>
              </w:placeholder>
            </w:sdtPr>
            <w:sdtEndPr/>
            <w:sdtContent>
              <w:p w14:paraId="6CC376CE" w14:textId="77777777" w:rsidR="00FE6910" w:rsidRDefault="00FE6910" w:rsidP="00FE6910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6410856"/>
              <w:placeholder>
                <w:docPart w:val="746B8EC5AD764688A6B21DD72377B1FE"/>
              </w:placeholder>
            </w:sdtPr>
            <w:sdtEndPr/>
            <w:sdtContent>
              <w:p w14:paraId="21B1B3C0" w14:textId="77777777" w:rsidR="00FE6910" w:rsidRDefault="00FE6910" w:rsidP="00FE6910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FE6910" w:rsidRPr="00A0246A" w14:paraId="04F96D69" w14:textId="77777777" w:rsidTr="00596763">
        <w:trPr>
          <w:trHeight w:val="826"/>
        </w:trPr>
        <w:tc>
          <w:tcPr>
            <w:tcW w:w="1873" w:type="dxa"/>
            <w:tcBorders>
              <w:top w:val="single" w:sz="4" w:space="0" w:color="auto"/>
            </w:tcBorders>
          </w:tcPr>
          <w:p w14:paraId="3E15CF40" w14:textId="77777777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A2F78E" w14:textId="3523EBB2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FE6910">
              <w:rPr>
                <w:rFonts w:ascii="Arial" w:hAnsi="Arial" w:cs="Arial"/>
                <w:b/>
                <w:bCs/>
                <w:sz w:val="20"/>
                <w:szCs w:val="20"/>
              </w:rPr>
              <w:t>Donnerstag</w:t>
            </w:r>
            <w:proofErr w:type="gramEnd"/>
            <w:r w:rsidRPr="00FE69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20.08.2026</w:t>
            </w:r>
          </w:p>
          <w:p w14:paraId="554FF127" w14:textId="77777777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5642E351" w14:textId="77777777" w:rsidR="00FE6910" w:rsidRDefault="00FE6910" w:rsidP="00FE6910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Hähnchenschnitzel</w:t>
            </w:r>
          </w:p>
          <w:p w14:paraId="5F178F16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Pesto Soße, Erbsen, Möhren und Kartoffelpüree</w:t>
            </w:r>
          </w:p>
          <w:p w14:paraId="25D93814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76E34D8A" w14:textId="19491F20" w:rsidR="00FE6910" w:rsidRPr="00FE6910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h4, t, y, h3, f, a8, g, a, g1, a1</w:t>
            </w:r>
          </w:p>
        </w:tc>
        <w:tc>
          <w:tcPr>
            <w:tcW w:w="2123" w:type="dxa"/>
          </w:tcPr>
          <w:p w14:paraId="253BC985" w14:textId="77777777" w:rsidR="00FE6910" w:rsidRDefault="00FE6910" w:rsidP="00FE6910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Bratwurst</w:t>
            </w:r>
          </w:p>
          <w:p w14:paraId="01AEC451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Soße, Kohlrabi und Salzkartoffeln</w:t>
            </w:r>
          </w:p>
          <w:p w14:paraId="28AE1877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0922A850" w14:textId="39ED5A2F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8, a3, i, j, f, a8, a, a1</w:t>
            </w:r>
          </w:p>
        </w:tc>
        <w:tc>
          <w:tcPr>
            <w:tcW w:w="2166" w:type="dxa"/>
          </w:tcPr>
          <w:p w14:paraId="61A99C75" w14:textId="77777777" w:rsidR="00FE6910" w:rsidRDefault="00FE6910" w:rsidP="00FE6910">
            <w:pPr>
              <w:pStyle w:val="Sprechblasentex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Grießbrei</w:t>
            </w:r>
          </w:p>
          <w:p w14:paraId="42E4171C" w14:textId="77777777" w:rsidR="00FE6910" w:rsidRDefault="00FE6910" w:rsidP="00FE6910">
            <w:pPr>
              <w:pStyle w:val="Sprechblase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 heißen Kirschen</w:t>
            </w:r>
          </w:p>
          <w:p w14:paraId="43576882" w14:textId="77777777" w:rsidR="00FE6910" w:rsidRDefault="00FE6910" w:rsidP="00FE6910">
            <w:pPr>
              <w:pStyle w:val="Sprechblasentext"/>
              <w:rPr>
                <w:rFonts w:ascii="Arial" w:hAnsi="Arial" w:cs="Arial"/>
                <w:szCs w:val="24"/>
              </w:rPr>
            </w:pPr>
          </w:p>
          <w:p w14:paraId="0B512D2E" w14:textId="77777777" w:rsidR="00FE6910" w:rsidRDefault="00FE6910" w:rsidP="00FE6910">
            <w:pPr>
              <w:pStyle w:val="Sprechblasentext"/>
              <w:rPr>
                <w:rFonts w:ascii="Arial" w:hAnsi="Arial" w:cs="Arial"/>
                <w:szCs w:val="24"/>
              </w:rPr>
            </w:pPr>
          </w:p>
          <w:p w14:paraId="119FBE3C" w14:textId="443EEB0B" w:rsidR="00FE6910" w:rsidRPr="00B152C3" w:rsidRDefault="00FE6910" w:rsidP="00FE6910">
            <w:pPr>
              <w:pStyle w:val="Sprechblasentext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Cs w:val="24"/>
                <w:vertAlign w:val="subscript"/>
              </w:rPr>
              <w:t>c, t, z, f, a8, g, g1, a1</w:t>
            </w:r>
          </w:p>
        </w:tc>
        <w:tc>
          <w:tcPr>
            <w:tcW w:w="2132" w:type="dxa"/>
          </w:tcPr>
          <w:p w14:paraId="3CCBDAB7" w14:textId="77777777" w:rsidR="00FE6910" w:rsidRDefault="00FE6910" w:rsidP="00FE6910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Hohenloher Frühlingssalat</w:t>
            </w:r>
          </w:p>
          <w:p w14:paraId="73927086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Kochschinken</w:t>
            </w:r>
          </w:p>
          <w:p w14:paraId="493C8AC7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3851CDFA" w14:textId="32A4CFDB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2, 3, 8, 15</w:t>
            </w:r>
          </w:p>
        </w:tc>
        <w:tc>
          <w:tcPr>
            <w:tcW w:w="2442" w:type="dxa"/>
          </w:tcPr>
          <w:p w14:paraId="77C6DD0C" w14:textId="77777777" w:rsidR="00FE6910" w:rsidRDefault="00FE6910" w:rsidP="00FE691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Schweinebraten</w:t>
            </w:r>
          </w:p>
          <w:p w14:paraId="231B030E" w14:textId="77777777" w:rsidR="00FE6910" w:rsidRDefault="00FE6910" w:rsidP="00FE69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Soße, Erbsen, Möhren und Salzkartoffeln</w:t>
            </w:r>
          </w:p>
          <w:p w14:paraId="5E5106ED" w14:textId="77777777" w:rsidR="00FE6910" w:rsidRDefault="00FE6910" w:rsidP="00FE69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57C2EB" w14:textId="65839FF1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a3, i, y, f, a8, a, a1</w:t>
            </w:r>
          </w:p>
        </w:tc>
        <w:tc>
          <w:tcPr>
            <w:tcW w:w="2493" w:type="dxa"/>
          </w:tcPr>
          <w:p w14:paraId="059BC555" w14:textId="77777777" w:rsidR="00FE6910" w:rsidRDefault="00FE6910" w:rsidP="00FE691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Zwei Rinderfrikadellen</w:t>
            </w:r>
          </w:p>
          <w:p w14:paraId="43EE0D1E" w14:textId="77777777" w:rsidR="00FE6910" w:rsidRDefault="00FE6910" w:rsidP="00FE6910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mit Kohlrabi-Rahmgemüse und Kartoffelscheiben</w:t>
            </w:r>
          </w:p>
          <w:p w14:paraId="02DD75B6" w14:textId="7B26077A" w:rsidR="00FE6910" w:rsidRPr="00B152C3" w:rsidRDefault="00FE6910" w:rsidP="00FE6910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             </w:t>
            </w:r>
            <w:r w:rsidR="00B822EA">
              <w:rPr>
                <w:rFonts w:ascii="Arial" w:hAnsi="Arial" w:cs="Arial"/>
                <w:bCs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  4,9 BE</w:t>
            </w:r>
          </w:p>
        </w:tc>
      </w:tr>
      <w:tr w:rsidR="00FE6910" w:rsidRPr="00A0246A" w14:paraId="358125B9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6FE701A7" w14:textId="548F1B21" w:rsidR="00FE6910" w:rsidRPr="00FE6910" w:rsidRDefault="00FE6910" w:rsidP="00FE6910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304852408"/>
              <w:placeholder>
                <w:docPart w:val="BCE24352DC5D4389BD30E21BAC0DDD60"/>
              </w:placeholder>
            </w:sdtPr>
            <w:sdtEndPr/>
            <w:sdtContent>
              <w:p w14:paraId="0C375075" w14:textId="77777777" w:rsidR="00FE6910" w:rsidRDefault="00FE6910" w:rsidP="00FE6910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498010587"/>
              <w:placeholder>
                <w:docPart w:val="CC27C8DE71E94A66ABF4B0B55A107660"/>
              </w:placeholder>
            </w:sdtPr>
            <w:sdtEndPr/>
            <w:sdtContent>
              <w:p w14:paraId="41165951" w14:textId="77777777" w:rsidR="00FE6910" w:rsidRDefault="00FE6910" w:rsidP="00FE6910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72280991"/>
              <w:placeholder>
                <w:docPart w:val="080132DBFF144FD380994E2F622F20A5"/>
              </w:placeholder>
            </w:sdtPr>
            <w:sdtEndPr/>
            <w:sdtContent>
              <w:p w14:paraId="116D56D7" w14:textId="77777777" w:rsidR="00FE6910" w:rsidRDefault="00FE6910" w:rsidP="00FE6910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204705778"/>
              <w:placeholder>
                <w:docPart w:val="37CE64CF654548E2BB8723385CA848CB"/>
              </w:placeholder>
            </w:sdtPr>
            <w:sdtEndPr/>
            <w:sdtContent>
              <w:p w14:paraId="2AA9247D" w14:textId="77777777" w:rsidR="00FE6910" w:rsidRDefault="00FE6910" w:rsidP="00FE6910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211803371"/>
              <w:placeholder>
                <w:docPart w:val="6221A1F63D4E4218B6C83D3994547404"/>
              </w:placeholder>
            </w:sdtPr>
            <w:sdtEndPr/>
            <w:sdtContent>
              <w:p w14:paraId="35E99399" w14:textId="77777777" w:rsidR="00FE6910" w:rsidRDefault="00FE6910" w:rsidP="00FE6910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764304999"/>
              <w:placeholder>
                <w:docPart w:val="CFB4C175BFDB46C3BC98245E2B31DC6B"/>
              </w:placeholder>
            </w:sdtPr>
            <w:sdtEndPr/>
            <w:sdtContent>
              <w:p w14:paraId="5CD0134C" w14:textId="77777777" w:rsidR="00FE6910" w:rsidRDefault="00FE6910" w:rsidP="00FE6910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FE6910" w:rsidRPr="00A0246A" w14:paraId="4C1722E2" w14:textId="77777777" w:rsidTr="00FE6910">
        <w:trPr>
          <w:trHeight w:val="874"/>
        </w:trPr>
        <w:tc>
          <w:tcPr>
            <w:tcW w:w="1873" w:type="dxa"/>
            <w:tcBorders>
              <w:top w:val="single" w:sz="4" w:space="0" w:color="auto"/>
            </w:tcBorders>
          </w:tcPr>
          <w:p w14:paraId="100422A3" w14:textId="77777777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8A3958" w14:textId="65BC9DF1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69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Freitag </w:t>
            </w:r>
          </w:p>
          <w:p w14:paraId="22E10908" w14:textId="75F7B290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6910">
              <w:rPr>
                <w:rFonts w:ascii="Arial" w:hAnsi="Arial" w:cs="Arial"/>
                <w:b/>
                <w:bCs/>
                <w:sz w:val="20"/>
                <w:szCs w:val="20"/>
              </w:rPr>
              <w:t>21.08.2026</w:t>
            </w:r>
          </w:p>
          <w:p w14:paraId="3690FF40" w14:textId="77777777" w:rsidR="00FE6910" w:rsidRPr="00FE6910" w:rsidRDefault="00FE6910" w:rsidP="00FE6910">
            <w:pPr>
              <w:pStyle w:val="berschrift5"/>
              <w:rPr>
                <w:i w:val="0"/>
                <w:iCs w:val="0"/>
                <w:szCs w:val="20"/>
              </w:rPr>
            </w:pPr>
          </w:p>
        </w:tc>
        <w:tc>
          <w:tcPr>
            <w:tcW w:w="2124" w:type="dxa"/>
          </w:tcPr>
          <w:p w14:paraId="1B35B596" w14:textId="77777777" w:rsidR="00FE6910" w:rsidRDefault="00FE6910" w:rsidP="00FE6910">
            <w:pPr>
              <w:pStyle w:val="berschrift1"/>
            </w:pPr>
            <w:r>
              <w:t>Reitersuppe</w:t>
            </w:r>
          </w:p>
          <w:p w14:paraId="76840059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Schweinehack und Brötchen</w:t>
            </w:r>
          </w:p>
          <w:p w14:paraId="410E53C3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739D1A4E" w14:textId="5DB03C60" w:rsidR="00FE6910" w:rsidRPr="00FE6910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8, 4, a3, c, j, f, a8, g, a2, a, g1, a1</w:t>
            </w:r>
          </w:p>
        </w:tc>
        <w:tc>
          <w:tcPr>
            <w:tcW w:w="2123" w:type="dxa"/>
          </w:tcPr>
          <w:p w14:paraId="4D09153A" w14:textId="77777777" w:rsidR="00FE6910" w:rsidRDefault="00FE6910" w:rsidP="00FE6910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Backfisch</w:t>
            </w:r>
          </w:p>
          <w:p w14:paraId="7080308D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Tatarensoße, Kartoffeln und gemischtem Salat</w:t>
            </w:r>
          </w:p>
          <w:p w14:paraId="00D3934D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6D071D4A" w14:textId="4FC6B109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11, c, j, a8, g, d, g1, a1</w:t>
            </w:r>
          </w:p>
        </w:tc>
        <w:tc>
          <w:tcPr>
            <w:tcW w:w="2166" w:type="dxa"/>
          </w:tcPr>
          <w:p w14:paraId="14828BBA" w14:textId="77777777" w:rsidR="00FE6910" w:rsidRDefault="00FE6910" w:rsidP="00FE69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Reibekuchen</w:t>
            </w:r>
          </w:p>
          <w:p w14:paraId="6F371B42" w14:textId="77777777" w:rsidR="00FE6910" w:rsidRDefault="00FE6910" w:rsidP="00FE69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Apfelkompott</w:t>
            </w:r>
          </w:p>
          <w:p w14:paraId="301DB820" w14:textId="77777777" w:rsidR="00FE6910" w:rsidRDefault="00FE6910" w:rsidP="00FE69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F2D74EB" w14:textId="77777777" w:rsidR="00FE6910" w:rsidRDefault="00FE6910" w:rsidP="00FE6910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FBA2EF" w14:textId="0DEB5EA6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3, c, g, a2, a, g1, a1</w:t>
            </w:r>
          </w:p>
        </w:tc>
        <w:tc>
          <w:tcPr>
            <w:tcW w:w="2132" w:type="dxa"/>
          </w:tcPr>
          <w:p w14:paraId="199AC2C6" w14:textId="77777777" w:rsidR="00FE6910" w:rsidRDefault="00FE6910" w:rsidP="00FE6910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Tomaten-Zucchinisalat</w:t>
            </w:r>
          </w:p>
          <w:p w14:paraId="612EEFCF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Mozzarella, Champignons und Kerbel</w:t>
            </w:r>
          </w:p>
          <w:p w14:paraId="60B2B5C8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04A678D4" w14:textId="77777777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442" w:type="dxa"/>
          </w:tcPr>
          <w:p w14:paraId="42F4B4D7" w14:textId="77777777" w:rsidR="00FE6910" w:rsidRDefault="00FE6910" w:rsidP="00FE6910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Königsberger Klopse</w:t>
            </w:r>
          </w:p>
          <w:p w14:paraId="40CA6742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Kartoffeln und Salat</w:t>
            </w:r>
          </w:p>
          <w:p w14:paraId="2FE82FEF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7983BF4F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</w:p>
          <w:p w14:paraId="017613DE" w14:textId="4E4F3195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25, c, j, a8, g, a, g1, a1</w:t>
            </w:r>
          </w:p>
        </w:tc>
        <w:tc>
          <w:tcPr>
            <w:tcW w:w="2493" w:type="dxa"/>
          </w:tcPr>
          <w:p w14:paraId="4F2E12F2" w14:textId="77777777" w:rsidR="00FE6910" w:rsidRDefault="00FE6910" w:rsidP="00FE6910">
            <w:pPr>
              <w:pStyle w:val="berschrift1"/>
            </w:pPr>
            <w:r>
              <w:t>Schlemmerfilet Florentin</w:t>
            </w:r>
          </w:p>
          <w:p w14:paraId="29E4DDA1" w14:textId="2DFBE9EB" w:rsidR="00FE6910" w:rsidRPr="00B152C3" w:rsidRDefault="00FE6910" w:rsidP="00FE6910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 xml:space="preserve">mit buntem Gemüse und Rahmkartoffeln           </w:t>
            </w:r>
            <w:r w:rsidR="00B822EA">
              <w:rPr>
                <w:rFonts w:ascii="Arial" w:hAnsi="Arial" w:cs="Arial"/>
                <w:sz w:val="16"/>
              </w:rPr>
              <w:t xml:space="preserve">              </w:t>
            </w:r>
            <w:r>
              <w:rPr>
                <w:rFonts w:ascii="Arial" w:hAnsi="Arial" w:cs="Arial"/>
                <w:sz w:val="16"/>
              </w:rPr>
              <w:t xml:space="preserve"> 4,7 BE</w:t>
            </w:r>
          </w:p>
        </w:tc>
      </w:tr>
      <w:tr w:rsidR="00FE6910" w:rsidRPr="00A0246A" w14:paraId="4E977DF9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2EA222B0" w14:textId="7923563F" w:rsidR="00FE6910" w:rsidRPr="00FE6910" w:rsidRDefault="00FE6910" w:rsidP="00FE6910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168448499"/>
              <w:placeholder>
                <w:docPart w:val="8E027A2AA86C4F7EAAD612D97523185B"/>
              </w:placeholder>
            </w:sdtPr>
            <w:sdtEndPr/>
            <w:sdtContent>
              <w:p w14:paraId="1D198F5C" w14:textId="77777777" w:rsidR="00FE6910" w:rsidRDefault="00FE6910" w:rsidP="00FE6910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2087295199"/>
              <w:placeholder>
                <w:docPart w:val="7527EA875B584CC6BA0946211C397EAC"/>
              </w:placeholder>
            </w:sdtPr>
            <w:sdtEndPr/>
            <w:sdtContent>
              <w:p w14:paraId="789D7298" w14:textId="77777777" w:rsidR="00FE6910" w:rsidRDefault="00FE6910" w:rsidP="00FE6910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008057102"/>
              <w:placeholder>
                <w:docPart w:val="FFC25884E321417DBE4A4A2DC19ADC4D"/>
              </w:placeholder>
            </w:sdtPr>
            <w:sdtEndPr/>
            <w:sdtContent>
              <w:p w14:paraId="4B421792" w14:textId="77777777" w:rsidR="00FE6910" w:rsidRDefault="00FE6910" w:rsidP="00FE6910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974365258"/>
              <w:placeholder>
                <w:docPart w:val="0FE879AE14944320946FD5612F0C584B"/>
              </w:placeholder>
            </w:sdtPr>
            <w:sdtEndPr/>
            <w:sdtContent>
              <w:p w14:paraId="418F1AAC" w14:textId="77777777" w:rsidR="00FE6910" w:rsidRDefault="00FE6910" w:rsidP="00FE6910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065765091"/>
              <w:placeholder>
                <w:docPart w:val="73069B54AB0C482CB6CB1744F0BD8E52"/>
              </w:placeholder>
            </w:sdtPr>
            <w:sdtEndPr/>
            <w:sdtContent>
              <w:p w14:paraId="29FF2223" w14:textId="77777777" w:rsidR="00FE6910" w:rsidRDefault="00FE6910" w:rsidP="00FE6910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59029937"/>
              <w:placeholder>
                <w:docPart w:val="6DF2F94777474306AD1A9F955EB21427"/>
              </w:placeholder>
            </w:sdtPr>
            <w:sdtEndPr/>
            <w:sdtContent>
              <w:p w14:paraId="3BCD5089" w14:textId="77777777" w:rsidR="00FE6910" w:rsidRDefault="00FE6910" w:rsidP="00FE6910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FE6910" w:rsidRPr="00A0246A" w14:paraId="3A40F42D" w14:textId="77777777" w:rsidTr="00441851">
        <w:trPr>
          <w:trHeight w:val="954"/>
        </w:trPr>
        <w:tc>
          <w:tcPr>
            <w:tcW w:w="1873" w:type="dxa"/>
            <w:tcBorders>
              <w:top w:val="single" w:sz="4" w:space="0" w:color="auto"/>
            </w:tcBorders>
          </w:tcPr>
          <w:p w14:paraId="7791B76B" w14:textId="77777777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0E4BCC" w14:textId="09B172E7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69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Samstag </w:t>
            </w:r>
          </w:p>
          <w:p w14:paraId="30C8CD0D" w14:textId="63C6C8B2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6910">
              <w:rPr>
                <w:rFonts w:ascii="Arial" w:hAnsi="Arial" w:cs="Arial"/>
                <w:b/>
                <w:bCs/>
                <w:sz w:val="20"/>
                <w:szCs w:val="20"/>
              </w:rPr>
              <w:t>22.08.2026</w:t>
            </w:r>
          </w:p>
          <w:p w14:paraId="24C88A02" w14:textId="77777777" w:rsidR="00FE6910" w:rsidRPr="00FE6910" w:rsidRDefault="00FE6910" w:rsidP="00FE69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14:paraId="2F451449" w14:textId="77777777" w:rsidR="00FE6910" w:rsidRDefault="00FE6910" w:rsidP="00FE6910">
            <w:pPr>
              <w:pStyle w:val="Textkrper2"/>
            </w:pPr>
            <w:r>
              <w:rPr>
                <w:b/>
                <w:bCs/>
              </w:rPr>
              <w:t>Zwiebelfleisch</w:t>
            </w:r>
          </w:p>
          <w:p w14:paraId="0827FE7A" w14:textId="77777777" w:rsidR="00FE6910" w:rsidRDefault="00FE6910" w:rsidP="00FE6910">
            <w:pPr>
              <w:pStyle w:val="Textkrper2"/>
            </w:pPr>
            <w:r>
              <w:t>mit grünen Bohnen und Petersilienkartoffeln</w:t>
            </w:r>
          </w:p>
          <w:p w14:paraId="015A4C84" w14:textId="77777777" w:rsidR="00FE6910" w:rsidRDefault="00FE6910" w:rsidP="00FE6910">
            <w:pPr>
              <w:pStyle w:val="Textkrper2"/>
            </w:pPr>
          </w:p>
          <w:p w14:paraId="3C632C51" w14:textId="00360E4B" w:rsidR="00FE6910" w:rsidRPr="00FE6910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 w:rsidRPr="00FE6910">
              <w:rPr>
                <w:rFonts w:ascii="Arial" w:hAnsi="Arial" w:cs="Arial"/>
                <w:sz w:val="16"/>
                <w:vertAlign w:val="subscript"/>
              </w:rPr>
              <w:t>a3, i, y, f, a8, a, a1</w:t>
            </w:r>
          </w:p>
        </w:tc>
        <w:tc>
          <w:tcPr>
            <w:tcW w:w="2123" w:type="dxa"/>
          </w:tcPr>
          <w:p w14:paraId="34CEF86A" w14:textId="77777777" w:rsidR="00FE6910" w:rsidRDefault="00FE6910" w:rsidP="00FE6910">
            <w:pPr>
              <w:rPr>
                <w:rFonts w:ascii="Arial" w:hAnsi="Arial" w:cs="Arial"/>
                <w:b/>
                <w:sz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</w:rPr>
              <w:t>Polpette</w:t>
            </w:r>
            <w:proofErr w:type="spellEnd"/>
            <w:r>
              <w:rPr>
                <w:rFonts w:ascii="Arial" w:hAnsi="Arial" w:cs="Arial"/>
                <w:b/>
                <w:sz w:val="16"/>
              </w:rPr>
              <w:t xml:space="preserve"> Hackfleischbällchen</w:t>
            </w:r>
          </w:p>
          <w:p w14:paraId="031CBD15" w14:textId="77777777" w:rsidR="00FE6910" w:rsidRDefault="00FE6910" w:rsidP="00FE6910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mit Tomatensoße, Möhren und Reis</w:t>
            </w:r>
          </w:p>
          <w:p w14:paraId="43A8051B" w14:textId="008E900C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vertAlign w:val="subscript"/>
              </w:rPr>
              <w:t>2, 1, 4, i, c, j, f, a8, g, a, g1, a1</w:t>
            </w:r>
          </w:p>
        </w:tc>
        <w:tc>
          <w:tcPr>
            <w:tcW w:w="2166" w:type="dxa"/>
          </w:tcPr>
          <w:p w14:paraId="1FD8A2F2" w14:textId="77777777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2" w:type="dxa"/>
          </w:tcPr>
          <w:p w14:paraId="54EFD1FD" w14:textId="77777777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</w:tcPr>
          <w:p w14:paraId="7838BF6D" w14:textId="77777777" w:rsidR="00FE6910" w:rsidRDefault="00FE6910" w:rsidP="00FE6910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Erbsensuppe</w:t>
            </w:r>
          </w:p>
          <w:p w14:paraId="0F57B9F8" w14:textId="3414A9BC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 w:rsidRPr="00FE6910">
              <w:rPr>
                <w:rFonts w:ascii="Arial" w:hAnsi="Arial" w:cs="Arial"/>
                <w:sz w:val="16"/>
              </w:rPr>
              <w:t>mit Wiener Würstchen</w:t>
            </w:r>
          </w:p>
        </w:tc>
        <w:tc>
          <w:tcPr>
            <w:tcW w:w="2493" w:type="dxa"/>
          </w:tcPr>
          <w:p w14:paraId="17C062BF" w14:textId="77777777" w:rsidR="00FE6910" w:rsidRDefault="00FE6910" w:rsidP="00FE6910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Rostbratwurst</w:t>
            </w:r>
          </w:p>
          <w:p w14:paraId="33861784" w14:textId="59960548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 w:rsidRPr="00FE6910">
              <w:rPr>
                <w:rFonts w:ascii="Arial" w:hAnsi="Arial" w:cs="Arial"/>
                <w:sz w:val="16"/>
              </w:rPr>
              <w:t xml:space="preserve">mit Sauerkraut und Kartoffelpüree                          </w:t>
            </w:r>
            <w:r w:rsidR="00B822EA">
              <w:rPr>
                <w:rFonts w:ascii="Arial" w:hAnsi="Arial" w:cs="Arial"/>
                <w:sz w:val="16"/>
              </w:rPr>
              <w:t xml:space="preserve">         </w:t>
            </w:r>
            <w:r w:rsidRPr="00FE6910">
              <w:rPr>
                <w:rFonts w:ascii="Arial" w:hAnsi="Arial" w:cs="Arial"/>
                <w:sz w:val="16"/>
              </w:rPr>
              <w:t xml:space="preserve"> 3,5 BE</w:t>
            </w:r>
          </w:p>
        </w:tc>
      </w:tr>
      <w:tr w:rsidR="00FE6910" w:rsidRPr="00A0246A" w14:paraId="6C0CCD6A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68E4384A" w14:textId="46107D61" w:rsidR="00FE6910" w:rsidRPr="00FE6910" w:rsidRDefault="00FE6910" w:rsidP="00FE6910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00131763"/>
              <w:placeholder>
                <w:docPart w:val="9CB742F515E147B08C27FAA25FADB214"/>
              </w:placeholder>
            </w:sdtPr>
            <w:sdtEndPr/>
            <w:sdtContent>
              <w:p w14:paraId="165055D6" w14:textId="77777777" w:rsidR="00FE6910" w:rsidRDefault="00FE6910" w:rsidP="00FE6910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172335270"/>
              <w:placeholder>
                <w:docPart w:val="D975D0AFAFD84F73AE96D7FEE84F68D9"/>
              </w:placeholder>
            </w:sdtPr>
            <w:sdtEndPr/>
            <w:sdtContent>
              <w:p w14:paraId="22F9BC40" w14:textId="77777777" w:rsidR="00FE6910" w:rsidRDefault="00FE6910" w:rsidP="00FE6910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</w:tcPr>
          <w:p w14:paraId="61B79DFE" w14:textId="77777777" w:rsidR="00FE6910" w:rsidRDefault="00FE6910" w:rsidP="00FE6910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5BE5AFFA" wp14:editId="279C9DB5">
                  <wp:simplePos x="0" y="0"/>
                  <wp:positionH relativeFrom="column">
                    <wp:posOffset>161290</wp:posOffset>
                  </wp:positionH>
                  <wp:positionV relativeFrom="page">
                    <wp:posOffset>-180340</wp:posOffset>
                  </wp:positionV>
                  <wp:extent cx="2301875" cy="628015"/>
                  <wp:effectExtent l="0" t="0" r="3175" b="635"/>
                  <wp:wrapNone/>
                  <wp:docPr id="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87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2" w:type="dxa"/>
          </w:tcPr>
          <w:p w14:paraId="5C3502B2" w14:textId="77777777" w:rsidR="00FE6910" w:rsidRDefault="00FE6910" w:rsidP="00FE6910">
            <w:pPr>
              <w:jc w:val="right"/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18116094"/>
              <w:placeholder>
                <w:docPart w:val="BA809EF26C7046CD8EF4C95F1F7FE8FE"/>
              </w:placeholder>
            </w:sdtPr>
            <w:sdtEndPr/>
            <w:sdtContent>
              <w:p w14:paraId="78B5564E" w14:textId="77777777" w:rsidR="00FE6910" w:rsidRDefault="00FE6910" w:rsidP="00FE6910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93821212"/>
              <w:placeholder>
                <w:docPart w:val="A46D4A53C6A947A59B9BC85BA27794FB"/>
              </w:placeholder>
            </w:sdtPr>
            <w:sdtEndPr/>
            <w:sdtContent>
              <w:p w14:paraId="5FBCE0E6" w14:textId="77777777" w:rsidR="00FE6910" w:rsidRDefault="00FE6910" w:rsidP="00FE6910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FE6910" w:rsidRPr="00A0246A" w14:paraId="0056C7DB" w14:textId="77777777" w:rsidTr="009138DC">
        <w:trPr>
          <w:trHeight w:val="956"/>
        </w:trPr>
        <w:tc>
          <w:tcPr>
            <w:tcW w:w="1873" w:type="dxa"/>
            <w:tcBorders>
              <w:top w:val="single" w:sz="4" w:space="0" w:color="auto"/>
            </w:tcBorders>
          </w:tcPr>
          <w:p w14:paraId="4361540B" w14:textId="77777777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170869" w14:textId="2C368A38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69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Sonntag </w:t>
            </w:r>
          </w:p>
          <w:p w14:paraId="0261C568" w14:textId="2B7EC9F8" w:rsidR="00FE6910" w:rsidRPr="00FE6910" w:rsidRDefault="00FE6910" w:rsidP="00FE69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E6910">
              <w:rPr>
                <w:rFonts w:ascii="Arial" w:hAnsi="Arial" w:cs="Arial"/>
                <w:b/>
                <w:bCs/>
                <w:sz w:val="20"/>
                <w:szCs w:val="20"/>
              </w:rPr>
              <w:t>23.08.2026</w:t>
            </w:r>
          </w:p>
          <w:p w14:paraId="423150FF" w14:textId="77777777" w:rsidR="00FE6910" w:rsidRPr="00FE6910" w:rsidRDefault="00FE6910" w:rsidP="00FE6910">
            <w:pPr>
              <w:pStyle w:val="berschrift4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4" w:type="dxa"/>
          </w:tcPr>
          <w:p w14:paraId="7B7FD9DB" w14:textId="77777777" w:rsidR="00FE6910" w:rsidRDefault="00FE6910" w:rsidP="00FE6910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Rinderfrikadelle griechischer Art</w:t>
            </w:r>
          </w:p>
          <w:p w14:paraId="78FD1948" w14:textId="01EE1167" w:rsidR="00FE6910" w:rsidRPr="00B152C3" w:rsidRDefault="00FE6910" w:rsidP="00FE69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Tomate-Paprika-Reis und Grillgemüse       4,2 BE</w:t>
            </w:r>
          </w:p>
        </w:tc>
        <w:tc>
          <w:tcPr>
            <w:tcW w:w="2123" w:type="dxa"/>
          </w:tcPr>
          <w:p w14:paraId="086E63F9" w14:textId="77777777" w:rsidR="00FE6910" w:rsidRDefault="00FE6910" w:rsidP="00FE6910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Hähnchenbrust</w:t>
            </w:r>
          </w:p>
          <w:p w14:paraId="20BFC669" w14:textId="0C677724" w:rsidR="00FE6910" w:rsidRPr="00B822EA" w:rsidRDefault="00FE6910" w:rsidP="00B822E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fruchtiger Tomaten-Basilikumsoße und Gemüsereis</w:t>
            </w:r>
            <w:r w:rsidR="00B822EA">
              <w:rPr>
                <w:rFonts w:ascii="Arial" w:hAnsi="Arial" w:cs="Arial"/>
                <w:sz w:val="16"/>
              </w:rPr>
              <w:t xml:space="preserve">                           </w:t>
            </w:r>
            <w:r>
              <w:rPr>
                <w:rFonts w:ascii="Arial" w:hAnsi="Arial" w:cs="Arial"/>
                <w:sz w:val="16"/>
              </w:rPr>
              <w:t xml:space="preserve"> 4,1 BE</w:t>
            </w:r>
          </w:p>
        </w:tc>
        <w:tc>
          <w:tcPr>
            <w:tcW w:w="2166" w:type="dxa"/>
          </w:tcPr>
          <w:p w14:paraId="782B694E" w14:textId="77777777" w:rsidR="00FE6910" w:rsidRPr="00B152C3" w:rsidRDefault="00FE6910" w:rsidP="00FE6910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2" w:type="dxa"/>
          </w:tcPr>
          <w:p w14:paraId="3473DA43" w14:textId="77777777" w:rsidR="00FE6910" w:rsidRPr="00B152C3" w:rsidRDefault="00FE6910" w:rsidP="00FE6910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</w:tcPr>
          <w:p w14:paraId="03029A86" w14:textId="77777777" w:rsidR="00FE6910" w:rsidRDefault="00FE6910" w:rsidP="00FE6910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Kalbshacksteak</w:t>
            </w:r>
          </w:p>
          <w:p w14:paraId="15EEB357" w14:textId="77777777" w:rsidR="00FE6910" w:rsidRDefault="00FE6910" w:rsidP="00FE691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cremiger Weißweinsoße, Wirsinggemüse und Spätzle</w:t>
            </w:r>
          </w:p>
          <w:p w14:paraId="5B88F8CE" w14:textId="6C2EFB9F" w:rsidR="00FE6910" w:rsidRPr="00B152C3" w:rsidRDefault="00FE6910" w:rsidP="00FE6910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                                </w:t>
            </w:r>
            <w:r w:rsidR="00B822EA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   4,5 BE</w:t>
            </w:r>
          </w:p>
        </w:tc>
        <w:tc>
          <w:tcPr>
            <w:tcW w:w="2493" w:type="dxa"/>
          </w:tcPr>
          <w:p w14:paraId="4684B13C" w14:textId="77777777" w:rsidR="00FE6910" w:rsidRDefault="00FE6910" w:rsidP="00FE6910">
            <w:pPr>
              <w:pStyle w:val="berschrift1"/>
            </w:pPr>
            <w:r>
              <w:t>Klassischer Leberkäse</w:t>
            </w:r>
          </w:p>
          <w:p w14:paraId="30BDE714" w14:textId="28C580DF" w:rsidR="00FE6910" w:rsidRPr="00B152C3" w:rsidRDefault="00FE6910" w:rsidP="00FE6910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 xml:space="preserve">mit Bratensoße, Sauerkraut und Stampfkartoffeln   </w:t>
            </w:r>
            <w:r w:rsidR="00B822EA">
              <w:rPr>
                <w:rFonts w:ascii="Arial" w:hAnsi="Arial" w:cs="Arial"/>
                <w:sz w:val="16"/>
              </w:rPr>
              <w:t xml:space="preserve">            </w:t>
            </w:r>
            <w:r>
              <w:rPr>
                <w:rFonts w:ascii="Arial" w:hAnsi="Arial" w:cs="Arial"/>
                <w:sz w:val="16"/>
              </w:rPr>
              <w:t>3,2 BE</w:t>
            </w:r>
          </w:p>
        </w:tc>
      </w:tr>
      <w:tr w:rsidR="00FE6910" w:rsidRPr="00A0246A" w14:paraId="5B4CF155" w14:textId="77777777" w:rsidTr="00D542F7">
        <w:trPr>
          <w:trHeight w:val="75"/>
        </w:trPr>
        <w:tc>
          <w:tcPr>
            <w:tcW w:w="1873" w:type="dxa"/>
            <w:tcBorders>
              <w:bottom w:val="single" w:sz="4" w:space="0" w:color="auto"/>
            </w:tcBorders>
          </w:tcPr>
          <w:p w14:paraId="1C3DCB04" w14:textId="3A318C41" w:rsidR="00FE6910" w:rsidRPr="00A0246A" w:rsidRDefault="00FE6910" w:rsidP="00FE6910">
            <w:pPr>
              <w:pStyle w:val="berschrift2"/>
              <w:jc w:val="center"/>
              <w:rPr>
                <w:sz w:val="14"/>
                <w:szCs w:val="1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31372535"/>
              <w:placeholder>
                <w:docPart w:val="ED053A49CAC04E689B0A6A5B6B212FE6"/>
              </w:placeholder>
            </w:sdtPr>
            <w:sdtEndPr/>
            <w:sdtContent>
              <w:p w14:paraId="09A2239C" w14:textId="77777777" w:rsidR="00FE6910" w:rsidRDefault="00FE6910" w:rsidP="00FE6910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91634531"/>
              <w:placeholder>
                <w:docPart w:val="15A08FAF6EAE4A7DACA7CC2AB0E64AD0"/>
              </w:placeholder>
            </w:sdtPr>
            <w:sdtEndPr/>
            <w:sdtContent>
              <w:p w14:paraId="2C3CE0A7" w14:textId="77777777" w:rsidR="00FE6910" w:rsidRDefault="00FE6910" w:rsidP="00FE6910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</w:tcPr>
          <w:p w14:paraId="36833D5C" w14:textId="77777777" w:rsidR="00FE6910" w:rsidRDefault="00FE6910" w:rsidP="00FE6910">
            <w:pPr>
              <w:jc w:val="right"/>
            </w:pPr>
          </w:p>
        </w:tc>
        <w:tc>
          <w:tcPr>
            <w:tcW w:w="2132" w:type="dxa"/>
          </w:tcPr>
          <w:p w14:paraId="63D5D254" w14:textId="77777777" w:rsidR="00FE6910" w:rsidRDefault="00FE6910" w:rsidP="00FE6910">
            <w:pPr>
              <w:jc w:val="right"/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57075576"/>
              <w:placeholder>
                <w:docPart w:val="B31188EE82144BA49284DD6C272E82EA"/>
              </w:placeholder>
            </w:sdtPr>
            <w:sdtEndPr/>
            <w:sdtContent>
              <w:p w14:paraId="1CF2CD8A" w14:textId="77777777" w:rsidR="00FE6910" w:rsidRDefault="00FE6910" w:rsidP="00FE6910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05926682"/>
              <w:placeholder>
                <w:docPart w:val="654C77CCB3874AFAB7F574AE8919A7E0"/>
              </w:placeholder>
            </w:sdtPr>
            <w:sdtEndPr/>
            <w:sdtContent>
              <w:p w14:paraId="29C3E5A0" w14:textId="77777777" w:rsidR="00FE6910" w:rsidRDefault="00FE6910" w:rsidP="00FE6910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</w:tbl>
    <w:p w14:paraId="31D32B49" w14:textId="77777777" w:rsidR="001548B2" w:rsidRDefault="001548B2" w:rsidP="00A0246A">
      <w:pPr>
        <w:jc w:val="right"/>
      </w:pPr>
    </w:p>
    <w:sectPr w:rsidR="001548B2" w:rsidSect="00FD0F81">
      <w:headerReference w:type="default" r:id="rId9"/>
      <w:pgSz w:w="16838" w:h="11906" w:orient="landscape" w:code="9"/>
      <w:pgMar w:top="426" w:right="244" w:bottom="284" w:left="170" w:header="140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11492" w14:textId="77777777" w:rsidR="008E03B5" w:rsidRDefault="008E03B5">
      <w:r>
        <w:separator/>
      </w:r>
    </w:p>
  </w:endnote>
  <w:endnote w:type="continuationSeparator" w:id="0">
    <w:p w14:paraId="3C18AE31" w14:textId="77777777" w:rsidR="008E03B5" w:rsidRDefault="008E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82772" w14:textId="77777777" w:rsidR="008E03B5" w:rsidRDefault="008E03B5">
      <w:r>
        <w:separator/>
      </w:r>
    </w:p>
  </w:footnote>
  <w:footnote w:type="continuationSeparator" w:id="0">
    <w:p w14:paraId="55B15DCC" w14:textId="77777777" w:rsidR="008E03B5" w:rsidRDefault="008E0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8E4B" w14:textId="77777777" w:rsidR="00822D13" w:rsidRPr="00FD0F81" w:rsidRDefault="00822D13" w:rsidP="00822D13">
    <w:pPr>
      <w:pStyle w:val="Fuzeile"/>
      <w:ind w:left="426"/>
      <w:rPr>
        <w:rFonts w:ascii="Arial" w:hAnsi="Arial" w:cs="Arial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O2W7izweuus0wTpQk7CyI8jWSJNtUZwfKdHUhKAUvCkyvSqZP0+EuNsWxlQ6b5x71K/yxrwex+f41HkCjqMAg==" w:salt="AQLkMcocieLb/S1EjVV29g==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910"/>
    <w:rsid w:val="00000991"/>
    <w:rsid w:val="0001539A"/>
    <w:rsid w:val="00023D29"/>
    <w:rsid w:val="00041047"/>
    <w:rsid w:val="000440F8"/>
    <w:rsid w:val="0006091F"/>
    <w:rsid w:val="000636F9"/>
    <w:rsid w:val="00073C67"/>
    <w:rsid w:val="000854CD"/>
    <w:rsid w:val="0009290B"/>
    <w:rsid w:val="0009786E"/>
    <w:rsid w:val="000A1A51"/>
    <w:rsid w:val="000A2E1E"/>
    <w:rsid w:val="000B0D2E"/>
    <w:rsid w:val="001027BB"/>
    <w:rsid w:val="00131678"/>
    <w:rsid w:val="0013187F"/>
    <w:rsid w:val="00136B8A"/>
    <w:rsid w:val="001548B2"/>
    <w:rsid w:val="001825AF"/>
    <w:rsid w:val="001A165F"/>
    <w:rsid w:val="001E5BEE"/>
    <w:rsid w:val="001F5C94"/>
    <w:rsid w:val="00203452"/>
    <w:rsid w:val="00226696"/>
    <w:rsid w:val="00230720"/>
    <w:rsid w:val="00244868"/>
    <w:rsid w:val="00253345"/>
    <w:rsid w:val="00255CEF"/>
    <w:rsid w:val="00277434"/>
    <w:rsid w:val="002B3EB7"/>
    <w:rsid w:val="002E4BB7"/>
    <w:rsid w:val="0031012B"/>
    <w:rsid w:val="003107A3"/>
    <w:rsid w:val="00313D65"/>
    <w:rsid w:val="00324A12"/>
    <w:rsid w:val="00385568"/>
    <w:rsid w:val="003900D6"/>
    <w:rsid w:val="003B609A"/>
    <w:rsid w:val="003C7A3D"/>
    <w:rsid w:val="003F318F"/>
    <w:rsid w:val="0041167A"/>
    <w:rsid w:val="00414619"/>
    <w:rsid w:val="00426CF4"/>
    <w:rsid w:val="00434DAC"/>
    <w:rsid w:val="00441F41"/>
    <w:rsid w:val="00450354"/>
    <w:rsid w:val="004814E1"/>
    <w:rsid w:val="00495759"/>
    <w:rsid w:val="00497789"/>
    <w:rsid w:val="004A7942"/>
    <w:rsid w:val="004D5378"/>
    <w:rsid w:val="00504447"/>
    <w:rsid w:val="00531EBD"/>
    <w:rsid w:val="00532AFF"/>
    <w:rsid w:val="005352B0"/>
    <w:rsid w:val="00556570"/>
    <w:rsid w:val="0055780C"/>
    <w:rsid w:val="005870C5"/>
    <w:rsid w:val="0058745A"/>
    <w:rsid w:val="005903DC"/>
    <w:rsid w:val="005A6DEA"/>
    <w:rsid w:val="005C7259"/>
    <w:rsid w:val="005E12EB"/>
    <w:rsid w:val="005E3423"/>
    <w:rsid w:val="005F7318"/>
    <w:rsid w:val="0060748B"/>
    <w:rsid w:val="00616B24"/>
    <w:rsid w:val="0062073D"/>
    <w:rsid w:val="0062271B"/>
    <w:rsid w:val="00630559"/>
    <w:rsid w:val="0069118F"/>
    <w:rsid w:val="006D093B"/>
    <w:rsid w:val="006E1F5D"/>
    <w:rsid w:val="006F76F5"/>
    <w:rsid w:val="00704890"/>
    <w:rsid w:val="007074F2"/>
    <w:rsid w:val="00707E9F"/>
    <w:rsid w:val="00740020"/>
    <w:rsid w:val="00782D92"/>
    <w:rsid w:val="0078655D"/>
    <w:rsid w:val="00793B19"/>
    <w:rsid w:val="007A09D2"/>
    <w:rsid w:val="007D6835"/>
    <w:rsid w:val="00813B33"/>
    <w:rsid w:val="00822D13"/>
    <w:rsid w:val="00824E9A"/>
    <w:rsid w:val="00831B83"/>
    <w:rsid w:val="00840DF6"/>
    <w:rsid w:val="008675C4"/>
    <w:rsid w:val="00872EDD"/>
    <w:rsid w:val="00890C43"/>
    <w:rsid w:val="008A7B4E"/>
    <w:rsid w:val="008B228B"/>
    <w:rsid w:val="008B74F8"/>
    <w:rsid w:val="008C71FF"/>
    <w:rsid w:val="008D7016"/>
    <w:rsid w:val="008E03B5"/>
    <w:rsid w:val="008F79E2"/>
    <w:rsid w:val="00922FCD"/>
    <w:rsid w:val="00932597"/>
    <w:rsid w:val="0095277C"/>
    <w:rsid w:val="00954031"/>
    <w:rsid w:val="00975037"/>
    <w:rsid w:val="009A568D"/>
    <w:rsid w:val="009C6DC6"/>
    <w:rsid w:val="009C72FE"/>
    <w:rsid w:val="009D0331"/>
    <w:rsid w:val="009D4924"/>
    <w:rsid w:val="009D5652"/>
    <w:rsid w:val="00A0246A"/>
    <w:rsid w:val="00A10B27"/>
    <w:rsid w:val="00A257F2"/>
    <w:rsid w:val="00AA485B"/>
    <w:rsid w:val="00AA5230"/>
    <w:rsid w:val="00AA54F8"/>
    <w:rsid w:val="00AE01FA"/>
    <w:rsid w:val="00B152C3"/>
    <w:rsid w:val="00B35CCA"/>
    <w:rsid w:val="00B44EE8"/>
    <w:rsid w:val="00B50F51"/>
    <w:rsid w:val="00B5231D"/>
    <w:rsid w:val="00B6425C"/>
    <w:rsid w:val="00B73163"/>
    <w:rsid w:val="00B822EA"/>
    <w:rsid w:val="00B8479D"/>
    <w:rsid w:val="00BC62E6"/>
    <w:rsid w:val="00C02E9E"/>
    <w:rsid w:val="00C05F10"/>
    <w:rsid w:val="00C203D7"/>
    <w:rsid w:val="00C20452"/>
    <w:rsid w:val="00C23C6C"/>
    <w:rsid w:val="00C47203"/>
    <w:rsid w:val="00C53FAF"/>
    <w:rsid w:val="00C57580"/>
    <w:rsid w:val="00C70648"/>
    <w:rsid w:val="00C70D47"/>
    <w:rsid w:val="00C97E82"/>
    <w:rsid w:val="00CA549C"/>
    <w:rsid w:val="00CB1FB8"/>
    <w:rsid w:val="00CD6A2D"/>
    <w:rsid w:val="00D53B90"/>
    <w:rsid w:val="00D542F7"/>
    <w:rsid w:val="00D64A42"/>
    <w:rsid w:val="00D73F60"/>
    <w:rsid w:val="00D96B18"/>
    <w:rsid w:val="00DB1113"/>
    <w:rsid w:val="00DC3304"/>
    <w:rsid w:val="00DE17ED"/>
    <w:rsid w:val="00E001C1"/>
    <w:rsid w:val="00F41FBF"/>
    <w:rsid w:val="00F63855"/>
    <w:rsid w:val="00F710B5"/>
    <w:rsid w:val="00F760C1"/>
    <w:rsid w:val="00F81BDD"/>
    <w:rsid w:val="00F850A2"/>
    <w:rsid w:val="00FB6BCE"/>
    <w:rsid w:val="00FD0F81"/>
    <w:rsid w:val="00FE308F"/>
    <w:rsid w:val="00FE6910"/>
    <w:rsid w:val="00FF2206"/>
    <w:rsid w:val="00F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D0BB99"/>
  <w15:docId w15:val="{B021256E-FB22-43FE-9E52-E8DF1B4C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hAnsi="Arial" w:cs="Arial"/>
      <w:b/>
      <w:bCs/>
      <w:sz w:val="1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i/>
      <w:iCs/>
      <w:sz w:val="1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b/>
      <w:bCs/>
      <w:i/>
      <w:iCs/>
      <w:sz w:val="1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Arial" w:hAnsi="Arial" w:cs="Arial"/>
      <w:b/>
      <w:bCs/>
      <w:i/>
      <w:iCs/>
      <w:sz w:val="1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rFonts w:ascii="Arial" w:hAnsi="Arial" w:cs="Arial"/>
      <w:b/>
      <w:bCs/>
      <w:i/>
      <w:i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 w:cs="Arial"/>
      <w:b/>
      <w:bCs/>
      <w:sz w:val="16"/>
    </w:rPr>
  </w:style>
  <w:style w:type="paragraph" w:styleId="Textkrper2">
    <w:name w:val="Body Text 2"/>
    <w:basedOn w:val="Standard"/>
    <w:link w:val="Textkrper2Zchn"/>
    <w:rPr>
      <w:rFonts w:ascii="Arial" w:hAnsi="Arial" w:cs="Arial"/>
      <w:sz w:val="16"/>
    </w:rPr>
  </w:style>
  <w:style w:type="paragraph" w:styleId="Sprechblasentext">
    <w:name w:val="Balloon Text"/>
    <w:basedOn w:val="Standard"/>
    <w:link w:val="SprechblasentextZchn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A257F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257F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56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D0F81"/>
    <w:rPr>
      <w:color w:val="808080"/>
    </w:rPr>
  </w:style>
  <w:style w:type="character" w:styleId="Hyperlink">
    <w:name w:val="Hyperlink"/>
    <w:basedOn w:val="Absatz-Standardschriftart"/>
    <w:unhideWhenUsed/>
    <w:rsid w:val="00890C43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FE6910"/>
    <w:rPr>
      <w:rFonts w:ascii="Arial" w:hAnsi="Arial" w:cs="Arial"/>
      <w:b/>
      <w:bCs/>
      <w:sz w:val="16"/>
      <w:szCs w:val="24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E6910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rsid w:val="00FE6910"/>
    <w:rPr>
      <w:rFonts w:ascii="Arial" w:hAnsi="Arial" w:cs="Arial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file:///C:\Users\lisa.juelich\Desktop\zentrale-lk@parisozial-mlh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Gesch&#228;ftsf&#252;hrung\&#214;ffentlichkeitsarbeit\Website\Essen%20auf%20R&#228;dern\Essensplan%20Vorlage%202021\Essensplan_leer_2025_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E165B3344E461E9728D32E59DB0B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8E5F74-F627-42FB-8E46-446237A7DC56}"/>
      </w:docPartPr>
      <w:docPartBody>
        <w:p w:rsidR="00286D7A" w:rsidRDefault="00286D7A">
          <w:pPr>
            <w:pStyle w:val="7DE165B3344E461E9728D32E59DB0B1C"/>
          </w:pPr>
          <w:r w:rsidRPr="006E595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1A68B7F2D74304806F1C1D98E896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73F286-10AC-481F-A7B2-F8FE024FE693}"/>
      </w:docPartPr>
      <w:docPartBody>
        <w:p w:rsidR="00286D7A" w:rsidRDefault="00C05AB9" w:rsidP="00C05AB9">
          <w:pPr>
            <w:pStyle w:val="DF1A68B7F2D74304806F1C1D98E896A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CB436ACAD14CAEB32BDD303F181B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5A507D-492D-4732-A436-5C6D763D6454}"/>
      </w:docPartPr>
      <w:docPartBody>
        <w:p w:rsidR="00286D7A" w:rsidRDefault="00C05AB9" w:rsidP="00C05AB9">
          <w:pPr>
            <w:pStyle w:val="DDCB436ACAD14CAEB32BDD303F181B5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281B3180BA48ADBFD6E541571339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C3059C-E504-47D9-AF7D-7E1A7F678571}"/>
      </w:docPartPr>
      <w:docPartBody>
        <w:p w:rsidR="00286D7A" w:rsidRDefault="00C05AB9" w:rsidP="00C05AB9">
          <w:pPr>
            <w:pStyle w:val="3A281B3180BA48ADBFD6E5415713396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37122D4E85B42E5B97CCAAAC6F40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F7C369-E42B-46FC-BC37-FF59F7AC6929}"/>
      </w:docPartPr>
      <w:docPartBody>
        <w:p w:rsidR="00286D7A" w:rsidRDefault="00C05AB9" w:rsidP="00C05AB9">
          <w:pPr>
            <w:pStyle w:val="337122D4E85B42E5B97CCAAAC6F403D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A16B237ED24D8FAC70B56D3EAB44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333DB5-2CE3-4ABB-BA90-0491B204AF7C}"/>
      </w:docPartPr>
      <w:docPartBody>
        <w:p w:rsidR="00286D7A" w:rsidRDefault="00C05AB9" w:rsidP="00C05AB9">
          <w:pPr>
            <w:pStyle w:val="BEA16B237ED24D8FAC70B56D3EAB4442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87423E042FB43DEB9AC32F3E51CBD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944545-82BA-43FC-8E08-4B9624010EB8}"/>
      </w:docPartPr>
      <w:docPartBody>
        <w:p w:rsidR="00286D7A" w:rsidRDefault="00C05AB9" w:rsidP="00C05AB9">
          <w:pPr>
            <w:pStyle w:val="D87423E042FB43DEB9AC32F3E51CBD2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9288990F754ACFADA53749BE5FA7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B30894-A7D6-4251-8FC1-113117D196FD}"/>
      </w:docPartPr>
      <w:docPartBody>
        <w:p w:rsidR="00286D7A" w:rsidRDefault="00C05AB9" w:rsidP="00C05AB9">
          <w:pPr>
            <w:pStyle w:val="9B9288990F754ACFADA53749BE5FA707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A916F2841C4D4DAA21C8388DEED6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FC150-B2A7-4786-A398-484FB807F17E}"/>
      </w:docPartPr>
      <w:docPartBody>
        <w:p w:rsidR="00286D7A" w:rsidRDefault="00C05AB9" w:rsidP="00C05AB9">
          <w:pPr>
            <w:pStyle w:val="23A916F2841C4D4DAA21C8388DEED67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A313C2F19347C6B113DCDBB059E6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45E600-B2F7-428F-9719-E609708850C0}"/>
      </w:docPartPr>
      <w:docPartBody>
        <w:p w:rsidR="00286D7A" w:rsidRDefault="00C05AB9" w:rsidP="00C05AB9">
          <w:pPr>
            <w:pStyle w:val="5AA313C2F19347C6B113DCDBB059E6E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3CA21619D1D4996A915E2F0E6334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FD269E-24EF-4F12-94E3-EFAF2DE98E7F}"/>
      </w:docPartPr>
      <w:docPartBody>
        <w:p w:rsidR="00286D7A" w:rsidRDefault="00C05AB9" w:rsidP="00C05AB9">
          <w:pPr>
            <w:pStyle w:val="73CA21619D1D4996A915E2F0E633449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7B51E62941E445698FF9AEDFCA96C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2190B7-AA18-4073-A5C9-175A879B449C}"/>
      </w:docPartPr>
      <w:docPartBody>
        <w:p w:rsidR="00286D7A" w:rsidRDefault="00C05AB9" w:rsidP="00C05AB9">
          <w:pPr>
            <w:pStyle w:val="A7B51E62941E445698FF9AEDFCA96C3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D97334C079649EEBC8DD39EA08641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C1329B-46BC-4348-A3BE-AAFC36481165}"/>
      </w:docPartPr>
      <w:docPartBody>
        <w:p w:rsidR="00286D7A" w:rsidRDefault="00C05AB9" w:rsidP="00C05AB9">
          <w:pPr>
            <w:pStyle w:val="5D97334C079649EEBC8DD39EA086418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1363EABA644E37838F0FECB039A9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2A6B30-3413-4674-99C9-5DF4FBA2AF9D}"/>
      </w:docPartPr>
      <w:docPartBody>
        <w:p w:rsidR="00286D7A" w:rsidRDefault="00C05AB9" w:rsidP="00C05AB9">
          <w:pPr>
            <w:pStyle w:val="301363EABA644E37838F0FECB039A91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EFB3DAE423B4D4DA94581AA7E5AAD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DDE72-2361-40A6-9BD0-A9B1C585FDFE}"/>
      </w:docPartPr>
      <w:docPartBody>
        <w:p w:rsidR="00286D7A" w:rsidRDefault="00C05AB9" w:rsidP="00C05AB9">
          <w:pPr>
            <w:pStyle w:val="2EFB3DAE423B4D4DA94581AA7E5AAD1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C45F41843534850856B0C79291B08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507B10-610A-4079-BA3E-76A0CE624532}"/>
      </w:docPartPr>
      <w:docPartBody>
        <w:p w:rsidR="00286D7A" w:rsidRDefault="00C05AB9" w:rsidP="00C05AB9">
          <w:pPr>
            <w:pStyle w:val="CC45F41843534850856B0C79291B0884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C46010D97234DFD9833924254AB2D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34293B-3D37-4120-8351-B2D569B5D4FB}"/>
      </w:docPartPr>
      <w:docPartBody>
        <w:p w:rsidR="00286D7A" w:rsidRDefault="00C05AB9" w:rsidP="00C05AB9">
          <w:pPr>
            <w:pStyle w:val="8C46010D97234DFD9833924254AB2DB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41B4DB84334A799CBD34EB76356C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E1B03-ED2F-4264-870F-93754BB8D6E7}"/>
      </w:docPartPr>
      <w:docPartBody>
        <w:p w:rsidR="00286D7A" w:rsidRDefault="00C05AB9" w:rsidP="00C05AB9">
          <w:pPr>
            <w:pStyle w:val="D941B4DB84334A799CBD34EB76356C2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6B8EC5AD764688A6B21DD72377B1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7DB97F-17BA-4BA2-8292-18F0EEC490ED}"/>
      </w:docPartPr>
      <w:docPartBody>
        <w:p w:rsidR="00286D7A" w:rsidRDefault="00C05AB9" w:rsidP="00C05AB9">
          <w:pPr>
            <w:pStyle w:val="746B8EC5AD764688A6B21DD72377B1F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E24352DC5D4389BD30E21BAC0DDD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832586-1A2F-4141-B088-6D6DD8D21F52}"/>
      </w:docPartPr>
      <w:docPartBody>
        <w:p w:rsidR="00286D7A" w:rsidRDefault="00C05AB9" w:rsidP="00C05AB9">
          <w:pPr>
            <w:pStyle w:val="BCE24352DC5D4389BD30E21BAC0DDD6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C27C8DE71E94A66ABF4B0B55A1076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F3AF40-4EED-434A-B033-0336A929C954}"/>
      </w:docPartPr>
      <w:docPartBody>
        <w:p w:rsidR="00286D7A" w:rsidRDefault="00C05AB9" w:rsidP="00C05AB9">
          <w:pPr>
            <w:pStyle w:val="CC27C8DE71E94A66ABF4B0B55A10766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0132DBFF144FD380994E2F622F20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8AB7A1-C8FD-48A8-9E45-4BE3B24A99C5}"/>
      </w:docPartPr>
      <w:docPartBody>
        <w:p w:rsidR="00286D7A" w:rsidRDefault="00C05AB9" w:rsidP="00C05AB9">
          <w:pPr>
            <w:pStyle w:val="080132DBFF144FD380994E2F622F20A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7CE64CF654548E2BB8723385CA848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7C83BF-A72F-4633-B51D-D4E9171E8FC5}"/>
      </w:docPartPr>
      <w:docPartBody>
        <w:p w:rsidR="00286D7A" w:rsidRDefault="00C05AB9" w:rsidP="00C05AB9">
          <w:pPr>
            <w:pStyle w:val="37CE64CF654548E2BB8723385CA848C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21A1F63D4E4218B6C83D39945474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638338-E1AE-43F6-99CC-F4F7A339CD74}"/>
      </w:docPartPr>
      <w:docPartBody>
        <w:p w:rsidR="00286D7A" w:rsidRDefault="00C05AB9" w:rsidP="00C05AB9">
          <w:pPr>
            <w:pStyle w:val="6221A1F63D4E4218B6C83D3994547404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B4C175BFDB46C3BC98245E2B31D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749217-96F7-42F6-B5E0-6AD37B7DB7BB}"/>
      </w:docPartPr>
      <w:docPartBody>
        <w:p w:rsidR="00286D7A" w:rsidRDefault="00C05AB9" w:rsidP="00C05AB9">
          <w:pPr>
            <w:pStyle w:val="CFB4C175BFDB46C3BC98245E2B31DC6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E027A2AA86C4F7EAAD612D9752318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0F5E4C-2BF9-4D81-9FBC-71664CD49A3E}"/>
      </w:docPartPr>
      <w:docPartBody>
        <w:p w:rsidR="00286D7A" w:rsidRDefault="00C05AB9" w:rsidP="00C05AB9">
          <w:pPr>
            <w:pStyle w:val="8E027A2AA86C4F7EAAD612D97523185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27EA875B584CC6BA0946211C397E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502FE9-CB44-4096-8568-838F371DAAFB}"/>
      </w:docPartPr>
      <w:docPartBody>
        <w:p w:rsidR="00286D7A" w:rsidRDefault="00C05AB9" w:rsidP="00C05AB9">
          <w:pPr>
            <w:pStyle w:val="7527EA875B584CC6BA0946211C397EA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C25884E321417DBE4A4A2DC19ADC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95BB9E-D2AD-4FA8-80A6-571BA43D77A6}"/>
      </w:docPartPr>
      <w:docPartBody>
        <w:p w:rsidR="00286D7A" w:rsidRDefault="00C05AB9" w:rsidP="00C05AB9">
          <w:pPr>
            <w:pStyle w:val="FFC25884E321417DBE4A4A2DC19ADC4D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E879AE14944320946FD5612F0C58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437EA1-CD1A-4081-9C93-9A09365A6B50}"/>
      </w:docPartPr>
      <w:docPartBody>
        <w:p w:rsidR="00286D7A" w:rsidRDefault="00C05AB9" w:rsidP="00C05AB9">
          <w:pPr>
            <w:pStyle w:val="0FE879AE14944320946FD5612F0C584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3069B54AB0C482CB6CB1744F0BD8E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7BCBB7-8C88-4DF0-BEA6-D46135F90D80}"/>
      </w:docPartPr>
      <w:docPartBody>
        <w:p w:rsidR="00286D7A" w:rsidRDefault="00C05AB9" w:rsidP="00C05AB9">
          <w:pPr>
            <w:pStyle w:val="73069B54AB0C482CB6CB1744F0BD8E52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DF2F94777474306AD1A9F955EB214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CF9A93-5EB0-48C8-BABD-F27DBB08F3DA}"/>
      </w:docPartPr>
      <w:docPartBody>
        <w:p w:rsidR="00286D7A" w:rsidRDefault="00C05AB9" w:rsidP="00C05AB9">
          <w:pPr>
            <w:pStyle w:val="6DF2F94777474306AD1A9F955EB21427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B742F515E147B08C27FAA25FADB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52A4C4-2626-4FB6-B9B5-397575370D29}"/>
      </w:docPartPr>
      <w:docPartBody>
        <w:p w:rsidR="00286D7A" w:rsidRDefault="00C05AB9" w:rsidP="00C05AB9">
          <w:pPr>
            <w:pStyle w:val="9CB742F515E147B08C27FAA25FADB214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75D0AFAFD84F73AE96D7FEE84F68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CE6A43-57E0-4F23-A0B2-525D20F699A1}"/>
      </w:docPartPr>
      <w:docPartBody>
        <w:p w:rsidR="00286D7A" w:rsidRDefault="00C05AB9" w:rsidP="00C05AB9">
          <w:pPr>
            <w:pStyle w:val="D975D0AFAFD84F73AE96D7FEE84F68D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809EF26C7046CD8EF4C95F1F7FE8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00D835-DAA0-455A-879C-FC26F90513C6}"/>
      </w:docPartPr>
      <w:docPartBody>
        <w:p w:rsidR="00286D7A" w:rsidRDefault="00C05AB9" w:rsidP="00C05AB9">
          <w:pPr>
            <w:pStyle w:val="BA809EF26C7046CD8EF4C95F1F7FE8F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6D4A53C6A947A59B9BC85BA27794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7BE099-550B-447A-A37D-8D80F96C8F8B}"/>
      </w:docPartPr>
      <w:docPartBody>
        <w:p w:rsidR="00286D7A" w:rsidRDefault="00C05AB9" w:rsidP="00C05AB9">
          <w:pPr>
            <w:pStyle w:val="A46D4A53C6A947A59B9BC85BA27794F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053A49CAC04E689B0A6A5B6B212F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4FBB18-A94D-4471-ACB0-81F0C175A108}"/>
      </w:docPartPr>
      <w:docPartBody>
        <w:p w:rsidR="00286D7A" w:rsidRDefault="00C05AB9" w:rsidP="00C05AB9">
          <w:pPr>
            <w:pStyle w:val="ED053A49CAC04E689B0A6A5B6B212FE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A08FAF6EAE4A7DACA7CC2AB0E64A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71B08C-9FB0-490B-970A-2D3ABA4C2139}"/>
      </w:docPartPr>
      <w:docPartBody>
        <w:p w:rsidR="00286D7A" w:rsidRDefault="00C05AB9" w:rsidP="00C05AB9">
          <w:pPr>
            <w:pStyle w:val="15A08FAF6EAE4A7DACA7CC2AB0E64AD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1188EE82144BA49284DD6C272E82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CDEDBD-4761-4F06-B0A3-1B35CAEDD764}"/>
      </w:docPartPr>
      <w:docPartBody>
        <w:p w:rsidR="00286D7A" w:rsidRDefault="00C05AB9" w:rsidP="00C05AB9">
          <w:pPr>
            <w:pStyle w:val="B31188EE82144BA49284DD6C272E82E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54C77CCB3874AFAB7F574AE8919A7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FFC17F-9418-49CC-8355-FBFD8B69F23A}"/>
      </w:docPartPr>
      <w:docPartBody>
        <w:p w:rsidR="00286D7A" w:rsidRDefault="00C05AB9" w:rsidP="00C05AB9">
          <w:pPr>
            <w:pStyle w:val="654C77CCB3874AFAB7F574AE8919A7E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B9"/>
    <w:rsid w:val="00286D7A"/>
    <w:rsid w:val="008C71FF"/>
    <w:rsid w:val="00AE2092"/>
    <w:rsid w:val="00C05AB9"/>
    <w:rsid w:val="00C2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5AB9"/>
    <w:rPr>
      <w:color w:val="808080"/>
    </w:rPr>
  </w:style>
  <w:style w:type="paragraph" w:customStyle="1" w:styleId="7DE165B3344E461E9728D32E59DB0B1C">
    <w:name w:val="7DE165B3344E461E9728D32E59DB0B1C"/>
  </w:style>
  <w:style w:type="paragraph" w:customStyle="1" w:styleId="DF1A68B7F2D74304806F1C1D98E896AE">
    <w:name w:val="DF1A68B7F2D74304806F1C1D98E896AE"/>
    <w:rsid w:val="00C05AB9"/>
  </w:style>
  <w:style w:type="paragraph" w:customStyle="1" w:styleId="DDCB436ACAD14CAEB32BDD303F181B5F">
    <w:name w:val="DDCB436ACAD14CAEB32BDD303F181B5F"/>
    <w:rsid w:val="00C05AB9"/>
  </w:style>
  <w:style w:type="paragraph" w:customStyle="1" w:styleId="3A281B3180BA48ADBFD6E54157133965">
    <w:name w:val="3A281B3180BA48ADBFD6E54157133965"/>
    <w:rsid w:val="00C05AB9"/>
  </w:style>
  <w:style w:type="paragraph" w:customStyle="1" w:styleId="337122D4E85B42E5B97CCAAAC6F403DC">
    <w:name w:val="337122D4E85B42E5B97CCAAAC6F403DC"/>
    <w:rsid w:val="00C05AB9"/>
  </w:style>
  <w:style w:type="paragraph" w:customStyle="1" w:styleId="BEA16B237ED24D8FAC70B56D3EAB4442">
    <w:name w:val="BEA16B237ED24D8FAC70B56D3EAB4442"/>
    <w:rsid w:val="00C05AB9"/>
  </w:style>
  <w:style w:type="paragraph" w:customStyle="1" w:styleId="D87423E042FB43DEB9AC32F3E51CBD2E">
    <w:name w:val="D87423E042FB43DEB9AC32F3E51CBD2E"/>
    <w:rsid w:val="00C05AB9"/>
  </w:style>
  <w:style w:type="paragraph" w:customStyle="1" w:styleId="9B9288990F754ACFADA53749BE5FA707">
    <w:name w:val="9B9288990F754ACFADA53749BE5FA707"/>
    <w:rsid w:val="00C05AB9"/>
  </w:style>
  <w:style w:type="paragraph" w:customStyle="1" w:styleId="23A916F2841C4D4DAA21C8388DEED678">
    <w:name w:val="23A916F2841C4D4DAA21C8388DEED678"/>
    <w:rsid w:val="00C05AB9"/>
  </w:style>
  <w:style w:type="paragraph" w:customStyle="1" w:styleId="5AA313C2F19347C6B113DCDBB059E6E9">
    <w:name w:val="5AA313C2F19347C6B113DCDBB059E6E9"/>
    <w:rsid w:val="00C05AB9"/>
  </w:style>
  <w:style w:type="paragraph" w:customStyle="1" w:styleId="73CA21619D1D4996A915E2F0E6334496">
    <w:name w:val="73CA21619D1D4996A915E2F0E6334496"/>
    <w:rsid w:val="00C05AB9"/>
  </w:style>
  <w:style w:type="paragraph" w:customStyle="1" w:styleId="A7B51E62941E445698FF9AEDFCA96C39">
    <w:name w:val="A7B51E62941E445698FF9AEDFCA96C39"/>
    <w:rsid w:val="00C05AB9"/>
  </w:style>
  <w:style w:type="paragraph" w:customStyle="1" w:styleId="5D97334C079649EEBC8DD39EA0864188">
    <w:name w:val="5D97334C079649EEBC8DD39EA0864188"/>
    <w:rsid w:val="00C05AB9"/>
  </w:style>
  <w:style w:type="paragraph" w:customStyle="1" w:styleId="301363EABA644E37838F0FECB039A91F">
    <w:name w:val="301363EABA644E37838F0FECB039A91F"/>
    <w:rsid w:val="00C05AB9"/>
  </w:style>
  <w:style w:type="paragraph" w:customStyle="1" w:styleId="2EFB3DAE423B4D4DA94581AA7E5AAD15">
    <w:name w:val="2EFB3DAE423B4D4DA94581AA7E5AAD15"/>
    <w:rsid w:val="00C05AB9"/>
  </w:style>
  <w:style w:type="paragraph" w:customStyle="1" w:styleId="CC45F41843534850856B0C79291B0884">
    <w:name w:val="CC45F41843534850856B0C79291B0884"/>
    <w:rsid w:val="00C05AB9"/>
  </w:style>
  <w:style w:type="paragraph" w:customStyle="1" w:styleId="8C46010D97234DFD9833924254AB2DB9">
    <w:name w:val="8C46010D97234DFD9833924254AB2DB9"/>
    <w:rsid w:val="00C05AB9"/>
  </w:style>
  <w:style w:type="paragraph" w:customStyle="1" w:styleId="D941B4DB84334A799CBD34EB76356C2F">
    <w:name w:val="D941B4DB84334A799CBD34EB76356C2F"/>
    <w:rsid w:val="00C05AB9"/>
  </w:style>
  <w:style w:type="paragraph" w:customStyle="1" w:styleId="746B8EC5AD764688A6B21DD72377B1FE">
    <w:name w:val="746B8EC5AD764688A6B21DD72377B1FE"/>
    <w:rsid w:val="00C05AB9"/>
  </w:style>
  <w:style w:type="paragraph" w:customStyle="1" w:styleId="BCE24352DC5D4389BD30E21BAC0DDD60">
    <w:name w:val="BCE24352DC5D4389BD30E21BAC0DDD60"/>
    <w:rsid w:val="00C05AB9"/>
  </w:style>
  <w:style w:type="paragraph" w:customStyle="1" w:styleId="CC27C8DE71E94A66ABF4B0B55A107660">
    <w:name w:val="CC27C8DE71E94A66ABF4B0B55A107660"/>
    <w:rsid w:val="00C05AB9"/>
  </w:style>
  <w:style w:type="paragraph" w:customStyle="1" w:styleId="080132DBFF144FD380994E2F622F20A5">
    <w:name w:val="080132DBFF144FD380994E2F622F20A5"/>
    <w:rsid w:val="00C05AB9"/>
  </w:style>
  <w:style w:type="paragraph" w:customStyle="1" w:styleId="37CE64CF654548E2BB8723385CA848CB">
    <w:name w:val="37CE64CF654548E2BB8723385CA848CB"/>
    <w:rsid w:val="00C05AB9"/>
  </w:style>
  <w:style w:type="paragraph" w:customStyle="1" w:styleId="6221A1F63D4E4218B6C83D3994547404">
    <w:name w:val="6221A1F63D4E4218B6C83D3994547404"/>
    <w:rsid w:val="00C05AB9"/>
  </w:style>
  <w:style w:type="paragraph" w:customStyle="1" w:styleId="CFB4C175BFDB46C3BC98245E2B31DC6B">
    <w:name w:val="CFB4C175BFDB46C3BC98245E2B31DC6B"/>
    <w:rsid w:val="00C05AB9"/>
  </w:style>
  <w:style w:type="paragraph" w:customStyle="1" w:styleId="8E027A2AA86C4F7EAAD612D97523185B">
    <w:name w:val="8E027A2AA86C4F7EAAD612D97523185B"/>
    <w:rsid w:val="00C05AB9"/>
  </w:style>
  <w:style w:type="paragraph" w:customStyle="1" w:styleId="7527EA875B584CC6BA0946211C397EAC">
    <w:name w:val="7527EA875B584CC6BA0946211C397EAC"/>
    <w:rsid w:val="00C05AB9"/>
  </w:style>
  <w:style w:type="paragraph" w:customStyle="1" w:styleId="FFC25884E321417DBE4A4A2DC19ADC4D">
    <w:name w:val="FFC25884E321417DBE4A4A2DC19ADC4D"/>
    <w:rsid w:val="00C05AB9"/>
  </w:style>
  <w:style w:type="paragraph" w:customStyle="1" w:styleId="0FE879AE14944320946FD5612F0C584B">
    <w:name w:val="0FE879AE14944320946FD5612F0C584B"/>
    <w:rsid w:val="00C05AB9"/>
  </w:style>
  <w:style w:type="paragraph" w:customStyle="1" w:styleId="73069B54AB0C482CB6CB1744F0BD8E52">
    <w:name w:val="73069B54AB0C482CB6CB1744F0BD8E52"/>
    <w:rsid w:val="00C05AB9"/>
  </w:style>
  <w:style w:type="paragraph" w:customStyle="1" w:styleId="6DF2F94777474306AD1A9F955EB21427">
    <w:name w:val="6DF2F94777474306AD1A9F955EB21427"/>
    <w:rsid w:val="00C05AB9"/>
  </w:style>
  <w:style w:type="paragraph" w:customStyle="1" w:styleId="9CB742F515E147B08C27FAA25FADB214">
    <w:name w:val="9CB742F515E147B08C27FAA25FADB214"/>
    <w:rsid w:val="00C05AB9"/>
  </w:style>
  <w:style w:type="paragraph" w:customStyle="1" w:styleId="D975D0AFAFD84F73AE96D7FEE84F68D9">
    <w:name w:val="D975D0AFAFD84F73AE96D7FEE84F68D9"/>
    <w:rsid w:val="00C05AB9"/>
  </w:style>
  <w:style w:type="paragraph" w:customStyle="1" w:styleId="BA809EF26C7046CD8EF4C95F1F7FE8FE">
    <w:name w:val="BA809EF26C7046CD8EF4C95F1F7FE8FE"/>
    <w:rsid w:val="00C05AB9"/>
  </w:style>
  <w:style w:type="paragraph" w:customStyle="1" w:styleId="A46D4A53C6A947A59B9BC85BA27794FB">
    <w:name w:val="A46D4A53C6A947A59B9BC85BA27794FB"/>
    <w:rsid w:val="00C05AB9"/>
  </w:style>
  <w:style w:type="paragraph" w:customStyle="1" w:styleId="ED053A49CAC04E689B0A6A5B6B212FE6">
    <w:name w:val="ED053A49CAC04E689B0A6A5B6B212FE6"/>
    <w:rsid w:val="00C05AB9"/>
  </w:style>
  <w:style w:type="paragraph" w:customStyle="1" w:styleId="15A08FAF6EAE4A7DACA7CC2AB0E64AD0">
    <w:name w:val="15A08FAF6EAE4A7DACA7CC2AB0E64AD0"/>
    <w:rsid w:val="00C05AB9"/>
  </w:style>
  <w:style w:type="paragraph" w:customStyle="1" w:styleId="B31188EE82144BA49284DD6C272E82EA">
    <w:name w:val="B31188EE82144BA49284DD6C272E82EA"/>
    <w:rsid w:val="00C05AB9"/>
  </w:style>
  <w:style w:type="paragraph" w:customStyle="1" w:styleId="654C77CCB3874AFAB7F574AE8919A7E0">
    <w:name w:val="654C77CCB3874AFAB7F574AE8919A7E0"/>
    <w:rsid w:val="00C05A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91EED-6268-4232-AB4A-8C1731A9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Essensplan_leer_2025_04</Template>
  <TotalTime>0</TotalTime>
  <Pages>1</Pages>
  <Words>650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 Howe</dc:creator>
  <cp:lastModifiedBy>Sylvia Howe</cp:lastModifiedBy>
  <cp:revision>2</cp:revision>
  <cp:lastPrinted>2021-06-16T12:24:00Z</cp:lastPrinted>
  <dcterms:created xsi:type="dcterms:W3CDTF">2026-07-14T10:57:00Z</dcterms:created>
  <dcterms:modified xsi:type="dcterms:W3CDTF">2026-07-14T11:16:00Z</dcterms:modified>
</cp:coreProperties>
</file>