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B2EC5" w14:textId="77777777" w:rsidR="0058745A" w:rsidRPr="00FD0F81" w:rsidRDefault="0058745A" w:rsidP="00441F41">
      <w:pPr>
        <w:tabs>
          <w:tab w:val="left" w:pos="10632"/>
        </w:tabs>
        <w:ind w:left="426"/>
        <w:rPr>
          <w:sz w:val="22"/>
          <w:szCs w:val="22"/>
        </w:rPr>
      </w:pPr>
      <w:r w:rsidRPr="00A257F2">
        <w:rPr>
          <w:rFonts w:ascii="Arial" w:hAnsi="Arial" w:cs="Arial"/>
          <w:b/>
          <w:sz w:val="32"/>
          <w:szCs w:val="32"/>
        </w:rPr>
        <w:t>Essen auf Rädern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FD0F81">
        <w:rPr>
          <w:rFonts w:ascii="Arial" w:hAnsi="Arial" w:cs="Arial"/>
          <w:b/>
          <w:sz w:val="32"/>
          <w:szCs w:val="32"/>
        </w:rPr>
        <w:t>–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A257F2" w:rsidRPr="00A257F2">
        <w:rPr>
          <w:rFonts w:ascii="Arial" w:hAnsi="Arial" w:cs="Arial"/>
          <w:b/>
          <w:sz w:val="32"/>
          <w:szCs w:val="32"/>
        </w:rPr>
        <w:t>Speiseplan</w:t>
      </w:r>
      <w:r w:rsidR="00FD0F81">
        <w:rPr>
          <w:rFonts w:ascii="Arial" w:hAnsi="Arial" w:cs="Arial"/>
          <w:b/>
          <w:sz w:val="32"/>
          <w:szCs w:val="32"/>
        </w:rPr>
        <w:tab/>
      </w:r>
      <w:sdt>
        <w:sdtPr>
          <w:rPr>
            <w:rFonts w:ascii="Arial" w:hAnsi="Arial" w:cs="Arial"/>
            <w:sz w:val="22"/>
            <w:szCs w:val="22"/>
            <w:bdr w:val="single" w:sz="4" w:space="0" w:color="auto"/>
          </w:rPr>
          <w:id w:val="1982645848"/>
          <w:placeholder>
            <w:docPart w:val="C6635C1D8822476FA0039A6BF16B7C32"/>
          </w:placeholder>
        </w:sdtPr>
        <w:sdtEndPr/>
        <w:sdtContent>
          <w:r w:rsidR="00C57580" w:rsidRPr="00922FCD">
            <w:rPr>
              <w:rFonts w:ascii="Arial" w:hAnsi="Arial" w:cs="Arial"/>
              <w:sz w:val="22"/>
              <w:szCs w:val="22"/>
              <w:bdr w:val="single" w:sz="4" w:space="0" w:color="auto"/>
            </w:rPr>
            <w:t>Name, Vorname</w:t>
          </w:r>
        </w:sdtContent>
      </w:sdt>
    </w:p>
    <w:p w14:paraId="63FE2510" w14:textId="7B6D39D5" w:rsidR="00FD0F81" w:rsidRDefault="001548B2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für die </w:t>
      </w:r>
      <w:r w:rsidR="00BB5E05">
        <w:rPr>
          <w:rFonts w:ascii="Arial" w:hAnsi="Arial" w:cs="Arial"/>
        </w:rPr>
        <w:t>33</w:t>
      </w:r>
      <w:r w:rsidR="001E5BEE">
        <w:rPr>
          <w:rFonts w:ascii="Arial" w:hAnsi="Arial" w:cs="Arial"/>
        </w:rPr>
        <w:t xml:space="preserve">. Kalenderwoche vom </w:t>
      </w:r>
      <w:r w:rsidR="00BB5E05">
        <w:rPr>
          <w:rFonts w:ascii="Arial" w:hAnsi="Arial" w:cs="Arial"/>
        </w:rPr>
        <w:t>10</w:t>
      </w:r>
      <w:r w:rsidR="001E5BEE">
        <w:rPr>
          <w:rFonts w:ascii="Arial" w:hAnsi="Arial" w:cs="Arial"/>
        </w:rPr>
        <w:t>.</w:t>
      </w:r>
      <w:r w:rsidR="00BB5E05">
        <w:rPr>
          <w:rFonts w:ascii="Arial" w:hAnsi="Arial" w:cs="Arial"/>
        </w:rPr>
        <w:t>08</w:t>
      </w:r>
      <w:r w:rsidR="001E5BEE">
        <w:rPr>
          <w:rFonts w:ascii="Arial" w:hAnsi="Arial" w:cs="Arial"/>
        </w:rPr>
        <w:t>.202</w:t>
      </w:r>
      <w:r w:rsidR="00BB5E05">
        <w:rPr>
          <w:rFonts w:ascii="Arial" w:hAnsi="Arial" w:cs="Arial"/>
        </w:rPr>
        <w:t>6</w:t>
      </w:r>
      <w:r w:rsidR="005F7318">
        <w:rPr>
          <w:rFonts w:ascii="Arial" w:hAnsi="Arial" w:cs="Arial"/>
        </w:rPr>
        <w:t xml:space="preserve"> </w:t>
      </w:r>
      <w:r w:rsidR="00FD0F81">
        <w:rPr>
          <w:rFonts w:ascii="Arial" w:hAnsi="Arial" w:cs="Arial"/>
        </w:rPr>
        <w:t xml:space="preserve">- </w:t>
      </w:r>
      <w:r w:rsidR="00BB5E05">
        <w:rPr>
          <w:rFonts w:ascii="Arial" w:hAnsi="Arial" w:cs="Arial"/>
        </w:rPr>
        <w:t>16</w:t>
      </w:r>
      <w:r w:rsidR="005F7318">
        <w:rPr>
          <w:rFonts w:ascii="Arial" w:hAnsi="Arial" w:cs="Arial"/>
        </w:rPr>
        <w:t>.</w:t>
      </w:r>
      <w:r w:rsidR="00BB5E05">
        <w:rPr>
          <w:rFonts w:ascii="Arial" w:hAnsi="Arial" w:cs="Arial"/>
        </w:rPr>
        <w:t>08</w:t>
      </w:r>
      <w:r w:rsidR="001E5BEE">
        <w:rPr>
          <w:rFonts w:ascii="Arial" w:hAnsi="Arial" w:cs="Arial"/>
        </w:rPr>
        <w:t>.202</w:t>
      </w:r>
      <w:r w:rsidR="00BB5E05">
        <w:rPr>
          <w:rFonts w:ascii="Arial" w:hAnsi="Arial" w:cs="Arial"/>
        </w:rPr>
        <w:t>6</w:t>
      </w:r>
      <w:r w:rsidR="0055657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21343862"/>
          <w:placeholder>
            <w:docPart w:val="C6635C1D8822476FA0039A6BF16B7C32"/>
          </w:placeholder>
        </w:sdtPr>
        <w:sdtEndPr/>
        <w:sdtContent>
          <w:r w:rsidR="00C57580" w:rsidRPr="005C7259">
            <w:rPr>
              <w:rFonts w:ascii="Arial" w:hAnsi="Arial" w:cs="Arial"/>
              <w:sz w:val="22"/>
              <w:szCs w:val="22"/>
              <w:bdr w:val="single" w:sz="4" w:space="0" w:color="auto"/>
            </w:rPr>
            <w:t>Adresse</w:t>
          </w:r>
        </w:sdtContent>
      </w:sdt>
    </w:p>
    <w:p w14:paraId="27E0CD6D" w14:textId="25B5F202" w:rsidR="00FD0F81" w:rsidRDefault="00FD0F81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Plan bitte bis Mittwoch</w:t>
      </w:r>
      <w:r w:rsidRPr="00B50AEC">
        <w:rPr>
          <w:rFonts w:ascii="Arial" w:hAnsi="Arial" w:cs="Arial"/>
        </w:rPr>
        <w:t xml:space="preserve">, </w:t>
      </w:r>
      <w:r w:rsidR="00BB5E05">
        <w:rPr>
          <w:rFonts w:ascii="Arial" w:hAnsi="Arial" w:cs="Arial"/>
        </w:rPr>
        <w:t>29</w:t>
      </w:r>
      <w:r w:rsidRPr="00B50AEC">
        <w:rPr>
          <w:rFonts w:ascii="Arial" w:hAnsi="Arial" w:cs="Arial"/>
        </w:rPr>
        <w:t>.</w:t>
      </w:r>
      <w:r w:rsidR="00BB5E05">
        <w:rPr>
          <w:rFonts w:ascii="Arial" w:hAnsi="Arial" w:cs="Arial"/>
        </w:rPr>
        <w:t>07</w:t>
      </w:r>
      <w:r>
        <w:rPr>
          <w:rFonts w:ascii="Arial" w:hAnsi="Arial" w:cs="Arial"/>
        </w:rPr>
        <w:t>.202</w:t>
      </w:r>
      <w:r w:rsidR="00BB5E0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beim Fahrer abgeben</w:t>
      </w:r>
      <w:r w:rsidR="00922FCD">
        <w:rPr>
          <w:rFonts w:ascii="Arial" w:hAnsi="Arial" w:cs="Arial"/>
        </w:rPr>
        <w:tab/>
      </w:r>
      <w:sdt>
        <w:sdtPr>
          <w:rPr>
            <w:rFonts w:ascii="Arial" w:hAnsi="Arial" w:cs="Arial"/>
            <w:bdr w:val="single" w:sz="4" w:space="0" w:color="auto"/>
          </w:rPr>
          <w:id w:val="2012875921"/>
          <w:placeholder>
            <w:docPart w:val="C6635C1D8822476FA0039A6BF16B7C32"/>
          </w:placeholder>
        </w:sdtPr>
        <w:sdtEndPr/>
        <w:sdtContent>
          <w:r w:rsidR="00922FCD" w:rsidRPr="00414619">
            <w:rPr>
              <w:rFonts w:ascii="Arial" w:hAnsi="Arial" w:cs="Arial"/>
              <w:sz w:val="22"/>
              <w:szCs w:val="22"/>
              <w:bdr w:val="single" w:sz="4" w:space="0" w:color="auto"/>
            </w:rPr>
            <w:t>Bestelldatum</w:t>
          </w:r>
        </w:sdtContent>
      </w:sdt>
    </w:p>
    <w:p w14:paraId="763596AD" w14:textId="77777777" w:rsidR="00556570" w:rsidRDefault="00FD0F81" w:rsidP="00C57580">
      <w:pPr>
        <w:tabs>
          <w:tab w:val="left" w:pos="11057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per Telefon (05741 3424-0) oder Email (</w:t>
      </w:r>
      <w:hyperlink r:id="rId7" w:history="1">
        <w:r w:rsidRPr="00890C43">
          <w:rPr>
            <w:rStyle w:val="Hyperlink"/>
            <w:rFonts w:ascii="Arial" w:hAnsi="Arial" w:cs="Arial"/>
          </w:rPr>
          <w:t>zentrale-lk@parisozial-mlh.de</w:t>
        </w:r>
      </w:hyperlink>
      <w:r>
        <w:rPr>
          <w:rFonts w:ascii="Arial" w:hAnsi="Arial" w:cs="Arial"/>
        </w:rPr>
        <w:t>) bestellen!</w:t>
      </w:r>
      <w:r w:rsidR="00556570">
        <w:rPr>
          <w:rFonts w:ascii="Arial" w:hAnsi="Arial" w:cs="Arial"/>
        </w:rPr>
        <w:tab/>
      </w:r>
    </w:p>
    <w:p w14:paraId="5AF39752" w14:textId="77777777" w:rsidR="00BB5E05" w:rsidRDefault="00226696" w:rsidP="009D0331">
      <w:pPr>
        <w:tabs>
          <w:tab w:val="left" w:pos="11057"/>
        </w:tabs>
        <w:ind w:left="426"/>
        <w:rPr>
          <w:rFonts w:ascii="Arial" w:hAnsi="Arial" w:cs="Arial"/>
          <w:sz w:val="20"/>
          <w:szCs w:val="20"/>
        </w:rPr>
      </w:pPr>
      <w:r w:rsidRPr="00226696">
        <w:rPr>
          <w:rFonts w:ascii="Arial" w:hAnsi="Arial" w:cs="Arial"/>
          <w:sz w:val="20"/>
          <w:szCs w:val="20"/>
        </w:rPr>
        <w:t>Änderungen vorbehalten</w:t>
      </w:r>
    </w:p>
    <w:p w14:paraId="00E26104" w14:textId="5011EE66" w:rsidR="00FD0F81" w:rsidRPr="00414619" w:rsidRDefault="009D0331" w:rsidP="009D0331">
      <w:pPr>
        <w:tabs>
          <w:tab w:val="left" w:pos="11057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-172120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3F318F" w:rsidRPr="00414619">
        <w:rPr>
          <w:rFonts w:ascii="Arial" w:hAnsi="Arial" w:cs="Arial"/>
          <w:sz w:val="22"/>
          <w:szCs w:val="22"/>
        </w:rPr>
        <w:t xml:space="preserve">mit Dessert       </w:t>
      </w:r>
      <w:sdt>
        <w:sdtPr>
          <w:rPr>
            <w:rFonts w:ascii="Arial" w:hAnsi="Arial" w:cs="Arial"/>
            <w:sz w:val="22"/>
            <w:szCs w:val="22"/>
          </w:rPr>
          <w:id w:val="-776009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7259" w:rsidRP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922FCD" w:rsidRPr="00414619">
        <w:rPr>
          <w:rFonts w:ascii="Arial" w:hAnsi="Arial" w:cs="Arial"/>
          <w:sz w:val="22"/>
          <w:szCs w:val="22"/>
        </w:rPr>
        <w:t>ohne Dessert</w:t>
      </w:r>
    </w:p>
    <w:tbl>
      <w:tblPr>
        <w:tblpPr w:leftFromText="141" w:rightFromText="141" w:vertAnchor="text" w:horzAnchor="margin" w:tblpXSpec="center" w:tblpY="97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3"/>
        <w:gridCol w:w="2124"/>
        <w:gridCol w:w="2123"/>
        <w:gridCol w:w="2166"/>
        <w:gridCol w:w="2132"/>
        <w:gridCol w:w="2442"/>
        <w:gridCol w:w="2493"/>
      </w:tblGrid>
      <w:tr w:rsidR="00D542F7" w:rsidRPr="00A0246A" w14:paraId="036269A8" w14:textId="77777777" w:rsidTr="00D542F7">
        <w:trPr>
          <w:trHeight w:val="149"/>
        </w:trPr>
        <w:tc>
          <w:tcPr>
            <w:tcW w:w="1873" w:type="dxa"/>
            <w:tcBorders>
              <w:bottom w:val="single" w:sz="4" w:space="0" w:color="auto"/>
            </w:tcBorders>
          </w:tcPr>
          <w:p w14:paraId="07B074CE" w14:textId="77777777" w:rsidR="00D542F7" w:rsidRPr="00FD0F81" w:rsidRDefault="00D542F7" w:rsidP="00FD0F8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7DA59B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1 Menü Vollkost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46F513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2 Menü Vollkost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34C038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3 Menü Vegetarisch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BEEC20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4 Menü Salat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7561EA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</w:t>
            </w:r>
            <w:proofErr w:type="spellStart"/>
            <w:r w:rsidRPr="00922FCD">
              <w:rPr>
                <w:rFonts w:ascii="Arial" w:hAnsi="Arial" w:cs="Arial"/>
                <w:b/>
                <w:sz w:val="18"/>
                <w:szCs w:val="18"/>
              </w:rPr>
              <w:t>Leichte</w:t>
            </w:r>
            <w:proofErr w:type="spellEnd"/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Kost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A3A2320" w14:textId="77777777" w:rsidR="00D542F7" w:rsidRPr="00922FCD" w:rsidRDefault="00D542F7" w:rsidP="00FD0F81">
            <w:pPr>
              <w:ind w:left="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Diabetikerkost</w:t>
            </w:r>
          </w:p>
        </w:tc>
      </w:tr>
      <w:tr w:rsidR="00A14D7C" w:rsidRPr="00A0246A" w14:paraId="11D7DC6E" w14:textId="77777777" w:rsidTr="002E7ADC">
        <w:trPr>
          <w:trHeight w:val="897"/>
        </w:trPr>
        <w:tc>
          <w:tcPr>
            <w:tcW w:w="1873" w:type="dxa"/>
            <w:tcBorders>
              <w:top w:val="single" w:sz="4" w:space="0" w:color="auto"/>
            </w:tcBorders>
          </w:tcPr>
          <w:p w14:paraId="7C0A1EE1" w14:textId="77777777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5E49F9" w14:textId="0C42DC4D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Montag </w:t>
            </w:r>
          </w:p>
          <w:p w14:paraId="2875D260" w14:textId="463EA575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>10.08.2026</w:t>
            </w:r>
          </w:p>
          <w:p w14:paraId="717BFC23" w14:textId="77777777" w:rsidR="00A14D7C" w:rsidRPr="00A14D7C" w:rsidRDefault="00A14D7C" w:rsidP="00A14D7C">
            <w:pPr>
              <w:pStyle w:val="berschrift2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1A121C68" w14:textId="77777777" w:rsidR="00A14D7C" w:rsidRDefault="00A14D7C" w:rsidP="00A14D7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Schweineschnitzel</w:t>
            </w:r>
          </w:p>
          <w:p w14:paraId="43D8910E" w14:textId="77777777" w:rsidR="00A14D7C" w:rsidRDefault="00A14D7C" w:rsidP="00A14D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Jägersoße, Oldenburger Gemüse und Schnittlauchkartoffeln</w:t>
            </w:r>
          </w:p>
          <w:p w14:paraId="3C84CE11" w14:textId="6641A6AB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a3, i, f, a8, g, a1</w:t>
            </w:r>
          </w:p>
        </w:tc>
        <w:tc>
          <w:tcPr>
            <w:tcW w:w="2123" w:type="dxa"/>
          </w:tcPr>
          <w:p w14:paraId="7FA3CD20" w14:textId="77777777" w:rsidR="00A14D7C" w:rsidRPr="007D1D77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Hähnchenstreifen</w:t>
            </w:r>
          </w:p>
          <w:p w14:paraId="4A01511E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Rahmsoße, getrockneten Tomaten, Pilzen, Salzkartoffeln und Salat</w:t>
            </w:r>
          </w:p>
          <w:p w14:paraId="4DE225B0" w14:textId="2F91B58E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i, c, j, a8, g, a1</w:t>
            </w:r>
          </w:p>
        </w:tc>
        <w:tc>
          <w:tcPr>
            <w:tcW w:w="2166" w:type="dxa"/>
          </w:tcPr>
          <w:p w14:paraId="03EED145" w14:textId="77777777" w:rsidR="00A14D7C" w:rsidRPr="007D1D77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Gemüsestrudel</w:t>
            </w:r>
          </w:p>
          <w:p w14:paraId="7BDEFEE2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Kräuterdip und Salat Mix</w:t>
            </w:r>
          </w:p>
          <w:p w14:paraId="34E5147F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5350114B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77CC9DA9" w14:textId="41B45D30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11, j, g</w:t>
            </w:r>
          </w:p>
        </w:tc>
        <w:tc>
          <w:tcPr>
            <w:tcW w:w="2132" w:type="dxa"/>
          </w:tcPr>
          <w:p w14:paraId="3F67C657" w14:textId="77777777" w:rsidR="00A14D7C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Fitness Salat</w:t>
            </w:r>
          </w:p>
          <w:p w14:paraId="0B30D186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Feldsalat, Cocktailtomaten, Frühlingslauch und Frischkäse</w:t>
            </w:r>
          </w:p>
          <w:p w14:paraId="7FC95C98" w14:textId="6AE2B3F4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g, g1</w:t>
            </w:r>
          </w:p>
        </w:tc>
        <w:tc>
          <w:tcPr>
            <w:tcW w:w="2442" w:type="dxa"/>
          </w:tcPr>
          <w:p w14:paraId="161E9346" w14:textId="77777777" w:rsidR="00A14D7C" w:rsidRPr="001937DD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Milchreis</w:t>
            </w:r>
          </w:p>
          <w:p w14:paraId="2E04B32E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heißen Kirschen</w:t>
            </w:r>
          </w:p>
          <w:p w14:paraId="055AC1E2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05CCAA3C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6AF22B54" w14:textId="17AB7CF1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c, t, z, f, a8, g, g1</w:t>
            </w:r>
          </w:p>
        </w:tc>
        <w:tc>
          <w:tcPr>
            <w:tcW w:w="2493" w:type="dxa"/>
          </w:tcPr>
          <w:p w14:paraId="28E4E56C" w14:textId="77777777" w:rsidR="00A14D7C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Westfälisches Zwiebelfleisch</w:t>
            </w:r>
          </w:p>
          <w:p w14:paraId="677515F2" w14:textId="4162F810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</w:rPr>
              <w:t>mit</w:t>
            </w:r>
            <w:r w:rsidRPr="00836772">
              <w:rPr>
                <w:rFonts w:ascii="Arial" w:hAnsi="Arial" w:cs="Arial"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</w:rPr>
              <w:t>grünen Bohnen und Salzkartoffeln                                3,2 BE</w:t>
            </w:r>
          </w:p>
        </w:tc>
      </w:tr>
      <w:tr w:rsidR="00A14D7C" w:rsidRPr="00023D29" w14:paraId="0F7BEBB1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21301093" w14:textId="7AA0CCA9" w:rsidR="00A14D7C" w:rsidRPr="00A14D7C" w:rsidRDefault="00A14D7C" w:rsidP="00A14D7C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627163046"/>
              <w:placeholder>
                <w:docPart w:val="BE6A571F35234040A37DA0E99F0D41C2"/>
              </w:placeholder>
            </w:sdtPr>
            <w:sdtEndPr/>
            <w:sdtContent>
              <w:p w14:paraId="4BF89C1C" w14:textId="77777777" w:rsidR="00A14D7C" w:rsidRPr="00023D29" w:rsidRDefault="00A14D7C" w:rsidP="00A14D7C">
                <w:pPr>
                  <w:jc w:val="right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37508538"/>
              <w:placeholder>
                <w:docPart w:val="A14DDDECCBBD4DA58ADAC223073F060E"/>
              </w:placeholder>
            </w:sdtPr>
            <w:sdtEndPr/>
            <w:sdtContent>
              <w:p w14:paraId="1B89CDAB" w14:textId="77777777" w:rsidR="00A14D7C" w:rsidRDefault="00A14D7C" w:rsidP="00A14D7C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85731820"/>
              <w:placeholder>
                <w:docPart w:val="53CDC4B91DE0490DBA94D147C1836604"/>
              </w:placeholder>
            </w:sdtPr>
            <w:sdtEndPr/>
            <w:sdtContent>
              <w:p w14:paraId="10A3D764" w14:textId="77777777" w:rsidR="00A14D7C" w:rsidRDefault="00A14D7C" w:rsidP="00A14D7C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828826366"/>
              <w:placeholder>
                <w:docPart w:val="60EB8FA960A04187B2675F7BEC6F18F2"/>
              </w:placeholder>
            </w:sdtPr>
            <w:sdtEndPr/>
            <w:sdtContent>
              <w:p w14:paraId="788AC8A1" w14:textId="77777777" w:rsidR="00A14D7C" w:rsidRDefault="00A14D7C" w:rsidP="00A14D7C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60389112"/>
              <w:placeholder>
                <w:docPart w:val="C75B8D7AD411447FA16FC1915C4B6365"/>
              </w:placeholder>
            </w:sdtPr>
            <w:sdtEndPr/>
            <w:sdtContent>
              <w:p w14:paraId="7F3FB641" w14:textId="77777777" w:rsidR="00A14D7C" w:rsidRDefault="00A14D7C" w:rsidP="00A14D7C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8219657"/>
              <w:placeholder>
                <w:docPart w:val="8A044071670A42118751A8A2E05DD88F"/>
              </w:placeholder>
            </w:sdtPr>
            <w:sdtEndPr/>
            <w:sdtContent>
              <w:p w14:paraId="4A3FDFDD" w14:textId="77777777" w:rsidR="00A14D7C" w:rsidRPr="0031012B" w:rsidRDefault="00A14D7C" w:rsidP="00A14D7C">
                <w:pPr>
                  <w:jc w:val="right"/>
                  <w:rPr>
                    <w:rFonts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A14D7C" w:rsidRPr="00A0246A" w14:paraId="5A45C932" w14:textId="77777777" w:rsidTr="00A14D7C">
        <w:trPr>
          <w:trHeight w:val="828"/>
        </w:trPr>
        <w:tc>
          <w:tcPr>
            <w:tcW w:w="1873" w:type="dxa"/>
            <w:tcBorders>
              <w:top w:val="single" w:sz="4" w:space="0" w:color="auto"/>
            </w:tcBorders>
          </w:tcPr>
          <w:p w14:paraId="5ADFC6A7" w14:textId="77777777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B240B6" w14:textId="2D1D5F5A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Dienstag </w:t>
            </w:r>
          </w:p>
          <w:p w14:paraId="10A0E0A1" w14:textId="7848D8CE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>11.08.2026</w:t>
            </w:r>
          </w:p>
          <w:p w14:paraId="200DA6F1" w14:textId="77777777" w:rsidR="00A14D7C" w:rsidRPr="00A14D7C" w:rsidRDefault="00A14D7C" w:rsidP="00A14D7C">
            <w:pPr>
              <w:pStyle w:val="berschrift2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46C5DD1" w14:textId="77777777" w:rsidR="00A14D7C" w:rsidRPr="00F36382" w:rsidRDefault="00A14D7C" w:rsidP="00A14D7C">
            <w:pPr>
              <w:pStyle w:val="berschrift1"/>
            </w:pPr>
            <w:r>
              <w:t>Rindergulasch</w:t>
            </w:r>
          </w:p>
          <w:p w14:paraId="5C580C11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Paprika, Leipziger Allerlei und Penne Nudeln</w:t>
            </w:r>
          </w:p>
          <w:p w14:paraId="38D3CCA8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46CA2386" w14:textId="305F12C3" w:rsidR="00A14D7C" w:rsidRPr="00A14D7C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a8, a1</w:t>
            </w:r>
          </w:p>
        </w:tc>
        <w:tc>
          <w:tcPr>
            <w:tcW w:w="2123" w:type="dxa"/>
          </w:tcPr>
          <w:p w14:paraId="4A5F927D" w14:textId="77777777" w:rsidR="00A14D7C" w:rsidRPr="001B719C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Aalrauch-Matjes</w:t>
            </w:r>
          </w:p>
          <w:p w14:paraId="4F83A278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Speckbohnen und Bratkartoffeln</w:t>
            </w:r>
          </w:p>
          <w:p w14:paraId="07FCC65D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53C19974" w14:textId="07529F6D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d</w:t>
            </w:r>
          </w:p>
        </w:tc>
        <w:tc>
          <w:tcPr>
            <w:tcW w:w="2166" w:type="dxa"/>
          </w:tcPr>
          <w:p w14:paraId="07BAD093" w14:textId="77777777" w:rsidR="00A14D7C" w:rsidRPr="001B719C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Vegetarische Frühlingsrolle</w:t>
            </w:r>
          </w:p>
          <w:p w14:paraId="49D6A03B" w14:textId="24F8683B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Asia Soße, Mischgemüse und Reis</w:t>
            </w:r>
          </w:p>
          <w:p w14:paraId="4528E5CF" w14:textId="49CDDC23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l, c, j, f, a8, g, g1, a1</w:t>
            </w:r>
          </w:p>
        </w:tc>
        <w:tc>
          <w:tcPr>
            <w:tcW w:w="2132" w:type="dxa"/>
          </w:tcPr>
          <w:p w14:paraId="79830959" w14:textId="77777777" w:rsidR="00A14D7C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Allgäuer Salat</w:t>
            </w:r>
          </w:p>
          <w:p w14:paraId="330A84FB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grünem Salat, Weißkohlsalat, Filetscheiben und Croutons</w:t>
            </w:r>
          </w:p>
          <w:p w14:paraId="4D051AE7" w14:textId="359C6F85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a8, g, g1, a1</w:t>
            </w:r>
          </w:p>
        </w:tc>
        <w:tc>
          <w:tcPr>
            <w:tcW w:w="2442" w:type="dxa"/>
          </w:tcPr>
          <w:p w14:paraId="4D6F0F17" w14:textId="77777777" w:rsidR="00A14D7C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Geflügelbratwurst</w:t>
            </w:r>
          </w:p>
          <w:p w14:paraId="38A2D406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Rahmsoße, Leipziger Allerlei und Petersilienkartoffeln</w:t>
            </w:r>
          </w:p>
          <w:p w14:paraId="59ACCEE2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57E5EE8D" w14:textId="558992BC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f, a8, g</w:t>
            </w:r>
          </w:p>
        </w:tc>
        <w:tc>
          <w:tcPr>
            <w:tcW w:w="2493" w:type="dxa"/>
          </w:tcPr>
          <w:p w14:paraId="19CF1FF3" w14:textId="77777777" w:rsidR="00A14D7C" w:rsidRDefault="00A14D7C" w:rsidP="00A14D7C">
            <w:pPr>
              <w:pStyle w:val="berschrift1"/>
            </w:pPr>
            <w:r>
              <w:t>Feines Hühnerfrikassee Frühlings Art</w:t>
            </w:r>
          </w:p>
          <w:p w14:paraId="2AFD80E0" w14:textId="2ADB9B20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Langkornreis               3,9 BE</w:t>
            </w:r>
          </w:p>
        </w:tc>
      </w:tr>
      <w:tr w:rsidR="00A14D7C" w:rsidRPr="00A0246A" w14:paraId="6CD991CC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4244695E" w14:textId="06EC3772" w:rsidR="00A14D7C" w:rsidRPr="00A14D7C" w:rsidRDefault="00A14D7C" w:rsidP="00A14D7C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51272055"/>
              <w:placeholder>
                <w:docPart w:val="8763D6047FF243899399607038D8CC0A"/>
              </w:placeholder>
            </w:sdtPr>
            <w:sdtEndPr/>
            <w:sdtContent>
              <w:p w14:paraId="558B0BB2" w14:textId="77777777" w:rsidR="00A14D7C" w:rsidRDefault="00A14D7C" w:rsidP="00A14D7C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25125697"/>
              <w:placeholder>
                <w:docPart w:val="DD1BF590C59149C5B229ED5689F1E746"/>
              </w:placeholder>
            </w:sdtPr>
            <w:sdtEndPr/>
            <w:sdtContent>
              <w:p w14:paraId="524C8F9E" w14:textId="77777777" w:rsidR="00A14D7C" w:rsidRDefault="00A14D7C" w:rsidP="00A14D7C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1194104"/>
              <w:placeholder>
                <w:docPart w:val="DEB11D61DF394A72AD49FDE90629EAA5"/>
              </w:placeholder>
            </w:sdtPr>
            <w:sdtEndPr/>
            <w:sdtContent>
              <w:p w14:paraId="5E2E8613" w14:textId="77777777" w:rsidR="00A14D7C" w:rsidRDefault="00A14D7C" w:rsidP="00A14D7C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0347992"/>
              <w:placeholder>
                <w:docPart w:val="EBFE748277B24CF683B333A78FEE7CBF"/>
              </w:placeholder>
            </w:sdtPr>
            <w:sdtEndPr/>
            <w:sdtContent>
              <w:p w14:paraId="39DA7366" w14:textId="77777777" w:rsidR="00A14D7C" w:rsidRDefault="00A14D7C" w:rsidP="00A14D7C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734824914"/>
              <w:placeholder>
                <w:docPart w:val="29824E267A5442109D8A78A15F6C05B5"/>
              </w:placeholder>
            </w:sdtPr>
            <w:sdtEndPr/>
            <w:sdtContent>
              <w:p w14:paraId="0C89EA7F" w14:textId="77777777" w:rsidR="00A14D7C" w:rsidRDefault="00A14D7C" w:rsidP="00A14D7C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890564361"/>
              <w:placeholder>
                <w:docPart w:val="1F8F80E097984897A95D9A8C98780A47"/>
              </w:placeholder>
            </w:sdtPr>
            <w:sdtEndPr/>
            <w:sdtContent>
              <w:p w14:paraId="21F5C6D5" w14:textId="77777777" w:rsidR="00A14D7C" w:rsidRDefault="00A14D7C" w:rsidP="00A14D7C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A14D7C" w:rsidRPr="00A0246A" w14:paraId="7F31A3CA" w14:textId="77777777" w:rsidTr="00500AD9">
        <w:trPr>
          <w:trHeight w:val="919"/>
        </w:trPr>
        <w:tc>
          <w:tcPr>
            <w:tcW w:w="1873" w:type="dxa"/>
            <w:tcBorders>
              <w:top w:val="single" w:sz="4" w:space="0" w:color="auto"/>
            </w:tcBorders>
          </w:tcPr>
          <w:p w14:paraId="601741FE" w14:textId="77777777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780D9D" w14:textId="55D4CF08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>Mittwoch</w:t>
            </w:r>
            <w:proofErr w:type="gramEnd"/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12.08.2026</w:t>
            </w:r>
          </w:p>
          <w:p w14:paraId="71BB36B1" w14:textId="77777777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0F1E7CC8" w14:textId="77777777" w:rsidR="00A14D7C" w:rsidRDefault="00A14D7C" w:rsidP="00A14D7C">
            <w:pPr>
              <w:pStyle w:val="berschrift1"/>
            </w:pPr>
            <w:r>
              <w:t>Hähnchenroulade Florentiner Art</w:t>
            </w:r>
          </w:p>
          <w:p w14:paraId="1FA5BC38" w14:textId="77777777" w:rsidR="00A14D7C" w:rsidRDefault="00A14D7C" w:rsidP="00A14D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Gemüsesoße, Fingermöhren und Kartoffelpüree</w:t>
            </w:r>
          </w:p>
          <w:p w14:paraId="362E209C" w14:textId="34326AFA" w:rsidR="00A14D7C" w:rsidRPr="00A14D7C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1, 4, i, c, j, f, a8, g, a1, a1</w:t>
            </w:r>
          </w:p>
        </w:tc>
        <w:tc>
          <w:tcPr>
            <w:tcW w:w="2123" w:type="dxa"/>
          </w:tcPr>
          <w:p w14:paraId="0D3EC49D" w14:textId="77777777" w:rsidR="00A14D7C" w:rsidRPr="006B6B1C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Asiatische Reispfanne Nasi Goreng</w:t>
            </w:r>
          </w:p>
          <w:p w14:paraId="3C097751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Schweinefleisch, Wok Gemüse und Asia Soße</w:t>
            </w:r>
          </w:p>
          <w:p w14:paraId="22A5C156" w14:textId="52332A11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 xml:space="preserve">2, 1, 15, 4, i, c, </w:t>
            </w:r>
            <w:proofErr w:type="gramStart"/>
            <w:r>
              <w:rPr>
                <w:rFonts w:ascii="Arial" w:hAnsi="Arial" w:cs="Arial"/>
                <w:sz w:val="16"/>
                <w:vertAlign w:val="subscript"/>
              </w:rPr>
              <w:t>j,,</w:t>
            </w:r>
            <w:proofErr w:type="gramEnd"/>
            <w:r>
              <w:rPr>
                <w:rFonts w:ascii="Arial" w:hAnsi="Arial" w:cs="Arial"/>
                <w:sz w:val="16"/>
                <w:vertAlign w:val="subscript"/>
              </w:rPr>
              <w:t xml:space="preserve"> k, f, a8, g, a1</w:t>
            </w:r>
          </w:p>
        </w:tc>
        <w:tc>
          <w:tcPr>
            <w:tcW w:w="2166" w:type="dxa"/>
          </w:tcPr>
          <w:p w14:paraId="0FE1A2D9" w14:textId="77777777" w:rsidR="00A14D7C" w:rsidRPr="006B6B1C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Maultaschen</w:t>
            </w:r>
          </w:p>
          <w:p w14:paraId="5E311C0C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Frischkäsesoße, Röstzwiebeln und Salat</w:t>
            </w:r>
          </w:p>
          <w:p w14:paraId="1D0DE190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4BF6D0B7" w14:textId="389305B0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g1, a1</w:t>
            </w:r>
          </w:p>
        </w:tc>
        <w:tc>
          <w:tcPr>
            <w:tcW w:w="2132" w:type="dxa"/>
          </w:tcPr>
          <w:p w14:paraId="7B4E0980" w14:textId="77777777" w:rsidR="00A14D7C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Griechischer Hirtensalat</w:t>
            </w:r>
          </w:p>
          <w:p w14:paraId="7BCF6829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Oliven, Paprika und Hirtenkäse</w:t>
            </w:r>
          </w:p>
          <w:p w14:paraId="5EDBE60D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56B1D977" w14:textId="351575FD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g</w:t>
            </w:r>
          </w:p>
        </w:tc>
        <w:tc>
          <w:tcPr>
            <w:tcW w:w="2442" w:type="dxa"/>
          </w:tcPr>
          <w:p w14:paraId="135C28A7" w14:textId="77777777" w:rsidR="00A14D7C" w:rsidRPr="0015136E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Seelach im Kartoffelmantel</w:t>
            </w:r>
          </w:p>
          <w:p w14:paraId="51905BEB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  <w:r w:rsidRPr="005603E9">
              <w:rPr>
                <w:rFonts w:ascii="Arial" w:hAnsi="Arial" w:cs="Arial"/>
                <w:sz w:val="16"/>
              </w:rPr>
              <w:t>it</w:t>
            </w:r>
            <w:r>
              <w:rPr>
                <w:rFonts w:ascii="Arial" w:hAnsi="Arial" w:cs="Arial"/>
                <w:sz w:val="16"/>
              </w:rPr>
              <w:t xml:space="preserve"> Dill Soße, Möhren und Salzkartoffeln</w:t>
            </w:r>
          </w:p>
          <w:p w14:paraId="2A232AA0" w14:textId="77777777" w:rsidR="00A14D7C" w:rsidRPr="00147C7B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7FF09407" w14:textId="22271751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25, 4, i, c, j, f, a8, g, d, a1</w:t>
            </w:r>
          </w:p>
        </w:tc>
        <w:tc>
          <w:tcPr>
            <w:tcW w:w="2493" w:type="dxa"/>
          </w:tcPr>
          <w:p w14:paraId="50B63413" w14:textId="77777777" w:rsidR="00A14D7C" w:rsidRPr="00E91A56" w:rsidRDefault="00A14D7C" w:rsidP="00A14D7C">
            <w:pPr>
              <w:pStyle w:val="berschrift1"/>
              <w:rPr>
                <w:bCs w:val="0"/>
                <w:szCs w:val="16"/>
              </w:rPr>
            </w:pPr>
            <w:r w:rsidRPr="00E91A56">
              <w:rPr>
                <w:bCs w:val="0"/>
                <w:szCs w:val="16"/>
              </w:rPr>
              <w:t>Cremiger Milchreis</w:t>
            </w:r>
          </w:p>
          <w:p w14:paraId="4B6BBCAA" w14:textId="78F898D6" w:rsidR="00A14D7C" w:rsidRPr="00B152C3" w:rsidRDefault="00A14D7C" w:rsidP="00A14D7C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 w:rsidRPr="00E91A56">
              <w:rPr>
                <w:rFonts w:ascii="Arial" w:hAnsi="Arial" w:cs="Arial"/>
                <w:sz w:val="16"/>
              </w:rPr>
              <w:t>mit Mandarinen</w:t>
            </w:r>
          </w:p>
        </w:tc>
      </w:tr>
      <w:tr w:rsidR="00A14D7C" w:rsidRPr="00A0246A" w14:paraId="189600A3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2E657B03" w14:textId="1D38CCED" w:rsidR="00A14D7C" w:rsidRPr="00A14D7C" w:rsidRDefault="00A14D7C" w:rsidP="00A14D7C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13856740"/>
              <w:placeholder>
                <w:docPart w:val="D40DEEACAB8840E8A6908F4DEAA86496"/>
              </w:placeholder>
            </w:sdtPr>
            <w:sdtEndPr/>
            <w:sdtContent>
              <w:p w14:paraId="062CFB09" w14:textId="77777777" w:rsidR="00A14D7C" w:rsidRDefault="00A14D7C" w:rsidP="00A14D7C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1313996"/>
              <w:placeholder>
                <w:docPart w:val="EE1579B764A54313A50003828521473F"/>
              </w:placeholder>
            </w:sdtPr>
            <w:sdtEndPr/>
            <w:sdtContent>
              <w:p w14:paraId="06A72CB0" w14:textId="77777777" w:rsidR="00A14D7C" w:rsidRDefault="00A14D7C" w:rsidP="00A14D7C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5661743"/>
              <w:placeholder>
                <w:docPart w:val="FAAF96D7C4014FF6AC79A197C4FFDD49"/>
              </w:placeholder>
            </w:sdtPr>
            <w:sdtEndPr/>
            <w:sdtContent>
              <w:p w14:paraId="566A1A0D" w14:textId="77777777" w:rsidR="00A14D7C" w:rsidRDefault="00A14D7C" w:rsidP="00A14D7C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49749152"/>
              <w:placeholder>
                <w:docPart w:val="01EA74C6963547E99F6EF4ED14F7EE65"/>
              </w:placeholder>
            </w:sdtPr>
            <w:sdtEndPr/>
            <w:sdtContent>
              <w:p w14:paraId="3F7654D1" w14:textId="77777777" w:rsidR="00A14D7C" w:rsidRDefault="00A14D7C" w:rsidP="00A14D7C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5102775"/>
              <w:placeholder>
                <w:docPart w:val="E289B193F22A4484A495831E2A09927C"/>
              </w:placeholder>
            </w:sdtPr>
            <w:sdtEndPr/>
            <w:sdtContent>
              <w:p w14:paraId="39A0A593" w14:textId="77777777" w:rsidR="00A14D7C" w:rsidRDefault="00A14D7C" w:rsidP="00A14D7C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6410856"/>
              <w:placeholder>
                <w:docPart w:val="3F31EFD7E6064D178D77F2CB7F8450BB"/>
              </w:placeholder>
            </w:sdtPr>
            <w:sdtEndPr/>
            <w:sdtContent>
              <w:p w14:paraId="62FCD576" w14:textId="77777777" w:rsidR="00A14D7C" w:rsidRDefault="00A14D7C" w:rsidP="00A14D7C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A14D7C" w:rsidRPr="00A0246A" w14:paraId="1D0DDF7D" w14:textId="77777777" w:rsidTr="005E55F0">
        <w:trPr>
          <w:trHeight w:val="826"/>
        </w:trPr>
        <w:tc>
          <w:tcPr>
            <w:tcW w:w="1873" w:type="dxa"/>
            <w:tcBorders>
              <w:top w:val="single" w:sz="4" w:space="0" w:color="auto"/>
            </w:tcBorders>
          </w:tcPr>
          <w:p w14:paraId="28E7058F" w14:textId="77777777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75C037" w14:textId="774B902D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>Donnerstag</w:t>
            </w:r>
            <w:proofErr w:type="gramEnd"/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13.08.2026</w:t>
            </w:r>
          </w:p>
          <w:p w14:paraId="4DA32EDA" w14:textId="77777777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3D4A8265" w14:textId="77777777" w:rsidR="00A14D7C" w:rsidRPr="00C8119C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Kasseler</w:t>
            </w:r>
          </w:p>
          <w:p w14:paraId="6E793AE0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Zwiebel-Senf-Jus, Sauerkraut und Salzkartoffeln</w:t>
            </w:r>
          </w:p>
          <w:p w14:paraId="3BD48994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08493F89" w14:textId="63AEC350" w:rsidR="00A14D7C" w:rsidRPr="00A14D7C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8, a3, i, j, f, a8, a1</w:t>
            </w:r>
          </w:p>
        </w:tc>
        <w:tc>
          <w:tcPr>
            <w:tcW w:w="2123" w:type="dxa"/>
          </w:tcPr>
          <w:p w14:paraId="4287B804" w14:textId="77777777" w:rsidR="00A14D7C" w:rsidRPr="00200FDE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Putengyros</w:t>
            </w:r>
          </w:p>
          <w:p w14:paraId="6BAB5721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mit Krautsalat, </w:t>
            </w:r>
            <w:proofErr w:type="spellStart"/>
            <w:r>
              <w:rPr>
                <w:rFonts w:ascii="Arial" w:hAnsi="Arial" w:cs="Arial"/>
                <w:sz w:val="16"/>
              </w:rPr>
              <w:t>Tzatziki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und Reis</w:t>
            </w:r>
          </w:p>
          <w:p w14:paraId="273A797C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7D17122E" w14:textId="0953647D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g, a1</w:t>
            </w:r>
          </w:p>
        </w:tc>
        <w:tc>
          <w:tcPr>
            <w:tcW w:w="2166" w:type="dxa"/>
          </w:tcPr>
          <w:p w14:paraId="5F42CC1A" w14:textId="77777777" w:rsidR="00A14D7C" w:rsidRDefault="00A14D7C" w:rsidP="00A14D7C">
            <w:pPr>
              <w:pStyle w:val="Sprechblasentex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Vegetarische Bratwurst</w:t>
            </w:r>
          </w:p>
          <w:p w14:paraId="209CE03B" w14:textId="77777777" w:rsidR="00A14D7C" w:rsidRDefault="00A14D7C" w:rsidP="00A14D7C">
            <w:pPr>
              <w:pStyle w:val="Sprechblase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 Sauerkraut und Püree</w:t>
            </w:r>
          </w:p>
          <w:p w14:paraId="3D5308A8" w14:textId="77777777" w:rsidR="00A14D7C" w:rsidRDefault="00A14D7C" w:rsidP="00A14D7C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357FEAFA" w14:textId="77777777" w:rsidR="00A14D7C" w:rsidRDefault="00A14D7C" w:rsidP="00A14D7C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79215D60" w14:textId="0766396A" w:rsidR="00A14D7C" w:rsidRPr="00B152C3" w:rsidRDefault="00A14D7C" w:rsidP="00A14D7C">
            <w:pPr>
              <w:pStyle w:val="Sprechblasentext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Cs w:val="24"/>
                <w:vertAlign w:val="subscript"/>
              </w:rPr>
              <w:t>c, a8, g, a1</w:t>
            </w:r>
          </w:p>
        </w:tc>
        <w:tc>
          <w:tcPr>
            <w:tcW w:w="2132" w:type="dxa"/>
          </w:tcPr>
          <w:p w14:paraId="77B53AA5" w14:textId="77777777" w:rsidR="00A14D7C" w:rsidRPr="00506B05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Kartoffelsalat</w:t>
            </w:r>
          </w:p>
          <w:p w14:paraId="7E97D369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Kasseler Scheibe, Weißkohl und Senf</w:t>
            </w:r>
          </w:p>
          <w:p w14:paraId="21964C92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10083705" w14:textId="1E044665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11, 8, 15, c, j, a8, g, a1</w:t>
            </w:r>
          </w:p>
        </w:tc>
        <w:tc>
          <w:tcPr>
            <w:tcW w:w="2442" w:type="dxa"/>
          </w:tcPr>
          <w:p w14:paraId="250D63DD" w14:textId="77777777" w:rsidR="00A14D7C" w:rsidRPr="008A35C9" w:rsidRDefault="00A14D7C" w:rsidP="00A14D7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Hacksteak</w:t>
            </w:r>
          </w:p>
          <w:p w14:paraId="0DBCE097" w14:textId="77777777" w:rsidR="00A14D7C" w:rsidRDefault="00A14D7C" w:rsidP="00A14D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Bratensoße, Kohlrabi und Salzkartoffeln</w:t>
            </w:r>
          </w:p>
          <w:p w14:paraId="2200C963" w14:textId="77777777" w:rsidR="00A14D7C" w:rsidRDefault="00A14D7C" w:rsidP="00A14D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337A22" w14:textId="133AAE37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a3, i, c, f, a8, a, a1</w:t>
            </w:r>
          </w:p>
        </w:tc>
        <w:tc>
          <w:tcPr>
            <w:tcW w:w="2493" w:type="dxa"/>
          </w:tcPr>
          <w:p w14:paraId="4D3A1FE3" w14:textId="77777777" w:rsidR="00A14D7C" w:rsidRDefault="00A14D7C" w:rsidP="00A14D7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Wirsing-Möhreneintopf</w:t>
            </w:r>
          </w:p>
          <w:p w14:paraId="1FE1307D" w14:textId="6AE9A20E" w:rsidR="00A14D7C" w:rsidRPr="00B152C3" w:rsidRDefault="00A14D7C" w:rsidP="00A14D7C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          2,9 BE</w:t>
            </w:r>
          </w:p>
        </w:tc>
      </w:tr>
      <w:tr w:rsidR="00A14D7C" w:rsidRPr="00A0246A" w14:paraId="24A5A792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38437B1A" w14:textId="413840F1" w:rsidR="00A14D7C" w:rsidRPr="00A14D7C" w:rsidRDefault="00A14D7C" w:rsidP="00A14D7C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304852408"/>
              <w:placeholder>
                <w:docPart w:val="E7A1FBFC06BD46E0995D7D50D22B52B9"/>
              </w:placeholder>
            </w:sdtPr>
            <w:sdtEndPr/>
            <w:sdtContent>
              <w:p w14:paraId="0FD6733C" w14:textId="77777777" w:rsidR="00A14D7C" w:rsidRDefault="00A14D7C" w:rsidP="00A14D7C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498010587"/>
              <w:placeholder>
                <w:docPart w:val="60E64473DE2F441DBD3F1D7CEB201BB0"/>
              </w:placeholder>
            </w:sdtPr>
            <w:sdtEndPr/>
            <w:sdtContent>
              <w:p w14:paraId="310F6FA8" w14:textId="77777777" w:rsidR="00A14D7C" w:rsidRDefault="00A14D7C" w:rsidP="00A14D7C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2280991"/>
              <w:placeholder>
                <w:docPart w:val="0405BF77CBF4415290E8513BF667F185"/>
              </w:placeholder>
            </w:sdtPr>
            <w:sdtEndPr/>
            <w:sdtContent>
              <w:p w14:paraId="383B55FA" w14:textId="77777777" w:rsidR="00A14D7C" w:rsidRDefault="00A14D7C" w:rsidP="00A14D7C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04705778"/>
              <w:placeholder>
                <w:docPart w:val="A571F70F8C9B4812B4E3367D8F5073B6"/>
              </w:placeholder>
            </w:sdtPr>
            <w:sdtEndPr/>
            <w:sdtContent>
              <w:p w14:paraId="575E1868" w14:textId="77777777" w:rsidR="00A14D7C" w:rsidRDefault="00A14D7C" w:rsidP="00A14D7C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11803371"/>
              <w:placeholder>
                <w:docPart w:val="89EACED686394550812A39CB8BA0CBA3"/>
              </w:placeholder>
            </w:sdtPr>
            <w:sdtEndPr/>
            <w:sdtContent>
              <w:p w14:paraId="4FDB3DA6" w14:textId="77777777" w:rsidR="00A14D7C" w:rsidRDefault="00A14D7C" w:rsidP="00A14D7C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764304999"/>
              <w:placeholder>
                <w:docPart w:val="3A1EF3227FED4193881C0248C662B2E9"/>
              </w:placeholder>
            </w:sdtPr>
            <w:sdtEndPr/>
            <w:sdtContent>
              <w:p w14:paraId="28D8EA6A" w14:textId="77777777" w:rsidR="00A14D7C" w:rsidRDefault="00A14D7C" w:rsidP="00A14D7C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A14D7C" w:rsidRPr="00A0246A" w14:paraId="4B64F623" w14:textId="77777777" w:rsidTr="001F5EDD">
        <w:trPr>
          <w:trHeight w:val="952"/>
        </w:trPr>
        <w:tc>
          <w:tcPr>
            <w:tcW w:w="1873" w:type="dxa"/>
            <w:tcBorders>
              <w:top w:val="single" w:sz="4" w:space="0" w:color="auto"/>
            </w:tcBorders>
          </w:tcPr>
          <w:p w14:paraId="74314F92" w14:textId="77777777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9EE22E" w14:textId="41CD187D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Freitag </w:t>
            </w:r>
          </w:p>
          <w:p w14:paraId="4F2C594F" w14:textId="5A6952EB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>14.08.2026</w:t>
            </w:r>
          </w:p>
          <w:p w14:paraId="021A5553" w14:textId="77777777" w:rsidR="00A14D7C" w:rsidRPr="00A14D7C" w:rsidRDefault="00A14D7C" w:rsidP="00A14D7C">
            <w:pPr>
              <w:pStyle w:val="berschrift5"/>
              <w:rPr>
                <w:i w:val="0"/>
                <w:iCs w:val="0"/>
                <w:szCs w:val="20"/>
              </w:rPr>
            </w:pPr>
          </w:p>
        </w:tc>
        <w:tc>
          <w:tcPr>
            <w:tcW w:w="2124" w:type="dxa"/>
          </w:tcPr>
          <w:p w14:paraId="6FDCF453" w14:textId="77777777" w:rsidR="00A14D7C" w:rsidRPr="005112E1" w:rsidRDefault="00A14D7C" w:rsidP="00A14D7C">
            <w:pPr>
              <w:pStyle w:val="berschrift1"/>
            </w:pPr>
            <w:r>
              <w:t>Pikanter Kartoffel-Hackfleischtopf</w:t>
            </w:r>
          </w:p>
          <w:p w14:paraId="0A961435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Brötchen</w:t>
            </w:r>
          </w:p>
          <w:p w14:paraId="3A91F911" w14:textId="77777777" w:rsidR="00A14D7C" w:rsidRPr="0098026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4747F6FE" w14:textId="0D0CC36A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4, i, c, j, f, a8, g, a, a1</w:t>
            </w:r>
          </w:p>
        </w:tc>
        <w:tc>
          <w:tcPr>
            <w:tcW w:w="2123" w:type="dxa"/>
          </w:tcPr>
          <w:p w14:paraId="3DB182DD" w14:textId="77777777" w:rsidR="00A14D7C" w:rsidRPr="000538CD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Geschnetzeltes Schweinefleisch Zürcher Art</w:t>
            </w:r>
          </w:p>
          <w:p w14:paraId="5DF62B74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 w:rsidRPr="000538CD">
              <w:rPr>
                <w:rFonts w:ascii="Arial" w:hAnsi="Arial" w:cs="Arial"/>
                <w:sz w:val="16"/>
              </w:rPr>
              <w:t xml:space="preserve">mit </w:t>
            </w:r>
            <w:r>
              <w:rPr>
                <w:rFonts w:ascii="Arial" w:hAnsi="Arial" w:cs="Arial"/>
                <w:sz w:val="16"/>
              </w:rPr>
              <w:t>Erbsen und Röstinchen</w:t>
            </w:r>
          </w:p>
          <w:p w14:paraId="47EDF2CF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2EDB3DB3" w14:textId="0E88B7BC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a3, i, f, a8, a1z</w:t>
            </w:r>
          </w:p>
        </w:tc>
        <w:tc>
          <w:tcPr>
            <w:tcW w:w="2166" w:type="dxa"/>
          </w:tcPr>
          <w:p w14:paraId="2DFD542E" w14:textId="77777777" w:rsidR="00A14D7C" w:rsidRPr="005A08C5" w:rsidRDefault="00A14D7C" w:rsidP="00A14D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Sommerlicher Gemüseeintopf</w:t>
            </w:r>
          </w:p>
          <w:p w14:paraId="6A933AFB" w14:textId="77777777" w:rsidR="00A14D7C" w:rsidRDefault="00A14D7C" w:rsidP="00A14D7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Brötchen</w:t>
            </w:r>
          </w:p>
          <w:p w14:paraId="2D4A99F5" w14:textId="77777777" w:rsidR="00A14D7C" w:rsidRPr="00C9461F" w:rsidRDefault="00A14D7C" w:rsidP="00A14D7C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DADB30" w14:textId="22011FA0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1, 4, i, c, j, f, a8, g, a, a1</w:t>
            </w:r>
          </w:p>
        </w:tc>
        <w:tc>
          <w:tcPr>
            <w:tcW w:w="2132" w:type="dxa"/>
          </w:tcPr>
          <w:p w14:paraId="20270BE0" w14:textId="77777777" w:rsidR="00A14D7C" w:rsidRPr="006C204E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Waldorf Käsesalat</w:t>
            </w:r>
          </w:p>
          <w:p w14:paraId="250DB7FE" w14:textId="2405CB8F" w:rsidR="00A14D7C" w:rsidRPr="003A3209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mit Sellerie, Apfel, Käse, Walnuss und Chicken </w:t>
            </w:r>
            <w:proofErr w:type="spellStart"/>
            <w:r>
              <w:rPr>
                <w:rFonts w:ascii="Arial" w:hAnsi="Arial" w:cs="Arial"/>
                <w:sz w:val="16"/>
              </w:rPr>
              <w:t>Crossies</w:t>
            </w:r>
            <w:proofErr w:type="spellEnd"/>
          </w:p>
          <w:p w14:paraId="06178E24" w14:textId="1A58486B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3, 11, i, c, j, t, h3, g</w:t>
            </w:r>
          </w:p>
        </w:tc>
        <w:tc>
          <w:tcPr>
            <w:tcW w:w="2442" w:type="dxa"/>
          </w:tcPr>
          <w:p w14:paraId="47DEECBD" w14:textId="77777777" w:rsidR="00A14D7C" w:rsidRPr="00821150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Hähnchenbrust</w:t>
            </w:r>
          </w:p>
          <w:p w14:paraId="4E2CED85" w14:textId="77777777" w:rsidR="00A14D7C" w:rsidRDefault="00A14D7C" w:rsidP="00A14D7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Broccoli-Kartoffelkruste, Hollandaise, Reis und Salat</w:t>
            </w:r>
          </w:p>
          <w:p w14:paraId="2CA0DF82" w14:textId="77777777" w:rsidR="00A14D7C" w:rsidRPr="00147C7B" w:rsidRDefault="00A14D7C" w:rsidP="00A14D7C">
            <w:pPr>
              <w:rPr>
                <w:rFonts w:ascii="Arial" w:hAnsi="Arial" w:cs="Arial"/>
                <w:sz w:val="16"/>
              </w:rPr>
            </w:pPr>
          </w:p>
          <w:p w14:paraId="50B4BC6A" w14:textId="32AB500D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a1</w:t>
            </w:r>
          </w:p>
        </w:tc>
        <w:tc>
          <w:tcPr>
            <w:tcW w:w="2493" w:type="dxa"/>
          </w:tcPr>
          <w:p w14:paraId="712AC3AF" w14:textId="77777777" w:rsidR="00A14D7C" w:rsidRDefault="00A14D7C" w:rsidP="00A14D7C">
            <w:pPr>
              <w:pStyle w:val="berschrift1"/>
            </w:pPr>
            <w:r>
              <w:t>Kap Seehecht</w:t>
            </w:r>
          </w:p>
          <w:p w14:paraId="40AD1755" w14:textId="09934F0A" w:rsidR="00A14D7C" w:rsidRPr="00B152C3" w:rsidRDefault="00A14D7C" w:rsidP="00A14D7C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feiner Honig-Senfsoße, Frühlingsgemüse und Kartoffel-Senf-Stampf                     0,6 BE</w:t>
            </w:r>
          </w:p>
        </w:tc>
      </w:tr>
      <w:tr w:rsidR="00A14D7C" w:rsidRPr="00A0246A" w14:paraId="72DAFF36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7B4389E2" w14:textId="79DEBD10" w:rsidR="00A14D7C" w:rsidRPr="00A14D7C" w:rsidRDefault="00A14D7C" w:rsidP="00A14D7C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68448499"/>
              <w:placeholder>
                <w:docPart w:val="5926E3E3B49F479490219D1530C297A5"/>
              </w:placeholder>
            </w:sdtPr>
            <w:sdtEndPr/>
            <w:sdtContent>
              <w:p w14:paraId="690D95E4" w14:textId="77777777" w:rsidR="00A14D7C" w:rsidRDefault="00A14D7C" w:rsidP="00A14D7C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087295199"/>
              <w:placeholder>
                <w:docPart w:val="A2D079A03405429F8D650BD5C4892587"/>
              </w:placeholder>
            </w:sdtPr>
            <w:sdtEndPr/>
            <w:sdtContent>
              <w:p w14:paraId="493C3028" w14:textId="77777777" w:rsidR="00A14D7C" w:rsidRDefault="00A14D7C" w:rsidP="00A14D7C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08057102"/>
              <w:placeholder>
                <w:docPart w:val="605581D0BE024E1AB2CFB18ABFAFC61F"/>
              </w:placeholder>
            </w:sdtPr>
            <w:sdtEndPr/>
            <w:sdtContent>
              <w:p w14:paraId="251050B0" w14:textId="77777777" w:rsidR="00A14D7C" w:rsidRDefault="00A14D7C" w:rsidP="00A14D7C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974365258"/>
              <w:placeholder>
                <w:docPart w:val="EA2A29A4D7BF436B86824525AA78AB4C"/>
              </w:placeholder>
            </w:sdtPr>
            <w:sdtEndPr/>
            <w:sdtContent>
              <w:p w14:paraId="7DF447D3" w14:textId="77777777" w:rsidR="00A14D7C" w:rsidRDefault="00A14D7C" w:rsidP="00A14D7C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065765091"/>
              <w:placeholder>
                <w:docPart w:val="D5FB772E4CD74D048364A033B9F52605"/>
              </w:placeholder>
            </w:sdtPr>
            <w:sdtEndPr/>
            <w:sdtContent>
              <w:p w14:paraId="1F746C54" w14:textId="77777777" w:rsidR="00A14D7C" w:rsidRDefault="00A14D7C" w:rsidP="00A14D7C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59029937"/>
              <w:placeholder>
                <w:docPart w:val="14FB472F9A484F9C94DF1A9B9541467B"/>
              </w:placeholder>
            </w:sdtPr>
            <w:sdtEndPr/>
            <w:sdtContent>
              <w:p w14:paraId="506CA3F6" w14:textId="77777777" w:rsidR="00A14D7C" w:rsidRDefault="00A14D7C" w:rsidP="00A14D7C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A14D7C" w:rsidRPr="00A0246A" w14:paraId="3398D005" w14:textId="77777777" w:rsidTr="008C05F8">
        <w:trPr>
          <w:trHeight w:val="954"/>
        </w:trPr>
        <w:tc>
          <w:tcPr>
            <w:tcW w:w="1873" w:type="dxa"/>
            <w:tcBorders>
              <w:top w:val="single" w:sz="4" w:space="0" w:color="auto"/>
            </w:tcBorders>
          </w:tcPr>
          <w:p w14:paraId="33D946CF" w14:textId="77777777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44001B" w14:textId="22C67DEA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Samstag </w:t>
            </w:r>
          </w:p>
          <w:p w14:paraId="649E47DF" w14:textId="0B57CC44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>15.08.2026</w:t>
            </w:r>
          </w:p>
          <w:p w14:paraId="567DBB91" w14:textId="77777777" w:rsidR="00A14D7C" w:rsidRPr="00A14D7C" w:rsidRDefault="00A14D7C" w:rsidP="00A14D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3D5F7C1F" w14:textId="77777777" w:rsidR="00A14D7C" w:rsidRDefault="00A14D7C" w:rsidP="00A14D7C">
            <w:pPr>
              <w:pStyle w:val="Textkrper2"/>
            </w:pPr>
            <w:r>
              <w:rPr>
                <w:b/>
                <w:bCs/>
              </w:rPr>
              <w:t xml:space="preserve">Spießbraten </w:t>
            </w:r>
          </w:p>
          <w:p w14:paraId="13298795" w14:textId="77777777" w:rsidR="00A14D7C" w:rsidRDefault="00A14D7C" w:rsidP="00A14D7C">
            <w:pPr>
              <w:pStyle w:val="Textkrper2"/>
            </w:pPr>
            <w:r>
              <w:t>mit Jus, Karotten und Schwenkkartoffeln</w:t>
            </w:r>
          </w:p>
          <w:p w14:paraId="3B431C32" w14:textId="77777777" w:rsidR="00A14D7C" w:rsidRDefault="00A14D7C" w:rsidP="00A14D7C">
            <w:pPr>
              <w:pStyle w:val="Textkrper2"/>
            </w:pPr>
          </w:p>
          <w:p w14:paraId="30919ABE" w14:textId="189D856E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A14D7C">
              <w:rPr>
                <w:rFonts w:ascii="Arial" w:hAnsi="Arial" w:cs="Arial"/>
                <w:bCs/>
                <w:sz w:val="16"/>
                <w:vertAlign w:val="subscript"/>
              </w:rPr>
              <w:t>g</w:t>
            </w:r>
          </w:p>
        </w:tc>
        <w:tc>
          <w:tcPr>
            <w:tcW w:w="2123" w:type="dxa"/>
          </w:tcPr>
          <w:p w14:paraId="6E148993" w14:textId="77777777" w:rsidR="00A14D7C" w:rsidRPr="00AD5852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Kartoffel-Sauerkraut-Auflauf</w:t>
            </w:r>
          </w:p>
          <w:p w14:paraId="77DE8B78" w14:textId="401D3C46" w:rsidR="00A14D7C" w:rsidRDefault="00A14D7C" w:rsidP="00A14D7C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mit Kasseler und Bratensoße</w:t>
            </w:r>
          </w:p>
          <w:p w14:paraId="5CEA4888" w14:textId="2F997687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vertAlign w:val="subscript"/>
              </w:rPr>
              <w:t>2, 3, 1, 8, 4, a3, i, c, j, f, a8, g, a1</w:t>
            </w:r>
          </w:p>
        </w:tc>
        <w:tc>
          <w:tcPr>
            <w:tcW w:w="2166" w:type="dxa"/>
          </w:tcPr>
          <w:p w14:paraId="22ED7D9F" w14:textId="77777777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0BF90C0A" w14:textId="77777777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</w:tcPr>
          <w:p w14:paraId="2D64DD4E" w14:textId="77777777" w:rsidR="00A14D7C" w:rsidRPr="00A06905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Eier Omelett</w:t>
            </w:r>
          </w:p>
          <w:p w14:paraId="6C4F95DA" w14:textId="4BC1F357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 w:rsidRPr="00A14D7C">
              <w:rPr>
                <w:rFonts w:ascii="Arial" w:hAnsi="Arial" w:cs="Arial"/>
                <w:bCs/>
                <w:sz w:val="16"/>
              </w:rPr>
              <w:t xml:space="preserve">mit Leipziger Allerlei und Frühlingspüree       </w:t>
            </w:r>
            <w:r>
              <w:rPr>
                <w:rFonts w:ascii="Arial" w:hAnsi="Arial" w:cs="Arial"/>
                <w:bCs/>
                <w:sz w:val="16"/>
              </w:rPr>
              <w:t xml:space="preserve">           </w:t>
            </w:r>
            <w:r w:rsidRPr="00A14D7C">
              <w:rPr>
                <w:rFonts w:ascii="Arial" w:hAnsi="Arial" w:cs="Arial"/>
                <w:bCs/>
                <w:sz w:val="16"/>
              </w:rPr>
              <w:t xml:space="preserve">      2,4 BE</w:t>
            </w:r>
          </w:p>
        </w:tc>
        <w:tc>
          <w:tcPr>
            <w:tcW w:w="2493" w:type="dxa"/>
          </w:tcPr>
          <w:p w14:paraId="12CEF9D0" w14:textId="77777777" w:rsidR="00A14D7C" w:rsidRPr="004A2689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Schweinegulasch Jäger Art</w:t>
            </w:r>
          </w:p>
          <w:p w14:paraId="7E8F2FFA" w14:textId="77777777" w:rsidR="00A14D7C" w:rsidRDefault="00A14D7C" w:rsidP="00A14D7C">
            <w:pPr>
              <w:rPr>
                <w:rFonts w:ascii="Arial" w:hAnsi="Arial" w:cs="Arial"/>
                <w:bCs/>
                <w:sz w:val="16"/>
              </w:rPr>
            </w:pPr>
            <w:r w:rsidRPr="00A14D7C">
              <w:rPr>
                <w:rFonts w:ascii="Arial" w:hAnsi="Arial" w:cs="Arial"/>
                <w:bCs/>
                <w:sz w:val="16"/>
              </w:rPr>
              <w:t xml:space="preserve">mit Erbsen und Kräuterspätzle                         </w:t>
            </w:r>
          </w:p>
          <w:p w14:paraId="4434AB34" w14:textId="3457849A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                         </w:t>
            </w:r>
            <w:r w:rsidRPr="00A14D7C">
              <w:rPr>
                <w:rFonts w:ascii="Arial" w:hAnsi="Arial" w:cs="Arial"/>
                <w:bCs/>
                <w:sz w:val="16"/>
              </w:rPr>
              <w:t>3,8 BE</w:t>
            </w:r>
          </w:p>
        </w:tc>
      </w:tr>
      <w:tr w:rsidR="00A14D7C" w:rsidRPr="00A0246A" w14:paraId="12C9DBE0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08711966" w14:textId="25685D0D" w:rsidR="00A14D7C" w:rsidRPr="00A14D7C" w:rsidRDefault="00A14D7C" w:rsidP="00A14D7C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00131763"/>
              <w:placeholder>
                <w:docPart w:val="AD3596070B0B4E68BAAC9D92BD47B580"/>
              </w:placeholder>
            </w:sdtPr>
            <w:sdtEndPr/>
            <w:sdtContent>
              <w:p w14:paraId="75E81FC4" w14:textId="77777777" w:rsidR="00A14D7C" w:rsidRDefault="00A14D7C" w:rsidP="00A14D7C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172335270"/>
              <w:placeholder>
                <w:docPart w:val="16DB4C48931B4C9D9B84DEEA5FE6CCC8"/>
              </w:placeholder>
            </w:sdtPr>
            <w:sdtEndPr/>
            <w:sdtContent>
              <w:p w14:paraId="65178781" w14:textId="77777777" w:rsidR="00A14D7C" w:rsidRDefault="00A14D7C" w:rsidP="00A14D7C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52B64FE1" w14:textId="77777777" w:rsidR="00A14D7C" w:rsidRDefault="00A14D7C" w:rsidP="00A14D7C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BE5AFFA" wp14:editId="279C9DB5">
                  <wp:simplePos x="0" y="0"/>
                  <wp:positionH relativeFrom="column">
                    <wp:posOffset>161290</wp:posOffset>
                  </wp:positionH>
                  <wp:positionV relativeFrom="page">
                    <wp:posOffset>-180340</wp:posOffset>
                  </wp:positionV>
                  <wp:extent cx="2301875" cy="628015"/>
                  <wp:effectExtent l="0" t="0" r="3175" b="635"/>
                  <wp:wrapNone/>
                  <wp:docPr id="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7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2" w:type="dxa"/>
          </w:tcPr>
          <w:p w14:paraId="372359C8" w14:textId="77777777" w:rsidR="00A14D7C" w:rsidRDefault="00A14D7C" w:rsidP="00A14D7C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18116094"/>
              <w:placeholder>
                <w:docPart w:val="CDA00ABFCC0341DC97CD7DA28D3DBBE3"/>
              </w:placeholder>
            </w:sdtPr>
            <w:sdtEndPr/>
            <w:sdtContent>
              <w:p w14:paraId="62382ED6" w14:textId="77777777" w:rsidR="00A14D7C" w:rsidRDefault="00A14D7C" w:rsidP="00A14D7C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3821212"/>
              <w:placeholder>
                <w:docPart w:val="54BA95B940414E2A9B7C3BABA12517B1"/>
              </w:placeholder>
            </w:sdtPr>
            <w:sdtEndPr/>
            <w:sdtContent>
              <w:p w14:paraId="2069B823" w14:textId="77777777" w:rsidR="00A14D7C" w:rsidRDefault="00A14D7C" w:rsidP="00A14D7C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A14D7C" w:rsidRPr="00A0246A" w14:paraId="31391D88" w14:textId="77777777" w:rsidTr="00A15844">
        <w:trPr>
          <w:trHeight w:val="956"/>
        </w:trPr>
        <w:tc>
          <w:tcPr>
            <w:tcW w:w="1873" w:type="dxa"/>
            <w:tcBorders>
              <w:top w:val="single" w:sz="4" w:space="0" w:color="auto"/>
            </w:tcBorders>
          </w:tcPr>
          <w:p w14:paraId="56699E47" w14:textId="77777777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663D1A" w14:textId="317E5402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Sonntag </w:t>
            </w:r>
          </w:p>
          <w:p w14:paraId="1FD1197B" w14:textId="45C4D683" w:rsidR="00A14D7C" w:rsidRPr="00A14D7C" w:rsidRDefault="00A14D7C" w:rsidP="00A14D7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D7C">
              <w:rPr>
                <w:rFonts w:ascii="Arial" w:hAnsi="Arial" w:cs="Arial"/>
                <w:b/>
                <w:bCs/>
                <w:sz w:val="20"/>
                <w:szCs w:val="20"/>
              </w:rPr>
              <w:t>16.08.2026</w:t>
            </w:r>
          </w:p>
          <w:p w14:paraId="6504ECF3" w14:textId="77777777" w:rsidR="00A14D7C" w:rsidRPr="00A14D7C" w:rsidRDefault="00A14D7C" w:rsidP="00A14D7C">
            <w:pPr>
              <w:pStyle w:val="berschrift4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5CBA9D5" w14:textId="77777777" w:rsidR="00A14D7C" w:rsidRPr="0034354F" w:rsidRDefault="00A14D7C" w:rsidP="00A14D7C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Bunte Geflügelpfanne</w:t>
            </w:r>
          </w:p>
          <w:p w14:paraId="0903188C" w14:textId="013F3AEE" w:rsidR="00A14D7C" w:rsidRPr="00B152C3" w:rsidRDefault="00A14D7C" w:rsidP="00E91A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Paprika, Champignons und Spätzle</w:t>
            </w:r>
          </w:p>
        </w:tc>
        <w:tc>
          <w:tcPr>
            <w:tcW w:w="2123" w:type="dxa"/>
          </w:tcPr>
          <w:p w14:paraId="71C47B2C" w14:textId="77777777" w:rsidR="00A14D7C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Rahmgeschnetzeltes</w:t>
            </w:r>
          </w:p>
          <w:p w14:paraId="56D16669" w14:textId="19B64877" w:rsidR="00A14D7C" w:rsidRPr="00B152C3" w:rsidRDefault="00A14D7C" w:rsidP="00A14D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Gartengemüse und Petersilienkartoffeln</w:t>
            </w:r>
          </w:p>
        </w:tc>
        <w:tc>
          <w:tcPr>
            <w:tcW w:w="2166" w:type="dxa"/>
          </w:tcPr>
          <w:p w14:paraId="3A52A2C9" w14:textId="77777777" w:rsidR="00A14D7C" w:rsidRPr="00B152C3" w:rsidRDefault="00A14D7C" w:rsidP="00A14D7C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0F3BCE4B" w14:textId="77777777" w:rsidR="00A14D7C" w:rsidRPr="00B152C3" w:rsidRDefault="00A14D7C" w:rsidP="00A14D7C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</w:tcPr>
          <w:p w14:paraId="0106B774" w14:textId="77777777" w:rsidR="00A14D7C" w:rsidRPr="00BC3898" w:rsidRDefault="00A14D7C" w:rsidP="00A14D7C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Rinderbraten</w:t>
            </w:r>
          </w:p>
          <w:p w14:paraId="0465BB7D" w14:textId="79B895C9" w:rsidR="00A14D7C" w:rsidRPr="00B152C3" w:rsidRDefault="00A14D7C" w:rsidP="00A14D7C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mit Kohlrabi-Erbsengemüse und Salzkartoffeln</w:t>
            </w:r>
          </w:p>
        </w:tc>
        <w:tc>
          <w:tcPr>
            <w:tcW w:w="2493" w:type="dxa"/>
          </w:tcPr>
          <w:p w14:paraId="39572626" w14:textId="77777777" w:rsidR="00A14D7C" w:rsidRDefault="00A14D7C" w:rsidP="00A14D7C">
            <w:pPr>
              <w:pStyle w:val="berschrift1"/>
            </w:pPr>
            <w:r>
              <w:t>Deutsches Beefsteak</w:t>
            </w:r>
          </w:p>
          <w:p w14:paraId="4DD64C47" w14:textId="6A188021" w:rsidR="00A14D7C" w:rsidRPr="00B152C3" w:rsidRDefault="00A14D7C" w:rsidP="00A14D7C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Erbsen, Möhren und Spiralnudeln                              3,6 BE</w:t>
            </w:r>
          </w:p>
        </w:tc>
      </w:tr>
      <w:tr w:rsidR="00A14D7C" w:rsidRPr="00A0246A" w14:paraId="532B83B3" w14:textId="77777777" w:rsidTr="00D542F7">
        <w:trPr>
          <w:trHeight w:val="75"/>
        </w:trPr>
        <w:tc>
          <w:tcPr>
            <w:tcW w:w="1873" w:type="dxa"/>
            <w:tcBorders>
              <w:bottom w:val="single" w:sz="4" w:space="0" w:color="auto"/>
            </w:tcBorders>
          </w:tcPr>
          <w:p w14:paraId="772EA6CC" w14:textId="3659FA3D" w:rsidR="00A14D7C" w:rsidRPr="00A14D7C" w:rsidRDefault="00A14D7C" w:rsidP="00A14D7C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31372535"/>
              <w:placeholder>
                <w:docPart w:val="1BA0F10C4A15417988526B1E9C0C1FC6"/>
              </w:placeholder>
            </w:sdtPr>
            <w:sdtEndPr/>
            <w:sdtContent>
              <w:p w14:paraId="53C1C962" w14:textId="77777777" w:rsidR="00A14D7C" w:rsidRDefault="00A14D7C" w:rsidP="00A14D7C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91634531"/>
              <w:placeholder>
                <w:docPart w:val="E3894D3CE8DA40A7B220B45DE0A0731A"/>
              </w:placeholder>
            </w:sdtPr>
            <w:sdtEndPr/>
            <w:sdtContent>
              <w:p w14:paraId="4C579662" w14:textId="77777777" w:rsidR="00A14D7C" w:rsidRDefault="00A14D7C" w:rsidP="00A14D7C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57310903" w14:textId="77777777" w:rsidR="00A14D7C" w:rsidRDefault="00A14D7C" w:rsidP="00A14D7C">
            <w:pPr>
              <w:jc w:val="right"/>
            </w:pPr>
          </w:p>
        </w:tc>
        <w:tc>
          <w:tcPr>
            <w:tcW w:w="2132" w:type="dxa"/>
          </w:tcPr>
          <w:p w14:paraId="0F33A903" w14:textId="77777777" w:rsidR="00A14D7C" w:rsidRDefault="00A14D7C" w:rsidP="00A14D7C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57075576"/>
              <w:placeholder>
                <w:docPart w:val="FB9A354FEF494A7F9C6B51361CFEC2CC"/>
              </w:placeholder>
            </w:sdtPr>
            <w:sdtEndPr/>
            <w:sdtContent>
              <w:p w14:paraId="4BE7814D" w14:textId="77777777" w:rsidR="00A14D7C" w:rsidRDefault="00A14D7C" w:rsidP="00A14D7C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05926682"/>
              <w:placeholder>
                <w:docPart w:val="A9995E0E1CFF448F88DAF3FD7FCE55A4"/>
              </w:placeholder>
            </w:sdtPr>
            <w:sdtEndPr/>
            <w:sdtContent>
              <w:p w14:paraId="0B583D12" w14:textId="77777777" w:rsidR="00A14D7C" w:rsidRDefault="00A14D7C" w:rsidP="00A14D7C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476851A7" w14:textId="77777777" w:rsidR="001548B2" w:rsidRDefault="001548B2" w:rsidP="00A0246A">
      <w:pPr>
        <w:jc w:val="right"/>
      </w:pPr>
    </w:p>
    <w:sectPr w:rsidR="001548B2" w:rsidSect="00FD0F81">
      <w:headerReference w:type="default" r:id="rId9"/>
      <w:pgSz w:w="16838" w:h="11906" w:orient="landscape" w:code="9"/>
      <w:pgMar w:top="426" w:right="244" w:bottom="284" w:left="170" w:header="140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BAE1B" w14:textId="77777777" w:rsidR="00D95738" w:rsidRDefault="00D95738">
      <w:r>
        <w:separator/>
      </w:r>
    </w:p>
  </w:endnote>
  <w:endnote w:type="continuationSeparator" w:id="0">
    <w:p w14:paraId="4389D501" w14:textId="77777777" w:rsidR="00D95738" w:rsidRDefault="00D9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78432" w14:textId="77777777" w:rsidR="00D95738" w:rsidRDefault="00D95738">
      <w:r>
        <w:separator/>
      </w:r>
    </w:p>
  </w:footnote>
  <w:footnote w:type="continuationSeparator" w:id="0">
    <w:p w14:paraId="55FDA082" w14:textId="77777777" w:rsidR="00D95738" w:rsidRDefault="00D95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D405" w14:textId="77777777" w:rsidR="00822D13" w:rsidRPr="00FD0F81" w:rsidRDefault="00822D13" w:rsidP="00822D13">
    <w:pPr>
      <w:pStyle w:val="Fuzeile"/>
      <w:ind w:left="426"/>
      <w:rPr>
        <w:rFonts w:ascii="Arial" w:hAnsi="Arial" w:cs="Arial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oddxkDJ2BGaF0XiZXQRQ23z9Ky8fWhZQZXFSe/iD9IaFW1y9NZDGLYDO+Oxb+FvC7zNH4Gl0suoHDyPWqauBw==" w:salt="CqEMWsI43uhuQM8n6HlXsA==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05"/>
    <w:rsid w:val="00000991"/>
    <w:rsid w:val="0001539A"/>
    <w:rsid w:val="00023D29"/>
    <w:rsid w:val="00041047"/>
    <w:rsid w:val="000440F8"/>
    <w:rsid w:val="0006091F"/>
    <w:rsid w:val="000636F9"/>
    <w:rsid w:val="00073C67"/>
    <w:rsid w:val="000854CD"/>
    <w:rsid w:val="0009290B"/>
    <w:rsid w:val="0009786E"/>
    <w:rsid w:val="000A1A51"/>
    <w:rsid w:val="000A2E1E"/>
    <w:rsid w:val="000B0D2E"/>
    <w:rsid w:val="001027BB"/>
    <w:rsid w:val="00131678"/>
    <w:rsid w:val="0013187F"/>
    <w:rsid w:val="00136B8A"/>
    <w:rsid w:val="001548B2"/>
    <w:rsid w:val="001825AF"/>
    <w:rsid w:val="001A165F"/>
    <w:rsid w:val="001E5BEE"/>
    <w:rsid w:val="001F5C94"/>
    <w:rsid w:val="00203452"/>
    <w:rsid w:val="00226696"/>
    <w:rsid w:val="00230720"/>
    <w:rsid w:val="00244868"/>
    <w:rsid w:val="00253345"/>
    <w:rsid w:val="00255CEF"/>
    <w:rsid w:val="00277434"/>
    <w:rsid w:val="002B3EB7"/>
    <w:rsid w:val="002E4BB7"/>
    <w:rsid w:val="0031012B"/>
    <w:rsid w:val="003107A3"/>
    <w:rsid w:val="00313D65"/>
    <w:rsid w:val="00324A12"/>
    <w:rsid w:val="003900D6"/>
    <w:rsid w:val="003B609A"/>
    <w:rsid w:val="003C7A3D"/>
    <w:rsid w:val="003F318F"/>
    <w:rsid w:val="0041167A"/>
    <w:rsid w:val="00414619"/>
    <w:rsid w:val="00426CF4"/>
    <w:rsid w:val="00434DAC"/>
    <w:rsid w:val="00441F41"/>
    <w:rsid w:val="00450354"/>
    <w:rsid w:val="004814E1"/>
    <w:rsid w:val="00495759"/>
    <w:rsid w:val="00497789"/>
    <w:rsid w:val="004A7942"/>
    <w:rsid w:val="004D5378"/>
    <w:rsid w:val="00504447"/>
    <w:rsid w:val="00531EBD"/>
    <w:rsid w:val="00532AFF"/>
    <w:rsid w:val="005352B0"/>
    <w:rsid w:val="00556570"/>
    <w:rsid w:val="0055780C"/>
    <w:rsid w:val="005870C5"/>
    <w:rsid w:val="0058745A"/>
    <w:rsid w:val="005903DC"/>
    <w:rsid w:val="005A6DEA"/>
    <w:rsid w:val="005C7259"/>
    <w:rsid w:val="005E12EB"/>
    <w:rsid w:val="005E3423"/>
    <w:rsid w:val="005F7318"/>
    <w:rsid w:val="0060748B"/>
    <w:rsid w:val="00616B24"/>
    <w:rsid w:val="0062073D"/>
    <w:rsid w:val="0062271B"/>
    <w:rsid w:val="00630559"/>
    <w:rsid w:val="0069118F"/>
    <w:rsid w:val="006D093B"/>
    <w:rsid w:val="006E1F5D"/>
    <w:rsid w:val="006F76F5"/>
    <w:rsid w:val="00704890"/>
    <w:rsid w:val="007074F2"/>
    <w:rsid w:val="00707E9F"/>
    <w:rsid w:val="00740020"/>
    <w:rsid w:val="00782D92"/>
    <w:rsid w:val="0078655D"/>
    <w:rsid w:val="00793B19"/>
    <w:rsid w:val="007A09D2"/>
    <w:rsid w:val="007D6835"/>
    <w:rsid w:val="007D6C06"/>
    <w:rsid w:val="00813B33"/>
    <w:rsid w:val="00822D13"/>
    <w:rsid w:val="00824E9A"/>
    <w:rsid w:val="00831B83"/>
    <w:rsid w:val="00840DF6"/>
    <w:rsid w:val="008675C4"/>
    <w:rsid w:val="00872EDD"/>
    <w:rsid w:val="00890C43"/>
    <w:rsid w:val="008A7B4E"/>
    <w:rsid w:val="008B228B"/>
    <w:rsid w:val="008B74F8"/>
    <w:rsid w:val="008D7016"/>
    <w:rsid w:val="008F79E2"/>
    <w:rsid w:val="00922FCD"/>
    <w:rsid w:val="00932597"/>
    <w:rsid w:val="0095277C"/>
    <w:rsid w:val="00954031"/>
    <w:rsid w:val="00975037"/>
    <w:rsid w:val="009A568D"/>
    <w:rsid w:val="009C6DC6"/>
    <w:rsid w:val="009C72FE"/>
    <w:rsid w:val="009D0331"/>
    <w:rsid w:val="009D4924"/>
    <w:rsid w:val="009D5652"/>
    <w:rsid w:val="00A0246A"/>
    <w:rsid w:val="00A10B27"/>
    <w:rsid w:val="00A14D7C"/>
    <w:rsid w:val="00A257F2"/>
    <w:rsid w:val="00AA485B"/>
    <w:rsid w:val="00AA5230"/>
    <w:rsid w:val="00AA54F8"/>
    <w:rsid w:val="00AE01FA"/>
    <w:rsid w:val="00B152C3"/>
    <w:rsid w:val="00B35CCA"/>
    <w:rsid w:val="00B44EE8"/>
    <w:rsid w:val="00B50F51"/>
    <w:rsid w:val="00B5231D"/>
    <w:rsid w:val="00B6425C"/>
    <w:rsid w:val="00B73163"/>
    <w:rsid w:val="00B8479D"/>
    <w:rsid w:val="00BB5E05"/>
    <w:rsid w:val="00BC62E6"/>
    <w:rsid w:val="00C02E9E"/>
    <w:rsid w:val="00C05F10"/>
    <w:rsid w:val="00C203D7"/>
    <w:rsid w:val="00C20452"/>
    <w:rsid w:val="00C47203"/>
    <w:rsid w:val="00C53FAF"/>
    <w:rsid w:val="00C57580"/>
    <w:rsid w:val="00C70648"/>
    <w:rsid w:val="00C70D47"/>
    <w:rsid w:val="00C97E82"/>
    <w:rsid w:val="00CA549C"/>
    <w:rsid w:val="00CB1669"/>
    <w:rsid w:val="00CB1FB8"/>
    <w:rsid w:val="00CD6A2D"/>
    <w:rsid w:val="00D53B90"/>
    <w:rsid w:val="00D542F7"/>
    <w:rsid w:val="00D64A42"/>
    <w:rsid w:val="00D73F60"/>
    <w:rsid w:val="00D95738"/>
    <w:rsid w:val="00D96B18"/>
    <w:rsid w:val="00DB1113"/>
    <w:rsid w:val="00DC3304"/>
    <w:rsid w:val="00DD7FA2"/>
    <w:rsid w:val="00DE17ED"/>
    <w:rsid w:val="00E001C1"/>
    <w:rsid w:val="00E91A56"/>
    <w:rsid w:val="00F41FBF"/>
    <w:rsid w:val="00F63855"/>
    <w:rsid w:val="00F710B5"/>
    <w:rsid w:val="00F760C1"/>
    <w:rsid w:val="00F76738"/>
    <w:rsid w:val="00F81BDD"/>
    <w:rsid w:val="00F850A2"/>
    <w:rsid w:val="00FB6BCE"/>
    <w:rsid w:val="00FD0F81"/>
    <w:rsid w:val="00FE308F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279E84"/>
  <w15:docId w15:val="{0383B385-5529-45F1-9696-9DC3EDE5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i/>
      <w:iCs/>
      <w:sz w:val="1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i/>
      <w:iCs/>
      <w:sz w:val="1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" w:hAnsi="Arial" w:cs="Arial"/>
      <w:b/>
      <w:bCs/>
      <w:i/>
      <w:iCs/>
      <w:sz w:val="1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Arial" w:hAnsi="Arial" w:cs="Arial"/>
      <w:b/>
      <w:bCs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b/>
      <w:bCs/>
      <w:sz w:val="16"/>
    </w:rPr>
  </w:style>
  <w:style w:type="paragraph" w:styleId="Textkrper2">
    <w:name w:val="Body Text 2"/>
    <w:basedOn w:val="Standard"/>
    <w:rPr>
      <w:rFonts w:ascii="Arial" w:hAnsi="Arial" w:cs="Arial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257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257F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56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0F81"/>
    <w:rPr>
      <w:color w:val="808080"/>
    </w:rPr>
  </w:style>
  <w:style w:type="character" w:styleId="Hyperlink">
    <w:name w:val="Hyperlink"/>
    <w:basedOn w:val="Absatz-Standardschriftart"/>
    <w:unhideWhenUsed/>
    <w:rsid w:val="00890C43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A14D7C"/>
    <w:rPr>
      <w:rFonts w:ascii="Arial" w:hAnsi="Arial" w:cs="Arial"/>
      <w:b/>
      <w:bC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file:///C:\Users\lisa.juelich\Desktop\zentrale-lk@parisozial-mlh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Gesch&#228;ftsf&#252;hrung\&#214;ffentlichkeitsarbeit\Website\Essen%20auf%20R&#228;dern\Essensplan%20Vorlage%202021\Essensplan_leer_2025_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635C1D8822476FA0039A6BF16B7C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78185B-58C4-45B2-9D31-4FBE9D33198B}"/>
      </w:docPartPr>
      <w:docPartBody>
        <w:p w:rsidR="00CD4C24" w:rsidRDefault="00CD4C24">
          <w:pPr>
            <w:pStyle w:val="C6635C1D8822476FA0039A6BF16B7C32"/>
          </w:pPr>
          <w:r w:rsidRPr="006E595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6A571F35234040A37DA0E99F0D41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73FED-4C4D-4241-AC91-D8D6731C51F5}"/>
      </w:docPartPr>
      <w:docPartBody>
        <w:p w:rsidR="00CD4C24" w:rsidRDefault="003326B0" w:rsidP="003326B0">
          <w:pPr>
            <w:pStyle w:val="BE6A571F35234040A37DA0E99F0D41C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4DDDECCBBD4DA58ADAC223073F06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633881-0593-4985-B6D8-26C240F3660B}"/>
      </w:docPartPr>
      <w:docPartBody>
        <w:p w:rsidR="00CD4C24" w:rsidRDefault="003326B0" w:rsidP="003326B0">
          <w:pPr>
            <w:pStyle w:val="A14DDDECCBBD4DA58ADAC223073F060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CDC4B91DE0490DBA94D147C18366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8BDE60-CE8E-486E-84CB-CDE6E65CC566}"/>
      </w:docPartPr>
      <w:docPartBody>
        <w:p w:rsidR="00CD4C24" w:rsidRDefault="003326B0" w:rsidP="003326B0">
          <w:pPr>
            <w:pStyle w:val="53CDC4B91DE0490DBA94D147C183660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EB8FA960A04187B2675F7BEC6F18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9035BB-11A2-45BC-A04F-3350FDD710CB}"/>
      </w:docPartPr>
      <w:docPartBody>
        <w:p w:rsidR="00CD4C24" w:rsidRDefault="003326B0" w:rsidP="003326B0">
          <w:pPr>
            <w:pStyle w:val="60EB8FA960A04187B2675F7BEC6F18F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5B8D7AD411447FA16FC1915C4B63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54F118-8170-46EB-9094-AB1BF428DA93}"/>
      </w:docPartPr>
      <w:docPartBody>
        <w:p w:rsidR="00CD4C24" w:rsidRDefault="003326B0" w:rsidP="003326B0">
          <w:pPr>
            <w:pStyle w:val="C75B8D7AD411447FA16FC1915C4B636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044071670A42118751A8A2E05DD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11B7C6-60B7-4F32-85A2-B34ECCA06645}"/>
      </w:docPartPr>
      <w:docPartBody>
        <w:p w:rsidR="00CD4C24" w:rsidRDefault="003326B0" w:rsidP="003326B0">
          <w:pPr>
            <w:pStyle w:val="8A044071670A42118751A8A2E05DD88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63D6047FF243899399607038D8CC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91741-68CC-4B23-AA01-C69F52BAEAFE}"/>
      </w:docPartPr>
      <w:docPartBody>
        <w:p w:rsidR="00CD4C24" w:rsidRDefault="003326B0" w:rsidP="003326B0">
          <w:pPr>
            <w:pStyle w:val="8763D6047FF243899399607038D8CC0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1BF590C59149C5B229ED5689F1E7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A2C301-C14E-43E4-B760-0F048D5DE73C}"/>
      </w:docPartPr>
      <w:docPartBody>
        <w:p w:rsidR="00CD4C24" w:rsidRDefault="003326B0" w:rsidP="003326B0">
          <w:pPr>
            <w:pStyle w:val="DD1BF590C59149C5B229ED5689F1E74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B11D61DF394A72AD49FDE90629E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513B8D-3BD3-49EA-A2EC-5CA35FC6A739}"/>
      </w:docPartPr>
      <w:docPartBody>
        <w:p w:rsidR="00CD4C24" w:rsidRDefault="003326B0" w:rsidP="003326B0">
          <w:pPr>
            <w:pStyle w:val="DEB11D61DF394A72AD49FDE90629EAA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FE748277B24CF683B333A78FEE7C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B72A8B-124D-47CC-88BE-72027E776E9B}"/>
      </w:docPartPr>
      <w:docPartBody>
        <w:p w:rsidR="00CD4C24" w:rsidRDefault="003326B0" w:rsidP="003326B0">
          <w:pPr>
            <w:pStyle w:val="EBFE748277B24CF683B333A78FEE7CB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824E267A5442109D8A78A15F6C05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2445A-D4EC-43D4-9884-AFD23C6689C4}"/>
      </w:docPartPr>
      <w:docPartBody>
        <w:p w:rsidR="00CD4C24" w:rsidRDefault="003326B0" w:rsidP="003326B0">
          <w:pPr>
            <w:pStyle w:val="29824E267A5442109D8A78A15F6C05B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8F80E097984897A95D9A8C98780A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16A5D-D587-4221-A3D7-CD1D0CA0DDB0}"/>
      </w:docPartPr>
      <w:docPartBody>
        <w:p w:rsidR="00CD4C24" w:rsidRDefault="003326B0" w:rsidP="003326B0">
          <w:pPr>
            <w:pStyle w:val="1F8F80E097984897A95D9A8C98780A4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40DEEACAB8840E8A6908F4DEAA86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7CEED-699A-47FE-BBF4-BF660E1160C9}"/>
      </w:docPartPr>
      <w:docPartBody>
        <w:p w:rsidR="00CD4C24" w:rsidRDefault="003326B0" w:rsidP="003326B0">
          <w:pPr>
            <w:pStyle w:val="D40DEEACAB8840E8A6908F4DEAA8649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1579B764A54313A500038285214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DE718C-2EA7-44CE-81E0-1D813F6486A3}"/>
      </w:docPartPr>
      <w:docPartBody>
        <w:p w:rsidR="00CD4C24" w:rsidRDefault="003326B0" w:rsidP="003326B0">
          <w:pPr>
            <w:pStyle w:val="EE1579B764A54313A50003828521473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AAF96D7C4014FF6AC79A197C4FFDD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5EB35C-87D9-45B0-B29E-A18A24C2F295}"/>
      </w:docPartPr>
      <w:docPartBody>
        <w:p w:rsidR="00CD4C24" w:rsidRDefault="003326B0" w:rsidP="003326B0">
          <w:pPr>
            <w:pStyle w:val="FAAF96D7C4014FF6AC79A197C4FFDD4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EA74C6963547E99F6EF4ED14F7EE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499B4-8C50-4B2C-92F2-62BCB7F4B7B9}"/>
      </w:docPartPr>
      <w:docPartBody>
        <w:p w:rsidR="00CD4C24" w:rsidRDefault="003326B0" w:rsidP="003326B0">
          <w:pPr>
            <w:pStyle w:val="01EA74C6963547E99F6EF4ED14F7EE6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89B193F22A4484A495831E2A0992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810B8B-F1C9-40E9-BBD8-C4EF60F94FF5}"/>
      </w:docPartPr>
      <w:docPartBody>
        <w:p w:rsidR="00CD4C24" w:rsidRDefault="003326B0" w:rsidP="003326B0">
          <w:pPr>
            <w:pStyle w:val="E289B193F22A4484A495831E2A09927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31EFD7E6064D178D77F2CB7F8450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4DEFF1-BD58-4CBF-BBC6-76468DAB53A2}"/>
      </w:docPartPr>
      <w:docPartBody>
        <w:p w:rsidR="00CD4C24" w:rsidRDefault="003326B0" w:rsidP="003326B0">
          <w:pPr>
            <w:pStyle w:val="3F31EFD7E6064D178D77F2CB7F8450B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A1FBFC06BD46E0995D7D50D22B5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FFC8BC-6136-4834-935C-0D21CD7E74C5}"/>
      </w:docPartPr>
      <w:docPartBody>
        <w:p w:rsidR="00CD4C24" w:rsidRDefault="003326B0" w:rsidP="003326B0">
          <w:pPr>
            <w:pStyle w:val="E7A1FBFC06BD46E0995D7D50D22B52B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E64473DE2F441DBD3F1D7CEB201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11883-DAB6-4944-8031-2D9B8ED9D733}"/>
      </w:docPartPr>
      <w:docPartBody>
        <w:p w:rsidR="00CD4C24" w:rsidRDefault="003326B0" w:rsidP="003326B0">
          <w:pPr>
            <w:pStyle w:val="60E64473DE2F441DBD3F1D7CEB201BB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05BF77CBF4415290E8513BF667F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C24911-B4DC-4FD8-B8AE-8BB4FE10F0DE}"/>
      </w:docPartPr>
      <w:docPartBody>
        <w:p w:rsidR="00CD4C24" w:rsidRDefault="003326B0" w:rsidP="003326B0">
          <w:pPr>
            <w:pStyle w:val="0405BF77CBF4415290E8513BF667F18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71F70F8C9B4812B4E3367D8F5073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5DB1F3-AA02-4C6F-8A71-5795BFC5E0F7}"/>
      </w:docPartPr>
      <w:docPartBody>
        <w:p w:rsidR="00CD4C24" w:rsidRDefault="003326B0" w:rsidP="003326B0">
          <w:pPr>
            <w:pStyle w:val="A571F70F8C9B4812B4E3367D8F5073B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EACED686394550812A39CB8BA0CB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57D976-28C3-4974-9CBD-78CCC6882AA9}"/>
      </w:docPartPr>
      <w:docPartBody>
        <w:p w:rsidR="00CD4C24" w:rsidRDefault="003326B0" w:rsidP="003326B0">
          <w:pPr>
            <w:pStyle w:val="89EACED686394550812A39CB8BA0CBA3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1EF3227FED4193881C0248C662B2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67A185-FEFC-4181-A557-971BCEACFB22}"/>
      </w:docPartPr>
      <w:docPartBody>
        <w:p w:rsidR="00CD4C24" w:rsidRDefault="003326B0" w:rsidP="003326B0">
          <w:pPr>
            <w:pStyle w:val="3A1EF3227FED4193881C0248C662B2E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26E3E3B49F479490219D1530C297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8263AA-A7EC-4E11-9DFE-10BC6F26C5FF}"/>
      </w:docPartPr>
      <w:docPartBody>
        <w:p w:rsidR="00CD4C24" w:rsidRDefault="003326B0" w:rsidP="003326B0">
          <w:pPr>
            <w:pStyle w:val="5926E3E3B49F479490219D1530C297A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D079A03405429F8D650BD5C48925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65652-1362-4B49-95DA-C5EE0AAFC9CA}"/>
      </w:docPartPr>
      <w:docPartBody>
        <w:p w:rsidR="00CD4C24" w:rsidRDefault="003326B0" w:rsidP="003326B0">
          <w:pPr>
            <w:pStyle w:val="A2D079A03405429F8D650BD5C489258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5581D0BE024E1AB2CFB18ABFAFC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6EACA6-3F89-4E0B-AEAD-93E0C4A19B2B}"/>
      </w:docPartPr>
      <w:docPartBody>
        <w:p w:rsidR="00CD4C24" w:rsidRDefault="003326B0" w:rsidP="003326B0">
          <w:pPr>
            <w:pStyle w:val="605581D0BE024E1AB2CFB18ABFAFC61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2A29A4D7BF436B86824525AA78AB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0E332-B4DB-4726-9C8C-20B324D1303C}"/>
      </w:docPartPr>
      <w:docPartBody>
        <w:p w:rsidR="00CD4C24" w:rsidRDefault="003326B0" w:rsidP="003326B0">
          <w:pPr>
            <w:pStyle w:val="EA2A29A4D7BF436B86824525AA78AB4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FB772E4CD74D048364A033B9F52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C2151-0BB4-45E2-B90E-2E31221DB765}"/>
      </w:docPartPr>
      <w:docPartBody>
        <w:p w:rsidR="00CD4C24" w:rsidRDefault="003326B0" w:rsidP="003326B0">
          <w:pPr>
            <w:pStyle w:val="D5FB772E4CD74D048364A033B9F5260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FB472F9A484F9C94DF1A9B954146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B65C5-C61C-425D-B9AF-A569B0C7E1B5}"/>
      </w:docPartPr>
      <w:docPartBody>
        <w:p w:rsidR="00CD4C24" w:rsidRDefault="003326B0" w:rsidP="003326B0">
          <w:pPr>
            <w:pStyle w:val="14FB472F9A484F9C94DF1A9B9541467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3596070B0B4E68BAAC9D92BD47B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BD8DF-AD85-4367-874E-F2FD4E2A0937}"/>
      </w:docPartPr>
      <w:docPartBody>
        <w:p w:rsidR="00CD4C24" w:rsidRDefault="003326B0" w:rsidP="003326B0">
          <w:pPr>
            <w:pStyle w:val="AD3596070B0B4E68BAAC9D92BD47B58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DB4C48931B4C9D9B84DEEA5FE6C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9F17A-82BA-4ECA-9669-08C66B6C9EB2}"/>
      </w:docPartPr>
      <w:docPartBody>
        <w:p w:rsidR="00CD4C24" w:rsidRDefault="003326B0" w:rsidP="003326B0">
          <w:pPr>
            <w:pStyle w:val="16DB4C48931B4C9D9B84DEEA5FE6CCC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A00ABFCC0341DC97CD7DA28D3DBB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707BD-8178-44F0-BC98-4533F5216004}"/>
      </w:docPartPr>
      <w:docPartBody>
        <w:p w:rsidR="00CD4C24" w:rsidRDefault="003326B0" w:rsidP="003326B0">
          <w:pPr>
            <w:pStyle w:val="CDA00ABFCC0341DC97CD7DA28D3DBBE3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BA95B940414E2A9B7C3BABA12517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D7B9B7-2F30-4525-8C80-3783973554F9}"/>
      </w:docPartPr>
      <w:docPartBody>
        <w:p w:rsidR="00CD4C24" w:rsidRDefault="003326B0" w:rsidP="003326B0">
          <w:pPr>
            <w:pStyle w:val="54BA95B940414E2A9B7C3BABA12517B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A0F10C4A15417988526B1E9C0C1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EC4B91-C038-45C8-8216-5A20A9C4B585}"/>
      </w:docPartPr>
      <w:docPartBody>
        <w:p w:rsidR="00CD4C24" w:rsidRDefault="003326B0" w:rsidP="003326B0">
          <w:pPr>
            <w:pStyle w:val="1BA0F10C4A15417988526B1E9C0C1FC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894D3CE8DA40A7B220B45DE0A073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69267-E139-4F6B-839F-6D75F60ED120}"/>
      </w:docPartPr>
      <w:docPartBody>
        <w:p w:rsidR="00CD4C24" w:rsidRDefault="003326B0" w:rsidP="003326B0">
          <w:pPr>
            <w:pStyle w:val="E3894D3CE8DA40A7B220B45DE0A0731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9A354FEF494A7F9C6B51361CFEC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E633F-299A-406D-95A4-7C8E50666B43}"/>
      </w:docPartPr>
      <w:docPartBody>
        <w:p w:rsidR="00CD4C24" w:rsidRDefault="003326B0" w:rsidP="003326B0">
          <w:pPr>
            <w:pStyle w:val="FB9A354FEF494A7F9C6B51361CFEC2C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995E0E1CFF448F88DAF3FD7FCE55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2A223A-9002-475E-A6A2-F9E475A7347E}"/>
      </w:docPartPr>
      <w:docPartBody>
        <w:p w:rsidR="00CD4C24" w:rsidRDefault="003326B0" w:rsidP="003326B0">
          <w:pPr>
            <w:pStyle w:val="A9995E0E1CFF448F88DAF3FD7FCE55A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B0"/>
    <w:rsid w:val="003326B0"/>
    <w:rsid w:val="007D6C06"/>
    <w:rsid w:val="00804826"/>
    <w:rsid w:val="00CB1669"/>
    <w:rsid w:val="00CD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326B0"/>
    <w:rPr>
      <w:color w:val="808080"/>
    </w:rPr>
  </w:style>
  <w:style w:type="paragraph" w:customStyle="1" w:styleId="C6635C1D8822476FA0039A6BF16B7C32">
    <w:name w:val="C6635C1D8822476FA0039A6BF16B7C32"/>
  </w:style>
  <w:style w:type="paragraph" w:customStyle="1" w:styleId="BE6A571F35234040A37DA0E99F0D41C2">
    <w:name w:val="BE6A571F35234040A37DA0E99F0D41C2"/>
    <w:rsid w:val="003326B0"/>
  </w:style>
  <w:style w:type="paragraph" w:customStyle="1" w:styleId="A14DDDECCBBD4DA58ADAC223073F060E">
    <w:name w:val="A14DDDECCBBD4DA58ADAC223073F060E"/>
    <w:rsid w:val="003326B0"/>
  </w:style>
  <w:style w:type="paragraph" w:customStyle="1" w:styleId="53CDC4B91DE0490DBA94D147C1836604">
    <w:name w:val="53CDC4B91DE0490DBA94D147C1836604"/>
    <w:rsid w:val="003326B0"/>
  </w:style>
  <w:style w:type="paragraph" w:customStyle="1" w:styleId="60EB8FA960A04187B2675F7BEC6F18F2">
    <w:name w:val="60EB8FA960A04187B2675F7BEC6F18F2"/>
    <w:rsid w:val="003326B0"/>
  </w:style>
  <w:style w:type="paragraph" w:customStyle="1" w:styleId="C75B8D7AD411447FA16FC1915C4B6365">
    <w:name w:val="C75B8D7AD411447FA16FC1915C4B6365"/>
    <w:rsid w:val="003326B0"/>
  </w:style>
  <w:style w:type="paragraph" w:customStyle="1" w:styleId="8A044071670A42118751A8A2E05DD88F">
    <w:name w:val="8A044071670A42118751A8A2E05DD88F"/>
    <w:rsid w:val="003326B0"/>
  </w:style>
  <w:style w:type="paragraph" w:customStyle="1" w:styleId="8763D6047FF243899399607038D8CC0A">
    <w:name w:val="8763D6047FF243899399607038D8CC0A"/>
    <w:rsid w:val="003326B0"/>
  </w:style>
  <w:style w:type="paragraph" w:customStyle="1" w:styleId="DD1BF590C59149C5B229ED5689F1E746">
    <w:name w:val="DD1BF590C59149C5B229ED5689F1E746"/>
    <w:rsid w:val="003326B0"/>
  </w:style>
  <w:style w:type="paragraph" w:customStyle="1" w:styleId="DEB11D61DF394A72AD49FDE90629EAA5">
    <w:name w:val="DEB11D61DF394A72AD49FDE90629EAA5"/>
    <w:rsid w:val="003326B0"/>
  </w:style>
  <w:style w:type="paragraph" w:customStyle="1" w:styleId="EBFE748277B24CF683B333A78FEE7CBF">
    <w:name w:val="EBFE748277B24CF683B333A78FEE7CBF"/>
    <w:rsid w:val="003326B0"/>
  </w:style>
  <w:style w:type="paragraph" w:customStyle="1" w:styleId="29824E267A5442109D8A78A15F6C05B5">
    <w:name w:val="29824E267A5442109D8A78A15F6C05B5"/>
    <w:rsid w:val="003326B0"/>
  </w:style>
  <w:style w:type="paragraph" w:customStyle="1" w:styleId="1F8F80E097984897A95D9A8C98780A47">
    <w:name w:val="1F8F80E097984897A95D9A8C98780A47"/>
    <w:rsid w:val="003326B0"/>
  </w:style>
  <w:style w:type="paragraph" w:customStyle="1" w:styleId="D40DEEACAB8840E8A6908F4DEAA86496">
    <w:name w:val="D40DEEACAB8840E8A6908F4DEAA86496"/>
    <w:rsid w:val="003326B0"/>
  </w:style>
  <w:style w:type="paragraph" w:customStyle="1" w:styleId="EE1579B764A54313A50003828521473F">
    <w:name w:val="EE1579B764A54313A50003828521473F"/>
    <w:rsid w:val="003326B0"/>
  </w:style>
  <w:style w:type="paragraph" w:customStyle="1" w:styleId="FAAF96D7C4014FF6AC79A197C4FFDD49">
    <w:name w:val="FAAF96D7C4014FF6AC79A197C4FFDD49"/>
    <w:rsid w:val="003326B0"/>
  </w:style>
  <w:style w:type="paragraph" w:customStyle="1" w:styleId="01EA74C6963547E99F6EF4ED14F7EE65">
    <w:name w:val="01EA74C6963547E99F6EF4ED14F7EE65"/>
    <w:rsid w:val="003326B0"/>
  </w:style>
  <w:style w:type="paragraph" w:customStyle="1" w:styleId="E289B193F22A4484A495831E2A09927C">
    <w:name w:val="E289B193F22A4484A495831E2A09927C"/>
    <w:rsid w:val="003326B0"/>
  </w:style>
  <w:style w:type="paragraph" w:customStyle="1" w:styleId="3F31EFD7E6064D178D77F2CB7F8450BB">
    <w:name w:val="3F31EFD7E6064D178D77F2CB7F8450BB"/>
    <w:rsid w:val="003326B0"/>
  </w:style>
  <w:style w:type="paragraph" w:customStyle="1" w:styleId="E7A1FBFC06BD46E0995D7D50D22B52B9">
    <w:name w:val="E7A1FBFC06BD46E0995D7D50D22B52B9"/>
    <w:rsid w:val="003326B0"/>
  </w:style>
  <w:style w:type="paragraph" w:customStyle="1" w:styleId="60E64473DE2F441DBD3F1D7CEB201BB0">
    <w:name w:val="60E64473DE2F441DBD3F1D7CEB201BB0"/>
    <w:rsid w:val="003326B0"/>
  </w:style>
  <w:style w:type="paragraph" w:customStyle="1" w:styleId="0405BF77CBF4415290E8513BF667F185">
    <w:name w:val="0405BF77CBF4415290E8513BF667F185"/>
    <w:rsid w:val="003326B0"/>
  </w:style>
  <w:style w:type="paragraph" w:customStyle="1" w:styleId="A571F70F8C9B4812B4E3367D8F5073B6">
    <w:name w:val="A571F70F8C9B4812B4E3367D8F5073B6"/>
    <w:rsid w:val="003326B0"/>
  </w:style>
  <w:style w:type="paragraph" w:customStyle="1" w:styleId="89EACED686394550812A39CB8BA0CBA3">
    <w:name w:val="89EACED686394550812A39CB8BA0CBA3"/>
    <w:rsid w:val="003326B0"/>
  </w:style>
  <w:style w:type="paragraph" w:customStyle="1" w:styleId="3A1EF3227FED4193881C0248C662B2E9">
    <w:name w:val="3A1EF3227FED4193881C0248C662B2E9"/>
    <w:rsid w:val="003326B0"/>
  </w:style>
  <w:style w:type="paragraph" w:customStyle="1" w:styleId="5926E3E3B49F479490219D1530C297A5">
    <w:name w:val="5926E3E3B49F479490219D1530C297A5"/>
    <w:rsid w:val="003326B0"/>
  </w:style>
  <w:style w:type="paragraph" w:customStyle="1" w:styleId="A2D079A03405429F8D650BD5C4892587">
    <w:name w:val="A2D079A03405429F8D650BD5C4892587"/>
    <w:rsid w:val="003326B0"/>
  </w:style>
  <w:style w:type="paragraph" w:customStyle="1" w:styleId="605581D0BE024E1AB2CFB18ABFAFC61F">
    <w:name w:val="605581D0BE024E1AB2CFB18ABFAFC61F"/>
    <w:rsid w:val="003326B0"/>
  </w:style>
  <w:style w:type="paragraph" w:customStyle="1" w:styleId="EA2A29A4D7BF436B86824525AA78AB4C">
    <w:name w:val="EA2A29A4D7BF436B86824525AA78AB4C"/>
    <w:rsid w:val="003326B0"/>
  </w:style>
  <w:style w:type="paragraph" w:customStyle="1" w:styleId="D5FB772E4CD74D048364A033B9F52605">
    <w:name w:val="D5FB772E4CD74D048364A033B9F52605"/>
    <w:rsid w:val="003326B0"/>
  </w:style>
  <w:style w:type="paragraph" w:customStyle="1" w:styleId="14FB472F9A484F9C94DF1A9B9541467B">
    <w:name w:val="14FB472F9A484F9C94DF1A9B9541467B"/>
    <w:rsid w:val="003326B0"/>
  </w:style>
  <w:style w:type="paragraph" w:customStyle="1" w:styleId="AD3596070B0B4E68BAAC9D92BD47B580">
    <w:name w:val="AD3596070B0B4E68BAAC9D92BD47B580"/>
    <w:rsid w:val="003326B0"/>
  </w:style>
  <w:style w:type="paragraph" w:customStyle="1" w:styleId="16DB4C48931B4C9D9B84DEEA5FE6CCC8">
    <w:name w:val="16DB4C48931B4C9D9B84DEEA5FE6CCC8"/>
    <w:rsid w:val="003326B0"/>
  </w:style>
  <w:style w:type="paragraph" w:customStyle="1" w:styleId="CDA00ABFCC0341DC97CD7DA28D3DBBE3">
    <w:name w:val="CDA00ABFCC0341DC97CD7DA28D3DBBE3"/>
    <w:rsid w:val="003326B0"/>
  </w:style>
  <w:style w:type="paragraph" w:customStyle="1" w:styleId="54BA95B940414E2A9B7C3BABA12517B1">
    <w:name w:val="54BA95B940414E2A9B7C3BABA12517B1"/>
    <w:rsid w:val="003326B0"/>
  </w:style>
  <w:style w:type="paragraph" w:customStyle="1" w:styleId="1BA0F10C4A15417988526B1E9C0C1FC6">
    <w:name w:val="1BA0F10C4A15417988526B1E9C0C1FC6"/>
    <w:rsid w:val="003326B0"/>
  </w:style>
  <w:style w:type="paragraph" w:customStyle="1" w:styleId="E3894D3CE8DA40A7B220B45DE0A0731A">
    <w:name w:val="E3894D3CE8DA40A7B220B45DE0A0731A"/>
    <w:rsid w:val="003326B0"/>
  </w:style>
  <w:style w:type="paragraph" w:customStyle="1" w:styleId="FB9A354FEF494A7F9C6B51361CFEC2CC">
    <w:name w:val="FB9A354FEF494A7F9C6B51361CFEC2CC"/>
    <w:rsid w:val="003326B0"/>
  </w:style>
  <w:style w:type="paragraph" w:customStyle="1" w:styleId="A9995E0E1CFF448F88DAF3FD7FCE55A4">
    <w:name w:val="A9995E0E1CFF448F88DAF3FD7FCE55A4"/>
    <w:rsid w:val="00332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1EED-6268-4232-AB4A-8C1731A9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Essensplan_leer_2025_04</Template>
  <TotalTime>0</TotalTime>
  <Pages>1</Pages>
  <Words>628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Howe</dc:creator>
  <cp:lastModifiedBy>Sylvia Howe</cp:lastModifiedBy>
  <cp:revision>2</cp:revision>
  <cp:lastPrinted>2021-06-16T12:24:00Z</cp:lastPrinted>
  <dcterms:created xsi:type="dcterms:W3CDTF">2026-07-14T10:17:00Z</dcterms:created>
  <dcterms:modified xsi:type="dcterms:W3CDTF">2026-07-14T10:46:00Z</dcterms:modified>
</cp:coreProperties>
</file>